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4D6B" w:rsidRDefault="00D21F0B">
      <w:r>
        <w:rPr>
          <w:noProof/>
        </w:rPr>
        <w:drawing>
          <wp:anchor distT="0" distB="0" distL="114300" distR="114300" simplePos="0" relativeHeight="251679232" behindDoc="0" locked="0" layoutInCell="1" allowOverlap="1" wp14:anchorId="36FF9D00" wp14:editId="0736E457">
            <wp:simplePos x="0" y="0"/>
            <wp:positionH relativeFrom="column">
              <wp:posOffset>4451985</wp:posOffset>
            </wp:positionH>
            <wp:positionV relativeFrom="paragraph">
              <wp:posOffset>7917815</wp:posOffset>
            </wp:positionV>
            <wp:extent cx="1892300" cy="1892300"/>
            <wp:effectExtent l="0" t="0" r="0" b="0"/>
            <wp:wrapNone/>
            <wp:docPr id="274" name="Imag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generate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2C4">
        <w:rPr>
          <w:noProof/>
        </w:rPr>
        <w:drawing>
          <wp:anchor distT="0" distB="0" distL="114300" distR="114300" simplePos="0" relativeHeight="251654656" behindDoc="0" locked="0" layoutInCell="1" allowOverlap="1" wp14:anchorId="5E7D05CB" wp14:editId="7D542EB5">
            <wp:simplePos x="0" y="0"/>
            <wp:positionH relativeFrom="column">
              <wp:posOffset>1061720</wp:posOffset>
            </wp:positionH>
            <wp:positionV relativeFrom="paragraph">
              <wp:posOffset>5799765</wp:posOffset>
            </wp:positionV>
            <wp:extent cx="3333750" cy="2171700"/>
            <wp:effectExtent l="19050" t="0" r="19050" b="64770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_elections_territoriaux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17170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2C4">
        <w:rPr>
          <w:noProof/>
        </w:rPr>
        <w:drawing>
          <wp:anchor distT="0" distB="0" distL="114300" distR="114300" simplePos="0" relativeHeight="251651584" behindDoc="0" locked="0" layoutInCell="1" allowOverlap="1" wp14:anchorId="2190E086" wp14:editId="4E023771">
            <wp:simplePos x="0" y="0"/>
            <wp:positionH relativeFrom="column">
              <wp:posOffset>928370</wp:posOffset>
            </wp:positionH>
            <wp:positionV relativeFrom="paragraph">
              <wp:posOffset>165262</wp:posOffset>
            </wp:positionV>
            <wp:extent cx="3826510" cy="3409950"/>
            <wp:effectExtent l="0" t="0" r="2540" b="0"/>
            <wp:wrapNone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ogo-focd31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651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4C76">
        <w:rPr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0" allowOverlap="1" wp14:anchorId="4615BDD2" wp14:editId="4B1FFDFA">
                <wp:simplePos x="0" y="0"/>
                <wp:positionH relativeFrom="page">
                  <wp:posOffset>317500</wp:posOffset>
                </wp:positionH>
                <wp:positionV relativeFrom="page">
                  <wp:posOffset>9385300</wp:posOffset>
                </wp:positionV>
                <wp:extent cx="4977765" cy="967740"/>
                <wp:effectExtent l="38100" t="76200" r="108585" b="80010"/>
                <wp:wrapSquare wrapText="bothSides"/>
                <wp:docPr id="1" name="Forme automatiqu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77765" cy="967740"/>
                        </a:xfrm>
                        <a:prstGeom prst="roundRect">
                          <a:avLst>
                            <a:gd name="adj" fmla="val 16079"/>
                          </a:avLst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38100">
                          <a:solidFill>
                            <a:schemeClr val="accent1"/>
                          </a:solidFill>
                          <a:round/>
                          <a:headEnd/>
                          <a:tailEnd/>
                        </a:ln>
                        <a:effectLst>
                          <a:outerShdw blurRad="50800" dist="38100" algn="l" rotWithShape="0">
                            <a:prstClr val="black">
                              <a:alpha val="40000"/>
                            </a:prstClr>
                          </a:outerShdw>
                        </a:effectLst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C70F07" w:rsidRPr="000C7F93" w:rsidRDefault="00C70F07" w:rsidP="00B64C76">
                            <w:pPr>
                              <w:pStyle w:val="Sansinterligne"/>
                              <w:rPr>
                                <w:rFonts w:ascii="Times New Roman" w:eastAsia="Times New Roman" w:hAnsi="Times New Roman"/>
                                <w:b/>
                                <w:color w:val="FF0000" w:themeColor="accent1"/>
                                <w:sz w:val="48"/>
                                <w:szCs w:val="4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C7F93">
                              <w:rPr>
                                <w:rFonts w:ascii="Times New Roman" w:eastAsia="Times New Roman" w:hAnsi="Times New Roman"/>
                                <w:b/>
                                <w:color w:val="FF0000" w:themeColor="accent1"/>
                                <w:sz w:val="48"/>
                                <w:szCs w:val="4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FOCD31</w:t>
                            </w:r>
                          </w:p>
                          <w:p w:rsidR="00C70F07" w:rsidRPr="00B64C76" w:rsidRDefault="00C70F07" w:rsidP="00B64C76">
                            <w:pPr>
                              <w:pStyle w:val="Sansinterligne"/>
                              <w:rPr>
                                <w:rFonts w:ascii="Arial Black" w:hAnsi="Arial Black"/>
                                <w:b/>
                                <w:iCs/>
                                <w:color w:val="808080" w:themeColor="background1" w:themeShade="80"/>
                                <w:sz w:val="24"/>
                                <w:szCs w:val="24"/>
                              </w:rPr>
                            </w:pPr>
                            <w:r w:rsidRPr="00B64C76">
                              <w:rPr>
                                <w:rFonts w:ascii="Arial Black" w:hAnsi="Arial Black"/>
                                <w:b/>
                                <w:iCs/>
                                <w:color w:val="808080" w:themeColor="background1" w:themeShade="80"/>
                                <w:sz w:val="24"/>
                                <w:szCs w:val="24"/>
                              </w:rPr>
                              <w:t xml:space="preserve">Bureau </w:t>
                            </w:r>
                            <w:r>
                              <w:rPr>
                                <w:rFonts w:ascii="Arial Black" w:hAnsi="Arial Black"/>
                                <w:b/>
                                <w:iCs/>
                                <w:color w:val="808080" w:themeColor="background1" w:themeShade="80"/>
                                <w:sz w:val="24"/>
                                <w:szCs w:val="24"/>
                              </w:rPr>
                              <w:t>A234 – 1 Bld de la Marquette – 3109</w:t>
                            </w:r>
                            <w:r w:rsidRPr="00B64C76">
                              <w:rPr>
                                <w:rFonts w:ascii="Arial Black" w:hAnsi="Arial Black"/>
                                <w:b/>
                                <w:iCs/>
                                <w:color w:val="808080" w:themeColor="background1" w:themeShade="80"/>
                                <w:sz w:val="24"/>
                                <w:szCs w:val="24"/>
                              </w:rPr>
                              <w:t>0 Toulouse</w:t>
                            </w:r>
                          </w:p>
                          <w:p w:rsidR="00C70F07" w:rsidRPr="00B64C76" w:rsidRDefault="00C70F07" w:rsidP="00B64C76">
                            <w:pPr>
                              <w:pStyle w:val="Sansinterligne"/>
                              <w:rPr>
                                <w:rFonts w:ascii="Arial Black" w:hAnsi="Arial Black"/>
                                <w:iCs/>
                                <w:color w:val="A6A6A6" w:themeColor="background1" w:themeShade="A6"/>
                                <w:sz w:val="20"/>
                              </w:rPr>
                            </w:pPr>
                            <w:r w:rsidRPr="00B64C76">
                              <w:rPr>
                                <w:rFonts w:ascii="Arial Black" w:hAnsi="Arial Black"/>
                                <w:iCs/>
                                <w:color w:val="A6A6A6" w:themeColor="background1" w:themeShade="A6"/>
                                <w:sz w:val="20"/>
                              </w:rPr>
                              <w:t>05 34 33 47 80 – www.focd31.fr – contactfocd31@gmail.com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615BDD2" id="Forme automatique 11" o:spid="_x0000_s1026" style="position:absolute;margin-left:25pt;margin-top:739pt;width:391.95pt;height:76.2pt;z-index:25169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arcsize="1053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" o:allowincell="f" fillcolor="#f2f2f2 [3052]" strokecolor="red [3204]" strokeweight="3pt">
                <v:shadow on="t" color="black" opacity="26214f" obscured="t" origin="-.5" offset="3pt,0"/>
                <v:textbox>
                  <w:txbxContent>
                    <w:p w:rsidR="00C70F07" w:rsidRPr="000C7F93" w:rsidRDefault="00C70F07" w:rsidP="00B64C76">
                      <w:pPr>
                        <w:pStyle w:val="Sansinterligne"/>
                        <w:rPr>
                          <w:rFonts w:ascii="Times New Roman" w:eastAsia="Times New Roman" w:hAnsi="Times New Roman"/>
                          <w:b/>
                          <w:color w:val="FF0000" w:themeColor="accent1"/>
                          <w:sz w:val="48"/>
                          <w:szCs w:val="4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C7F93">
                        <w:rPr>
                          <w:rFonts w:ascii="Times New Roman" w:eastAsia="Times New Roman" w:hAnsi="Times New Roman"/>
                          <w:b/>
                          <w:color w:val="FF0000" w:themeColor="accent1"/>
                          <w:sz w:val="48"/>
                          <w:szCs w:val="4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FOCD31</w:t>
                      </w:r>
                    </w:p>
                    <w:p w:rsidR="00C70F07" w:rsidRPr="00B64C76" w:rsidRDefault="00C70F07" w:rsidP="00B64C76">
                      <w:pPr>
                        <w:pStyle w:val="Sansinterligne"/>
                        <w:rPr>
                          <w:rFonts w:ascii="Arial Black" w:hAnsi="Arial Black"/>
                          <w:b/>
                          <w:iCs/>
                          <w:color w:val="808080" w:themeColor="background1" w:themeShade="80"/>
                          <w:sz w:val="24"/>
                          <w:szCs w:val="24"/>
                        </w:rPr>
                      </w:pPr>
                      <w:r w:rsidRPr="00B64C76">
                        <w:rPr>
                          <w:rFonts w:ascii="Arial Black" w:hAnsi="Arial Black"/>
                          <w:b/>
                          <w:iCs/>
                          <w:color w:val="808080" w:themeColor="background1" w:themeShade="80"/>
                          <w:sz w:val="24"/>
                          <w:szCs w:val="24"/>
                        </w:rPr>
                        <w:t xml:space="preserve">Bureau </w:t>
                      </w:r>
                      <w:r>
                        <w:rPr>
                          <w:rFonts w:ascii="Arial Black" w:hAnsi="Arial Black"/>
                          <w:b/>
                          <w:iCs/>
                          <w:color w:val="808080" w:themeColor="background1" w:themeShade="80"/>
                          <w:sz w:val="24"/>
                          <w:szCs w:val="24"/>
                        </w:rPr>
                        <w:t>A234 – 1 Bld de la Marquette – 3109</w:t>
                      </w:r>
                      <w:r w:rsidRPr="00B64C76">
                        <w:rPr>
                          <w:rFonts w:ascii="Arial Black" w:hAnsi="Arial Black"/>
                          <w:b/>
                          <w:iCs/>
                          <w:color w:val="808080" w:themeColor="background1" w:themeShade="80"/>
                          <w:sz w:val="24"/>
                          <w:szCs w:val="24"/>
                        </w:rPr>
                        <w:t>0 Toulouse</w:t>
                      </w:r>
                    </w:p>
                    <w:p w:rsidR="00C70F07" w:rsidRPr="00B64C76" w:rsidRDefault="00C70F07" w:rsidP="00B64C76">
                      <w:pPr>
                        <w:pStyle w:val="Sansinterligne"/>
                        <w:rPr>
                          <w:rFonts w:ascii="Arial Black" w:hAnsi="Arial Black"/>
                          <w:iCs/>
                          <w:color w:val="A6A6A6" w:themeColor="background1" w:themeShade="A6"/>
                          <w:sz w:val="20"/>
                        </w:rPr>
                      </w:pPr>
                      <w:r w:rsidRPr="00B64C76">
                        <w:rPr>
                          <w:rFonts w:ascii="Arial Black" w:hAnsi="Arial Black"/>
                          <w:iCs/>
                          <w:color w:val="A6A6A6" w:themeColor="background1" w:themeShade="A6"/>
                          <w:sz w:val="20"/>
                        </w:rPr>
                        <w:t>05 34 33 47 80 – www.focd31.fr – contactfocd31@gmail.com</w:t>
                      </w:r>
                    </w:p>
                  </w:txbxContent>
                </v:textbox>
                <w10:wrap type="square" anchorx="page" anchory="page"/>
              </v:roundrect>
            </w:pict>
          </mc:Fallback>
        </mc:AlternateContent>
      </w:r>
      <w:r w:rsidR="007305F8">
        <w:rPr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0" allowOverlap="1" wp14:anchorId="70989659" wp14:editId="28CCB597">
                <wp:simplePos x="0" y="0"/>
                <wp:positionH relativeFrom="page">
                  <wp:posOffset>313690</wp:posOffset>
                </wp:positionH>
                <wp:positionV relativeFrom="page">
                  <wp:posOffset>4258945</wp:posOffset>
                </wp:positionV>
                <wp:extent cx="7125970" cy="2205990"/>
                <wp:effectExtent l="0" t="0" r="0" b="0"/>
                <wp:wrapNone/>
                <wp:docPr id="15" name="Rectangle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25970" cy="2205990"/>
                        </a:xfrm>
                        <a:prstGeom prst="rect">
                          <a:avLst/>
                        </a:prstGeom>
                        <a:noFill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Overlap w:val="never"/>
                              <w:tblW w:w="5000" w:type="pct"/>
                              <w:jc w:val="center"/>
                              <w:tblCellMar>
                                <w:top w:w="144" w:type="dxa"/>
                                <w:left w:w="0" w:type="dxa"/>
                                <w:bottom w:w="144" w:type="dxa"/>
                                <w:right w:w="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10919"/>
                            </w:tblGrid>
                            <w:tr w:rsidR="00C70F07">
                              <w:trPr>
                                <w:trHeight w:val="144"/>
                                <w:jc w:val="center"/>
                              </w:trPr>
                              <w:tc>
                                <w:tcPr>
                                  <w:tcW w:w="0" w:type="auto"/>
                                  <w:shd w:val="clear" w:color="auto" w:fill="FF9999" w:themeFill="accent1" w:themeFillTint="66"/>
                                  <w:tcMar>
                                    <w:top w:w="0" w:type="dxa"/>
                                    <w:bottom w:w="0" w:type="dxa"/>
                                  </w:tcMar>
                                  <w:vAlign w:val="center"/>
                                </w:tcPr>
                                <w:p w:rsidR="00C70F07" w:rsidRDefault="00C70F07">
                                  <w:pPr>
                                    <w:pStyle w:val="Sansinterligne"/>
                                    <w:rPr>
                                      <w:sz w:val="8"/>
                                      <w:szCs w:val="8"/>
                                    </w:rPr>
                                  </w:pPr>
                                </w:p>
                              </w:tc>
                            </w:tr>
                            <w:tr w:rsidR="00C70F07">
                              <w:trPr>
                                <w:trHeight w:val="1440"/>
                                <w:jc w:val="center"/>
                              </w:trPr>
                              <w:tc>
                                <w:tcPr>
                                  <w:tcW w:w="0" w:type="auto"/>
                                  <w:shd w:val="clear" w:color="auto" w:fill="FF0000" w:themeFill="accent1"/>
                                  <w:vAlign w:val="center"/>
                                </w:tcPr>
                                <w:p w:rsidR="00C70F07" w:rsidRDefault="005846E0" w:rsidP="00F81F41">
                                  <w:pPr>
                                    <w:pStyle w:val="Sansinterligne"/>
                                    <w:suppressOverlap/>
                                    <w:jc w:val="center"/>
                                    <w:rPr>
                                      <w:rFonts w:asciiTheme="majorHAnsi" w:eastAsiaTheme="majorEastAsia" w:hAnsiTheme="majorHAnsi" w:cstheme="majorBidi"/>
                                      <w:color w:val="FFFFFF" w:themeColor="background1"/>
                                      <w:sz w:val="72"/>
                                      <w:szCs w:val="72"/>
                                    </w:rPr>
                                  </w:pPr>
                                  <w:sdt>
                                    <w:sdtPr>
                                      <w:rPr>
                                        <w:rFonts w:ascii="Candara" w:eastAsiaTheme="majorEastAsia" w:hAnsi="Candara" w:cstheme="majorBidi"/>
                                        <w:b/>
                                        <w:color w:val="FFFFFF" w:themeColor="background1"/>
                                        <w:sz w:val="76"/>
                                        <w:szCs w:val="76"/>
                                        <w14:shadow w14:blurRad="50800" w14:dist="38100" w14:dir="5400000" w14:sx="100000" w14:sy="100000" w14:kx="0" w14:ky="0" w14:algn="t">
                                          <w14:srgbClr w14:val="000000">
                                            <w14:alpha w14:val="60000"/>
                                          </w14:srgbClr>
                                        </w14:shadow>
                                      </w:rPr>
                                      <w:id w:val="3232653"/>
                                      <w:placeholder>
                                        <w:docPart w:val="DE9F096F12CA4EEA85CDF088FB2DD0B3"/>
                                      </w:placeholder>
      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      <w:text/>
                                    </w:sdtPr>
                                    <w:sdtEndPr/>
                                    <w:sdtContent>
                                      <w:r w:rsidR="00C70F07" w:rsidRPr="00F81F41">
                                        <w:rPr>
                                          <w:rFonts w:ascii="Candara" w:eastAsiaTheme="majorEastAsia" w:hAnsi="Candara" w:cstheme="majorBidi"/>
                                          <w:b/>
                                          <w:color w:val="FFFFFF" w:themeColor="background1"/>
                                          <w:sz w:val="76"/>
                                          <w:szCs w:val="76"/>
                                          <w14:shadow w14:blurRad="50800" w14:dist="38100" w14:dir="5400000" w14:sx="100000" w14:sy="100000" w14:kx="0" w14:ky="0" w14:algn="t">
                                            <w14:srgbClr w14:val="000000">
                                              <w14:alpha w14:val="60000"/>
                                            </w14:srgbClr>
                                          </w14:shadow>
                                        </w:rPr>
                                        <w:t>ELECTIONS PROFESSIONNELLES</w:t>
                                      </w:r>
                                    </w:sdtContent>
                                  </w:sdt>
                                </w:p>
                              </w:tc>
                            </w:tr>
                            <w:tr w:rsidR="00C70F07">
                              <w:trPr>
                                <w:trHeight w:val="144"/>
                                <w:jc w:val="center"/>
                              </w:trPr>
                              <w:tc>
                                <w:tcPr>
                                  <w:tcW w:w="0" w:type="auto"/>
                                  <w:shd w:val="clear" w:color="auto" w:fill="AEBAD5" w:themeFill="accent5"/>
                                  <w:tcMar>
                                    <w:top w:w="0" w:type="dxa"/>
                                    <w:bottom w:w="0" w:type="dxa"/>
                                  </w:tcMar>
                                  <w:vAlign w:val="center"/>
                                </w:tcPr>
                                <w:p w:rsidR="00C70F07" w:rsidRDefault="00C70F07">
                                  <w:pPr>
                                    <w:pStyle w:val="Sansinterligne"/>
                                    <w:rPr>
                                      <w:sz w:val="8"/>
                                      <w:szCs w:val="8"/>
                                    </w:rPr>
                                  </w:pPr>
                                </w:p>
                              </w:tc>
                            </w:tr>
                            <w:tr w:rsidR="00C70F07">
                              <w:trPr>
                                <w:trHeight w:val="720"/>
                                <w:jc w:val="center"/>
                              </w:trPr>
                              <w:tc>
                                <w:tcPr>
                                  <w:tcW w:w="0" w:type="auto"/>
                                  <w:vAlign w:val="bottom"/>
                                </w:tcPr>
                                <w:p w:rsidR="00C70F07" w:rsidRDefault="005846E0" w:rsidP="00D20FC8">
                                  <w:pPr>
                                    <w:pStyle w:val="Sansinterligne"/>
                                    <w:suppressOverlap/>
                                    <w:jc w:val="center"/>
                                    <w:rPr>
                                      <w:rFonts w:asciiTheme="majorHAnsi" w:eastAsiaTheme="majorEastAsia" w:hAnsiTheme="majorHAnsi" w:cstheme="majorBidi"/>
                                      <w:i/>
                                      <w:iCs/>
                                      <w:sz w:val="36"/>
                                      <w:szCs w:val="36"/>
                                    </w:rPr>
                                  </w:pPr>
                                  <w:sdt>
                                    <w:sdtPr>
                                      <w:rPr>
                                        <w:rStyle w:val="Titre1Car"/>
                                        <w:sz w:val="48"/>
                                        <w:szCs w:val="48"/>
                                      </w:rPr>
                                      <w:id w:val="1652111"/>
                                      <w:placeholder>
                                        <w:docPart w:val="BD7AE7C231B843B6B2F59951D877CBE5"/>
                                      </w:placeholder>
          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          <w:text/>
                                    </w:sdtPr>
                                    <w:sdtEndPr>
                                      <w:rPr>
                                        <w:rStyle w:val="Titre1Car"/>
                                      </w:rPr>
                                    </w:sdtEndPr>
                                    <w:sdtContent>
                                      <w:r w:rsidR="00C70F07" w:rsidRPr="00F81F41">
                                        <w:rPr>
                                          <w:rStyle w:val="Titre1Car"/>
                                          <w:sz w:val="48"/>
                                          <w:szCs w:val="48"/>
                                        </w:rPr>
                                        <w:t>6 décembre 2018</w:t>
                                      </w:r>
                                    </w:sdtContent>
                                  </w:sdt>
                                </w:p>
                              </w:tc>
                            </w:tr>
                          </w:tbl>
                          <w:p w:rsidR="00C70F07" w:rsidRDefault="00C70F07"/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91700</wp14:pctWidth>
                </wp14:sizeRelH>
                <wp14:sizeRelV relativeFrom="margin">
                  <wp14:pctHeight>100000</wp14:pctHeight>
                </wp14:sizeRelV>
              </wp:anchor>
            </w:drawing>
          </mc:Choice>
          <mc:Fallback>
            <w:pict>
              <v:rect w14:anchorId="70989659" id="Rectangle 619" o:spid="_x0000_s1027" style="position:absolute;margin-left:24.7pt;margin-top:335.35pt;width:561.1pt;height:173.7pt;z-index:251642368;visibility:visible;mso-wrap-style:square;mso-width-percent:917;mso-height-percent:1000;mso-wrap-distance-left:9pt;mso-wrap-distance-top:0;mso-wrap-distance-right:9pt;mso-wrap-distance-bottom:0;mso-position-horizontal:absolute;mso-position-horizontal-relative:page;mso-position-vertical:absolute;mso-position-vertical-relative:page;mso-width-percent:917;mso-height-percent:100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" o:allowincell="f" filled="f" stroked="f">
                <v:textbox style="mso-fit-shape-to-text:t" inset="0,0,0,0">
                  <w:txbxContent>
                    <w:tbl>
                      <w:tblPr>
                        <w:tblOverlap w:val="never"/>
                        <w:tblW w:w="5000" w:type="pct"/>
                        <w:jc w:val="center"/>
                        <w:tblCellMar>
                          <w:top w:w="144" w:type="dxa"/>
                          <w:left w:w="0" w:type="dxa"/>
                          <w:bottom w:w="144" w:type="dxa"/>
                          <w:right w:w="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10919"/>
                      </w:tblGrid>
                      <w:tr w:rsidR="00C70F07">
                        <w:trPr>
                          <w:trHeight w:val="144"/>
                          <w:jc w:val="center"/>
                        </w:trPr>
                        <w:tc>
                          <w:tcPr>
                            <w:tcW w:w="0" w:type="auto"/>
                            <w:shd w:val="clear" w:color="auto" w:fill="FF9999" w:themeFill="accent1" w:themeFillTint="66"/>
                            <w:tcMar>
                              <w:top w:w="0" w:type="dxa"/>
                              <w:bottom w:w="0" w:type="dxa"/>
                            </w:tcMar>
                            <w:vAlign w:val="center"/>
                          </w:tcPr>
                          <w:p w:rsidR="00C70F07" w:rsidRDefault="00C70F07">
                            <w:pPr>
                              <w:pStyle w:val="Sansinterligne"/>
                              <w:rPr>
                                <w:sz w:val="8"/>
                                <w:szCs w:val="8"/>
                              </w:rPr>
                            </w:pPr>
                          </w:p>
                        </w:tc>
                      </w:tr>
                      <w:tr w:rsidR="00C70F07">
                        <w:trPr>
                          <w:trHeight w:val="1440"/>
                          <w:jc w:val="center"/>
                        </w:trPr>
                        <w:tc>
                          <w:tcPr>
                            <w:tcW w:w="0" w:type="auto"/>
                            <w:shd w:val="clear" w:color="auto" w:fill="FF0000" w:themeFill="accent1"/>
                            <w:vAlign w:val="center"/>
                          </w:tcPr>
                          <w:p w:rsidR="00C70F07" w:rsidRDefault="005846E0" w:rsidP="00F81F41">
                            <w:pPr>
                              <w:pStyle w:val="Sansinterligne"/>
                              <w:suppressOverlap/>
                              <w:jc w:val="center"/>
                              <w:rPr>
                                <w:rFonts w:asciiTheme="majorHAnsi" w:eastAsiaTheme="majorEastAsia" w:hAnsiTheme="majorHAnsi" w:cstheme="majorBidi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sdt>
                              <w:sdtPr>
                                <w:rPr>
                                  <w:rFonts w:ascii="Candara" w:eastAsiaTheme="majorEastAsia" w:hAnsi="Candara" w:cstheme="majorBidi"/>
                                  <w:b/>
                                  <w:color w:val="FFFFFF" w:themeColor="background1"/>
                                  <w:sz w:val="76"/>
                                  <w:szCs w:val="7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id w:val="3232653"/>
                                <w:placeholder>
                                  <w:docPart w:val="DE9F096F12CA4EEA85CDF088FB2DD0B3"/>
                                </w:placeholder>
  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  <w:text/>
                              </w:sdtPr>
                              <w:sdtEndPr/>
                              <w:sdtContent>
                                <w:r w:rsidR="00C70F07" w:rsidRPr="00F81F41">
                                  <w:rPr>
                                    <w:rFonts w:ascii="Candara" w:eastAsiaTheme="majorEastAsia" w:hAnsi="Candara" w:cstheme="majorBidi"/>
                                    <w:b/>
                                    <w:color w:val="FFFFFF" w:themeColor="background1"/>
                                    <w:sz w:val="76"/>
                                    <w:szCs w:val="7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ELECTIONS PROFESSIONNELLES</w:t>
                                </w:r>
                              </w:sdtContent>
                            </w:sdt>
                          </w:p>
                        </w:tc>
                      </w:tr>
                      <w:tr w:rsidR="00C70F07">
                        <w:trPr>
                          <w:trHeight w:val="144"/>
                          <w:jc w:val="center"/>
                        </w:trPr>
                        <w:tc>
                          <w:tcPr>
                            <w:tcW w:w="0" w:type="auto"/>
                            <w:shd w:val="clear" w:color="auto" w:fill="AEBAD5" w:themeFill="accent5"/>
                            <w:tcMar>
                              <w:top w:w="0" w:type="dxa"/>
                              <w:bottom w:w="0" w:type="dxa"/>
                            </w:tcMar>
                            <w:vAlign w:val="center"/>
                          </w:tcPr>
                          <w:p w:rsidR="00C70F07" w:rsidRDefault="00C70F07">
                            <w:pPr>
                              <w:pStyle w:val="Sansinterligne"/>
                              <w:rPr>
                                <w:sz w:val="8"/>
                                <w:szCs w:val="8"/>
                              </w:rPr>
                            </w:pPr>
                          </w:p>
                        </w:tc>
                      </w:tr>
                      <w:tr w:rsidR="00C70F07">
                        <w:trPr>
                          <w:trHeight w:val="720"/>
                          <w:jc w:val="center"/>
                        </w:trPr>
                        <w:tc>
                          <w:tcPr>
                            <w:tcW w:w="0" w:type="auto"/>
                            <w:vAlign w:val="bottom"/>
                          </w:tcPr>
                          <w:p w:rsidR="00C70F07" w:rsidRDefault="005846E0" w:rsidP="00D20FC8">
                            <w:pPr>
                              <w:pStyle w:val="Sansinterligne"/>
                              <w:suppressOverlap/>
                              <w:jc w:val="center"/>
                              <w:rPr>
                                <w:rFonts w:asciiTheme="majorHAnsi" w:eastAsiaTheme="majorEastAsia" w:hAnsiTheme="majorHAnsi" w:cstheme="majorBidi"/>
                                <w:i/>
                                <w:iCs/>
                                <w:sz w:val="36"/>
                                <w:szCs w:val="36"/>
                              </w:rPr>
                            </w:pPr>
                            <w:sdt>
                              <w:sdtPr>
                                <w:rPr>
                                  <w:rStyle w:val="Titre1Car"/>
                                  <w:sz w:val="48"/>
                                  <w:szCs w:val="48"/>
                                </w:rPr>
                                <w:id w:val="1652111"/>
                                <w:placeholder>
                                  <w:docPart w:val="BD7AE7C231B843B6B2F59951D877CBE5"/>
                                </w:placeholder>
    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    <w:text/>
                              </w:sdtPr>
                              <w:sdtEndPr>
                                <w:rPr>
                                  <w:rStyle w:val="Titre1Car"/>
                                </w:rPr>
                              </w:sdtEndPr>
                              <w:sdtContent>
                                <w:r w:rsidR="00C70F07" w:rsidRPr="00F81F41">
                                  <w:rPr>
                                    <w:rStyle w:val="Titre1Car"/>
                                    <w:sz w:val="48"/>
                                    <w:szCs w:val="48"/>
                                  </w:rPr>
                                  <w:t>6 décembre 2018</w:t>
                                </w:r>
                              </w:sdtContent>
                            </w:sdt>
                          </w:p>
                        </w:tc>
                      </w:tr>
                    </w:tbl>
                    <w:p w:rsidR="00C70F07" w:rsidRDefault="00C70F07"/>
                  </w:txbxContent>
                </v:textbox>
                <w10:wrap anchorx="page" anchory="page"/>
              </v:rect>
            </w:pict>
          </mc:Fallback>
        </mc:AlternateContent>
      </w:r>
      <w:sdt>
        <w:sdtPr>
          <w:id w:val="-831605760"/>
          <w:docPartObj>
            <w:docPartGallery w:val="Cover Pages"/>
            <w:docPartUnique/>
          </w:docPartObj>
        </w:sdtPr>
        <w:sdtEndPr/>
        <w:sdtContent>
          <w:r w:rsidR="00F81F41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46464" behindDoc="0" locked="0" layoutInCell="0" allowOverlap="1" wp14:anchorId="505F3301" wp14:editId="6F347C56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7129145" cy="9435465"/>
                    <wp:effectExtent l="9525" t="9525" r="12065" b="10160"/>
                    <wp:wrapNone/>
                    <wp:docPr id="14" name="Forme automatique 62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7129145" cy="9435465"/>
                            </a:xfrm>
                            <a:prstGeom prst="roundRect">
                              <a:avLst>
                                <a:gd name="adj" fmla="val 3463"/>
                              </a:avLst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000000"/>
                                  </a:solidFill>
                                </a14:hiddenFill>
                              </a:ex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92000</wp14:pctWidth>
                    </wp14:sizeRelH>
                    <wp14:sizeRelV relativeFrom="page">
                      <wp14:pctHeight>94000</wp14:pctHeight>
                    </wp14:sizeRelV>
                  </wp:anchor>
                </w:drawing>
              </mc:Choice>
              <mc:Fallback>
                <w:pict>
                  <v:roundrect w14:anchorId="1EB83E33" id="Forme automatique 622" o:spid="_x0000_s1026" style="position:absolute;margin-left:0;margin-top:0;width:561.35pt;height:742.95pt;z-index:251646464;visibility:visible;mso-wrap-style:square;mso-width-percent:920;mso-height-percent:940;mso-wrap-distance-left:9pt;mso-wrap-distance-top:0;mso-wrap-distance-right:9pt;mso-wrap-distance-bottom:0;mso-position-horizontal:center;mso-position-horizontal-relative:page;mso-position-vertical:center;mso-position-vertical-relative:page;mso-width-percent:920;mso-height-percent:940;mso-width-relative:page;mso-height-relative:page;v-text-anchor:top" arcsize="226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" o:allowincell="f" filled="f" fillcolor="black">
                    <w10:wrap anchorx="page" anchory="page"/>
                  </v:roundrect>
                </w:pict>
              </mc:Fallback>
            </mc:AlternateContent>
          </w:r>
          <w:r w:rsidR="00F81F41">
            <w:br w:type="page"/>
          </w:r>
        </w:sdtContent>
      </w:sdt>
    </w:p>
    <w:p w:rsidR="00574D6B" w:rsidRDefault="005846E0">
      <w:pPr>
        <w:pStyle w:val="Titre"/>
        <w:rPr>
          <w:smallCaps w:val="0"/>
        </w:rPr>
      </w:pPr>
      <w:sdt>
        <w:sdtPr>
          <w:rPr>
            <w:smallCaps w:val="0"/>
          </w:rPr>
          <w:alias w:val="Titre"/>
          <w:tag w:val="Titre"/>
          <w:id w:val="11808329"/>
          <w:placeholder>
            <w:docPart w:val="1D56B52D19824FA784D6C670AF878F21"/>
          </w:placeholder>
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<w:text/>
        </w:sdtPr>
        <w:sdtEndPr/>
        <w:sdtContent>
          <w:r w:rsidR="00F81F41">
            <w:rPr>
              <w:smallCaps w:val="0"/>
            </w:rPr>
            <w:t>ELECTIONS PROFESSIONNELLES</w:t>
          </w:r>
        </w:sdtContent>
      </w:sdt>
    </w:p>
    <w:p w:rsidR="00574D6B" w:rsidRDefault="005846E0">
      <w:pPr>
        <w:pStyle w:val="Sous-titre"/>
      </w:pPr>
      <w:sdt>
        <w:sdtPr>
          <w:alias w:val="Sous-titre"/>
          <w:tag w:val="Sous-titre"/>
          <w:id w:val="11808339"/>
          <w:placeholder>
            <w:docPart w:val="BB827C1069BA40ADAC16CB9FEA213EA0"/>
          </w:placeholder>
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<w:text/>
        </w:sdtPr>
        <w:sdtEndPr/>
        <w:sdtContent>
          <w:r w:rsidR="00972E51">
            <w:t>6 décembre 2018</w:t>
          </w:r>
        </w:sdtContent>
      </w:sdt>
    </w:p>
    <w:p w:rsidR="00E455AE" w:rsidRPr="00DC0DA9" w:rsidRDefault="00025596" w:rsidP="00E455AE">
      <w:pPr>
        <w:rPr>
          <w:b/>
          <w:sz w:val="28"/>
          <w:szCs w:val="28"/>
        </w:rPr>
      </w:pPr>
      <w:r>
        <w:rPr>
          <w:b/>
          <w:sz w:val="28"/>
          <w:szCs w:val="28"/>
        </w:rPr>
        <w:t>Les agents du Conseil d</w:t>
      </w:r>
      <w:r w:rsidR="00E455AE" w:rsidRPr="00DC0DA9">
        <w:rPr>
          <w:b/>
          <w:sz w:val="28"/>
          <w:szCs w:val="28"/>
        </w:rPr>
        <w:t xml:space="preserve">épartemental ainsi que les contractuels voteront le 6 décembre </w:t>
      </w:r>
      <w:r w:rsidR="00380066">
        <w:rPr>
          <w:b/>
          <w:sz w:val="28"/>
          <w:szCs w:val="28"/>
        </w:rPr>
        <w:t xml:space="preserve">2018 </w:t>
      </w:r>
      <w:r w:rsidR="00E455AE" w:rsidRPr="00DC0DA9">
        <w:rPr>
          <w:b/>
          <w:sz w:val="28"/>
          <w:szCs w:val="28"/>
        </w:rPr>
        <w:t>pour élire les représentants du personnel,</w:t>
      </w:r>
      <w:r>
        <w:rPr>
          <w:b/>
          <w:sz w:val="28"/>
          <w:szCs w:val="28"/>
        </w:rPr>
        <w:t xml:space="preserve"> pour les CAP A-B-C, le Comité t</w:t>
      </w:r>
      <w:r w:rsidR="00E455AE" w:rsidRPr="00DC0DA9">
        <w:rPr>
          <w:b/>
          <w:sz w:val="28"/>
          <w:szCs w:val="28"/>
        </w:rPr>
        <w:t>echnique et les CCP A-B-C.</w:t>
      </w:r>
    </w:p>
    <w:p w:rsidR="00DC0DA9" w:rsidRPr="00EB0417" w:rsidRDefault="000C7F93" w:rsidP="00E455AE">
      <w:pPr>
        <w:rPr>
          <w:sz w:val="28"/>
          <w:szCs w:val="28"/>
        </w:rPr>
      </w:pPr>
      <w:r w:rsidRPr="00EB0417">
        <w:rPr>
          <w:sz w:val="28"/>
          <w:szCs w:val="28"/>
        </w:rPr>
        <w:t>Ces élections vous concernent et sont l’occasion</w:t>
      </w:r>
      <w:r w:rsidR="00380066">
        <w:rPr>
          <w:sz w:val="28"/>
          <w:szCs w:val="28"/>
        </w:rPr>
        <w:t xml:space="preserve"> de renouveler votre confiance en</w:t>
      </w:r>
      <w:r w:rsidRPr="00EB0417">
        <w:rPr>
          <w:sz w:val="28"/>
          <w:szCs w:val="28"/>
        </w:rPr>
        <w:t xml:space="preserve"> l’équipe du syndicat </w:t>
      </w:r>
      <w:r w:rsidRPr="00EB0417">
        <w:rPr>
          <w:rFonts w:eastAsia="Times New Roman"/>
          <w:b/>
          <w:color w:val="FF0000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FOCD31</w:t>
      </w:r>
      <w:r w:rsidRPr="00EB0417">
        <w:rPr>
          <w:sz w:val="28"/>
          <w:szCs w:val="28"/>
        </w:rPr>
        <w:t>, humaine, organisée et déterminée.</w:t>
      </w:r>
    </w:p>
    <w:p w:rsidR="000C7F93" w:rsidRPr="00EB0417" w:rsidRDefault="000C7F93" w:rsidP="00E455AE">
      <w:pPr>
        <w:rPr>
          <w:sz w:val="28"/>
          <w:szCs w:val="28"/>
        </w:rPr>
      </w:pPr>
      <w:r w:rsidRPr="00EB0417">
        <w:rPr>
          <w:rFonts w:eastAsia="Times New Roman"/>
          <w:b/>
          <w:color w:val="FF0000" w:themeColor="accent1"/>
          <w:sz w:val="28"/>
          <w:szCs w:val="28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FOCD31</w:t>
      </w:r>
      <w:r w:rsidRPr="00EB0417">
        <w:rPr>
          <w:sz w:val="28"/>
          <w:szCs w:val="28"/>
        </w:rPr>
        <w:t xml:space="preserve"> s’engage pour les 4 ans à venir</w:t>
      </w:r>
      <w:r w:rsidR="00C93BF1">
        <w:rPr>
          <w:sz w:val="28"/>
          <w:szCs w:val="28"/>
        </w:rPr>
        <w:t>,</w:t>
      </w:r>
      <w:r w:rsidR="00805447" w:rsidRPr="00EB0417">
        <w:rPr>
          <w:sz w:val="28"/>
          <w:szCs w:val="28"/>
        </w:rPr>
        <w:t xml:space="preserve"> </w:t>
      </w:r>
      <w:r w:rsidR="00025596">
        <w:rPr>
          <w:sz w:val="28"/>
          <w:szCs w:val="28"/>
        </w:rPr>
        <w:t xml:space="preserve">à continuer la défense </w:t>
      </w:r>
      <w:r w:rsidRPr="00EB0417">
        <w:rPr>
          <w:sz w:val="28"/>
          <w:szCs w:val="28"/>
        </w:rPr>
        <w:t>:</w:t>
      </w:r>
    </w:p>
    <w:p w:rsidR="000C7F93" w:rsidRPr="00025596" w:rsidRDefault="00025596" w:rsidP="00025596">
      <w:pPr>
        <w:pStyle w:val="Paragraphedeliste"/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De l</w:t>
      </w:r>
      <w:r w:rsidRPr="00025596">
        <w:rPr>
          <w:sz w:val="28"/>
          <w:szCs w:val="28"/>
        </w:rPr>
        <w:t>’intérêt général et du</w:t>
      </w:r>
      <w:r w:rsidR="000C7F93" w:rsidRPr="00025596">
        <w:rPr>
          <w:sz w:val="28"/>
          <w:szCs w:val="28"/>
        </w:rPr>
        <w:t xml:space="preserve"> </w:t>
      </w:r>
      <w:r w:rsidR="000C7F93" w:rsidRPr="00A03DD4">
        <w:rPr>
          <w:b/>
          <w:sz w:val="28"/>
          <w:szCs w:val="28"/>
        </w:rPr>
        <w:t>service public</w:t>
      </w:r>
      <w:r w:rsidR="00896D0B">
        <w:rPr>
          <w:sz w:val="28"/>
          <w:szCs w:val="28"/>
        </w:rPr>
        <w:t>,</w:t>
      </w:r>
    </w:p>
    <w:p w:rsidR="000C7F93" w:rsidRPr="00EB0417" w:rsidRDefault="00805447" w:rsidP="000C7F93">
      <w:pPr>
        <w:pStyle w:val="Paragraphedeliste"/>
        <w:numPr>
          <w:ilvl w:val="0"/>
          <w:numId w:val="12"/>
        </w:numPr>
        <w:rPr>
          <w:sz w:val="28"/>
          <w:szCs w:val="28"/>
        </w:rPr>
      </w:pPr>
      <w:r w:rsidRPr="00EB0417">
        <w:rPr>
          <w:sz w:val="28"/>
          <w:szCs w:val="28"/>
        </w:rPr>
        <w:t xml:space="preserve">Des conditions de travail </w:t>
      </w:r>
      <w:r w:rsidRPr="00A03DD4">
        <w:rPr>
          <w:b/>
          <w:sz w:val="28"/>
          <w:szCs w:val="28"/>
        </w:rPr>
        <w:t>optimales</w:t>
      </w:r>
      <w:r w:rsidRPr="00EB0417">
        <w:rPr>
          <w:sz w:val="28"/>
          <w:szCs w:val="28"/>
        </w:rPr>
        <w:t xml:space="preserve"> qui assurent bien-être au travail et efficacité</w:t>
      </w:r>
      <w:r w:rsidR="00896D0B">
        <w:rPr>
          <w:sz w:val="28"/>
          <w:szCs w:val="28"/>
        </w:rPr>
        <w:t>,</w:t>
      </w:r>
    </w:p>
    <w:p w:rsidR="00805447" w:rsidRPr="00EB0417" w:rsidRDefault="00025596" w:rsidP="000C7F93">
      <w:pPr>
        <w:pStyle w:val="Paragraphedeliste"/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De l</w:t>
      </w:r>
      <w:r w:rsidR="00805447" w:rsidRPr="00EB0417">
        <w:rPr>
          <w:sz w:val="28"/>
          <w:szCs w:val="28"/>
        </w:rPr>
        <w:t xml:space="preserve">’organisation du temps de travail sans </w:t>
      </w:r>
      <w:r w:rsidR="00805447" w:rsidRPr="00A03DD4">
        <w:rPr>
          <w:b/>
          <w:sz w:val="28"/>
          <w:szCs w:val="28"/>
        </w:rPr>
        <w:t>perte des avantages acquis</w:t>
      </w:r>
      <w:r w:rsidR="00896D0B">
        <w:rPr>
          <w:sz w:val="28"/>
          <w:szCs w:val="28"/>
        </w:rPr>
        <w:t>,</w:t>
      </w:r>
    </w:p>
    <w:p w:rsidR="00805447" w:rsidRPr="00EB0417" w:rsidRDefault="00025596" w:rsidP="000C7F93">
      <w:pPr>
        <w:pStyle w:val="Paragraphedeliste"/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Du</w:t>
      </w:r>
      <w:r w:rsidR="00805447" w:rsidRPr="00EB0417">
        <w:rPr>
          <w:sz w:val="28"/>
          <w:szCs w:val="28"/>
        </w:rPr>
        <w:t xml:space="preserve"> </w:t>
      </w:r>
      <w:r w:rsidR="00805447" w:rsidRPr="00A03DD4">
        <w:rPr>
          <w:b/>
          <w:sz w:val="28"/>
          <w:szCs w:val="28"/>
        </w:rPr>
        <w:t>respect du statut</w:t>
      </w:r>
      <w:r w:rsidR="00805447" w:rsidRPr="00EB0417">
        <w:rPr>
          <w:sz w:val="28"/>
          <w:szCs w:val="28"/>
        </w:rPr>
        <w:t xml:space="preserve"> gé</w:t>
      </w:r>
      <w:r>
        <w:rPr>
          <w:sz w:val="28"/>
          <w:szCs w:val="28"/>
        </w:rPr>
        <w:t>néral de la fonction publique, d</w:t>
      </w:r>
      <w:r w:rsidR="00805447" w:rsidRPr="00EB0417">
        <w:rPr>
          <w:sz w:val="28"/>
          <w:szCs w:val="28"/>
        </w:rPr>
        <w:t>es avancements de grade</w:t>
      </w:r>
      <w:r>
        <w:rPr>
          <w:sz w:val="28"/>
          <w:szCs w:val="28"/>
        </w:rPr>
        <w:t>s, des</w:t>
      </w:r>
      <w:r w:rsidR="00805447" w:rsidRPr="00EB0417">
        <w:rPr>
          <w:sz w:val="28"/>
          <w:szCs w:val="28"/>
        </w:rPr>
        <w:t xml:space="preserve"> promotions, </w:t>
      </w:r>
      <w:r>
        <w:rPr>
          <w:sz w:val="28"/>
          <w:szCs w:val="28"/>
        </w:rPr>
        <w:t xml:space="preserve">de </w:t>
      </w:r>
      <w:r w:rsidR="00805447" w:rsidRPr="00EB0417">
        <w:rPr>
          <w:sz w:val="28"/>
          <w:szCs w:val="28"/>
        </w:rPr>
        <w:t xml:space="preserve">la formation, </w:t>
      </w:r>
      <w:r>
        <w:rPr>
          <w:sz w:val="28"/>
          <w:szCs w:val="28"/>
        </w:rPr>
        <w:t xml:space="preserve">de </w:t>
      </w:r>
      <w:r w:rsidR="00805447" w:rsidRPr="00EB0417">
        <w:rPr>
          <w:sz w:val="28"/>
          <w:szCs w:val="28"/>
        </w:rPr>
        <w:t>l’égalité professionnelle femmes/hommes</w:t>
      </w:r>
      <w:r w:rsidR="00896D0B">
        <w:rPr>
          <w:sz w:val="28"/>
          <w:szCs w:val="28"/>
        </w:rPr>
        <w:t>,</w:t>
      </w:r>
    </w:p>
    <w:p w:rsidR="00805447" w:rsidRPr="00EB0417" w:rsidRDefault="00025596" w:rsidP="000C7F93">
      <w:pPr>
        <w:pStyle w:val="Paragraphedeliste"/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D’u</w:t>
      </w:r>
      <w:r w:rsidR="00805447" w:rsidRPr="00EB0417">
        <w:rPr>
          <w:sz w:val="28"/>
          <w:szCs w:val="28"/>
        </w:rPr>
        <w:t xml:space="preserve">n régime indemnitaire </w:t>
      </w:r>
      <w:r w:rsidR="00805447" w:rsidRPr="00A03DD4">
        <w:rPr>
          <w:b/>
          <w:sz w:val="28"/>
          <w:szCs w:val="28"/>
        </w:rPr>
        <w:t>égalitaire et juste</w:t>
      </w:r>
      <w:r w:rsidR="00805447" w:rsidRPr="00EB0417">
        <w:rPr>
          <w:sz w:val="28"/>
          <w:szCs w:val="28"/>
        </w:rPr>
        <w:t xml:space="preserve"> (non aux primes au mérite !)</w:t>
      </w:r>
      <w:r w:rsidR="00896D0B">
        <w:rPr>
          <w:sz w:val="28"/>
          <w:szCs w:val="28"/>
        </w:rPr>
        <w:t>,</w:t>
      </w:r>
    </w:p>
    <w:p w:rsidR="00805447" w:rsidRPr="00EB0417" w:rsidRDefault="00025596" w:rsidP="000C7F93">
      <w:pPr>
        <w:pStyle w:val="Paragraphedeliste"/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Des métiers, du</w:t>
      </w:r>
      <w:r w:rsidR="00805447" w:rsidRPr="00EB0417">
        <w:rPr>
          <w:sz w:val="28"/>
          <w:szCs w:val="28"/>
        </w:rPr>
        <w:t xml:space="preserve"> travail et </w:t>
      </w:r>
      <w:r>
        <w:rPr>
          <w:sz w:val="28"/>
          <w:szCs w:val="28"/>
        </w:rPr>
        <w:t xml:space="preserve">de </w:t>
      </w:r>
      <w:r w:rsidR="00805447" w:rsidRPr="00EB0417">
        <w:rPr>
          <w:sz w:val="28"/>
          <w:szCs w:val="28"/>
        </w:rPr>
        <w:t>sa rémunération</w:t>
      </w:r>
      <w:r w:rsidR="00896D0B">
        <w:rPr>
          <w:sz w:val="28"/>
          <w:szCs w:val="28"/>
        </w:rPr>
        <w:t>,</w:t>
      </w:r>
    </w:p>
    <w:p w:rsidR="00805447" w:rsidRPr="00EB0417" w:rsidRDefault="00025596" w:rsidP="000C7F93">
      <w:pPr>
        <w:pStyle w:val="Paragraphedeliste"/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Du</w:t>
      </w:r>
      <w:r w:rsidR="00805447" w:rsidRPr="00EB0417">
        <w:rPr>
          <w:sz w:val="28"/>
          <w:szCs w:val="28"/>
        </w:rPr>
        <w:t xml:space="preserve"> </w:t>
      </w:r>
      <w:r w:rsidR="00805447" w:rsidRPr="00A03DD4">
        <w:rPr>
          <w:b/>
          <w:sz w:val="28"/>
          <w:szCs w:val="28"/>
        </w:rPr>
        <w:t>dialogue social véritable</w:t>
      </w:r>
      <w:r w:rsidR="00805447" w:rsidRPr="00EB0417">
        <w:rPr>
          <w:sz w:val="28"/>
          <w:szCs w:val="28"/>
        </w:rPr>
        <w:t xml:space="preserve"> pour une négociation réalisable</w:t>
      </w:r>
      <w:r w:rsidR="00896D0B">
        <w:rPr>
          <w:sz w:val="28"/>
          <w:szCs w:val="28"/>
        </w:rPr>
        <w:t>,</w:t>
      </w:r>
    </w:p>
    <w:p w:rsidR="00805447" w:rsidRPr="00EB0417" w:rsidRDefault="00025596" w:rsidP="000C7F93">
      <w:pPr>
        <w:pStyle w:val="Paragraphedeliste"/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Des agents concernés par le</w:t>
      </w:r>
      <w:r w:rsidR="00805447" w:rsidRPr="00EB0417">
        <w:rPr>
          <w:sz w:val="28"/>
          <w:szCs w:val="28"/>
        </w:rPr>
        <w:t xml:space="preserve"> </w:t>
      </w:r>
      <w:r w:rsidR="00805447" w:rsidRPr="00A03DD4">
        <w:rPr>
          <w:b/>
          <w:sz w:val="28"/>
          <w:szCs w:val="28"/>
        </w:rPr>
        <w:t>harcèlement au travail</w:t>
      </w:r>
      <w:r w:rsidR="00896D0B">
        <w:rPr>
          <w:sz w:val="28"/>
          <w:szCs w:val="28"/>
        </w:rPr>
        <w:t>,</w:t>
      </w:r>
    </w:p>
    <w:p w:rsidR="00805447" w:rsidRPr="00EB0417" w:rsidRDefault="00025596" w:rsidP="000C7F93">
      <w:pPr>
        <w:pStyle w:val="Paragraphedeliste"/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 xml:space="preserve">De </w:t>
      </w:r>
      <w:r w:rsidR="00C93BF1">
        <w:rPr>
          <w:sz w:val="28"/>
          <w:szCs w:val="28"/>
        </w:rPr>
        <w:t xml:space="preserve">la </w:t>
      </w:r>
      <w:r w:rsidR="00C93BF1" w:rsidRPr="00A03DD4">
        <w:rPr>
          <w:b/>
          <w:sz w:val="28"/>
          <w:szCs w:val="28"/>
        </w:rPr>
        <w:t>participation</w:t>
      </w:r>
      <w:r w:rsidR="00C93BF1">
        <w:rPr>
          <w:sz w:val="28"/>
          <w:szCs w:val="28"/>
        </w:rPr>
        <w:t xml:space="preserve"> et d</w:t>
      </w:r>
      <w:r w:rsidR="00805447" w:rsidRPr="00EB0417">
        <w:rPr>
          <w:sz w:val="28"/>
          <w:szCs w:val="28"/>
        </w:rPr>
        <w:t xml:space="preserve">es initiatives des </w:t>
      </w:r>
      <w:r w:rsidR="00805447" w:rsidRPr="00A03DD4">
        <w:rPr>
          <w:b/>
          <w:sz w:val="28"/>
          <w:szCs w:val="28"/>
        </w:rPr>
        <w:t>personnels</w:t>
      </w:r>
      <w:r w:rsidR="00805447" w:rsidRPr="00EB0417">
        <w:rPr>
          <w:sz w:val="28"/>
          <w:szCs w:val="28"/>
        </w:rPr>
        <w:t xml:space="preserve"> aux mesures collectives et individuelles qui les concernent</w:t>
      </w:r>
      <w:r w:rsidR="00896D0B">
        <w:rPr>
          <w:sz w:val="28"/>
          <w:szCs w:val="28"/>
        </w:rPr>
        <w:t>,</w:t>
      </w:r>
    </w:p>
    <w:p w:rsidR="00805447" w:rsidRPr="00EB0417" w:rsidRDefault="00025596" w:rsidP="000C7F93">
      <w:pPr>
        <w:pStyle w:val="Paragraphedeliste"/>
        <w:numPr>
          <w:ilvl w:val="0"/>
          <w:numId w:val="12"/>
        </w:numPr>
        <w:rPr>
          <w:sz w:val="28"/>
          <w:szCs w:val="28"/>
        </w:rPr>
      </w:pPr>
      <w:r>
        <w:rPr>
          <w:sz w:val="28"/>
          <w:szCs w:val="28"/>
        </w:rPr>
        <w:t>De la</w:t>
      </w:r>
      <w:r w:rsidR="00805447" w:rsidRPr="00EB0417">
        <w:rPr>
          <w:sz w:val="28"/>
          <w:szCs w:val="28"/>
        </w:rPr>
        <w:t xml:space="preserve"> </w:t>
      </w:r>
      <w:r w:rsidR="00805447" w:rsidRPr="00A03DD4">
        <w:rPr>
          <w:b/>
          <w:sz w:val="28"/>
          <w:szCs w:val="28"/>
        </w:rPr>
        <w:t xml:space="preserve">sécurité </w:t>
      </w:r>
      <w:r w:rsidR="00AE76FF" w:rsidRPr="00A03DD4">
        <w:rPr>
          <w:b/>
          <w:sz w:val="28"/>
          <w:szCs w:val="28"/>
        </w:rPr>
        <w:t xml:space="preserve">et </w:t>
      </w:r>
      <w:r w:rsidRPr="00A03DD4">
        <w:rPr>
          <w:b/>
          <w:sz w:val="28"/>
          <w:szCs w:val="28"/>
        </w:rPr>
        <w:t xml:space="preserve">de </w:t>
      </w:r>
      <w:r w:rsidR="00AE76FF" w:rsidRPr="00A03DD4">
        <w:rPr>
          <w:b/>
          <w:sz w:val="28"/>
          <w:szCs w:val="28"/>
        </w:rPr>
        <w:t xml:space="preserve">la santé </w:t>
      </w:r>
      <w:r w:rsidR="00805447" w:rsidRPr="00A03DD4">
        <w:rPr>
          <w:b/>
          <w:sz w:val="28"/>
          <w:szCs w:val="28"/>
        </w:rPr>
        <w:t>au travail</w:t>
      </w:r>
      <w:r w:rsidR="00896D0B">
        <w:rPr>
          <w:sz w:val="28"/>
          <w:szCs w:val="28"/>
        </w:rPr>
        <w:t>,</w:t>
      </w:r>
    </w:p>
    <w:p w:rsidR="00EB0417" w:rsidRPr="00A03DD4" w:rsidRDefault="00025596" w:rsidP="00633215">
      <w:pPr>
        <w:pStyle w:val="Paragraphedeliste"/>
        <w:numPr>
          <w:ilvl w:val="0"/>
          <w:numId w:val="12"/>
        </w:numPr>
        <w:rPr>
          <w:sz w:val="28"/>
          <w:szCs w:val="28"/>
        </w:rPr>
      </w:pPr>
      <w:r w:rsidRPr="00A03DD4">
        <w:rPr>
          <w:sz w:val="28"/>
          <w:szCs w:val="28"/>
        </w:rPr>
        <w:t>D</w:t>
      </w:r>
      <w:r w:rsidR="00805447" w:rsidRPr="00A03DD4">
        <w:rPr>
          <w:sz w:val="28"/>
          <w:szCs w:val="28"/>
        </w:rPr>
        <w:t>es emplois précaires</w:t>
      </w:r>
      <w:r w:rsidR="00896D0B" w:rsidRPr="00A03DD4">
        <w:rPr>
          <w:sz w:val="28"/>
          <w:szCs w:val="28"/>
        </w:rPr>
        <w:t>,</w:t>
      </w:r>
    </w:p>
    <w:p w:rsidR="00DC0DA9" w:rsidRDefault="00DC0DA9" w:rsidP="00DC0DA9">
      <w:pPr>
        <w:pStyle w:val="Titre1"/>
      </w:pPr>
      <w:r>
        <w:t>Edito :</w:t>
      </w:r>
    </w:p>
    <w:p w:rsidR="00805447" w:rsidRDefault="00805447" w:rsidP="00661467">
      <w:pPr>
        <w:pStyle w:val="NormalWeb"/>
        <w:jc w:val="both"/>
      </w:pPr>
      <w:r>
        <w:rPr>
          <w:noProof/>
        </w:rPr>
        <w:drawing>
          <wp:anchor distT="0" distB="0" distL="114300" distR="114300" simplePos="0" relativeHeight="251690496" behindDoc="0" locked="0" layoutInCell="1" allowOverlap="1" wp14:anchorId="7233BD50" wp14:editId="45F296FB">
            <wp:simplePos x="0" y="0"/>
            <wp:positionH relativeFrom="column">
              <wp:posOffset>-40005</wp:posOffset>
            </wp:positionH>
            <wp:positionV relativeFrom="paragraph">
              <wp:posOffset>173990</wp:posOffset>
            </wp:positionV>
            <wp:extent cx="1215390" cy="1168400"/>
            <wp:effectExtent l="57150" t="19050" r="60960" b="88900"/>
            <wp:wrapSquare wrapText="bothSides"/>
            <wp:docPr id="459" name="Imag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vatar2.jpg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1000" contrast="1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50" r="17306" b="15909"/>
                    <a:stretch/>
                  </pic:blipFill>
                  <pic:spPr bwMode="auto">
                    <a:xfrm>
                      <a:off x="0" y="0"/>
                      <a:ext cx="1215390" cy="1168400"/>
                    </a:xfrm>
                    <a:prstGeom prst="rect">
                      <a:avLst/>
                    </a:prstGeom>
                    <a:gradFill flip="none" rotWithShape="1">
                      <a:gsLst>
                        <a:gs pos="0">
                          <a:schemeClr val="accent6">
                            <a:lumMod val="5000"/>
                            <a:lumOff val="95000"/>
                          </a:schemeClr>
                        </a:gs>
                        <a:gs pos="74000">
                          <a:schemeClr val="accent6">
                            <a:lumMod val="45000"/>
                            <a:lumOff val="55000"/>
                          </a:schemeClr>
                        </a:gs>
                        <a:gs pos="83000">
                          <a:schemeClr val="accent6">
                            <a:lumMod val="45000"/>
                            <a:lumOff val="55000"/>
                          </a:schemeClr>
                        </a:gs>
                        <a:gs pos="100000">
                          <a:schemeClr val="accent6">
                            <a:lumMod val="30000"/>
                            <a:lumOff val="70000"/>
                          </a:schemeClr>
                        </a:gs>
                      </a:gsLst>
                      <a:lin ang="5400000" scaled="1"/>
                      <a:tileRect/>
                    </a:gradFill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Tous ensemble pour </w:t>
      </w:r>
      <w:r w:rsidRPr="00805447">
        <w:rPr>
          <w:b/>
          <w:color w:val="FF0000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FOCD31</w:t>
      </w:r>
      <w:r>
        <w:t>, un syndicat de proximité, représentatif de la diversité et qui refuse toute forme d’emprise, qui agit pour la défense des droits, du respect et de la justice sociale</w:t>
      </w:r>
      <w:r w:rsidR="0054726D">
        <w:t xml:space="preserve"> des agents</w:t>
      </w:r>
      <w:r>
        <w:t>.</w:t>
      </w:r>
    </w:p>
    <w:p w:rsidR="00805447" w:rsidRDefault="00661467" w:rsidP="00661467">
      <w:pPr>
        <w:pStyle w:val="NormalWeb"/>
        <w:jc w:val="both"/>
        <w:rPr>
          <w:b/>
          <w:color w:val="FF0000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t xml:space="preserve">Nous sommes avant tout une équipe qui fait vivre fièrement le syndicat </w:t>
      </w:r>
      <w:r w:rsidRPr="00805447">
        <w:rPr>
          <w:b/>
          <w:color w:val="FF0000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FOCD31</w:t>
      </w:r>
      <w:r>
        <w:rPr>
          <w:b/>
          <w:color w:val="FF0000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, </w:t>
      </w:r>
      <w:r>
        <w:t>nous prenons part aux</w:t>
      </w:r>
      <w:r w:rsidR="0015421B">
        <w:t xml:space="preserve"> discussions pour faire valoir v</w:t>
      </w:r>
      <w:r>
        <w:t xml:space="preserve">os revendications. Nous sommes présents surtout là où il le </w:t>
      </w:r>
      <w:r w:rsidRPr="00805447">
        <w:rPr>
          <w:b/>
          <w:color w:val="FF0000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FO</w:t>
      </w:r>
      <w:r>
        <w:rPr>
          <w:b/>
          <w:color w:val="FF0000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 !</w:t>
      </w:r>
    </w:p>
    <w:p w:rsidR="00661467" w:rsidRDefault="00661467" w:rsidP="00DC0DA9">
      <w:pPr>
        <w:pStyle w:val="NormalWeb"/>
      </w:pPr>
      <w:r w:rsidRPr="00661467">
        <w:t xml:space="preserve">Notre liberté et notre indépendance vis-à-vis des partis sont des valeurs auxquelles </w:t>
      </w:r>
      <w:r>
        <w:rPr>
          <w:b/>
          <w:color w:val="FF0000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FO</w:t>
      </w:r>
      <w:r w:rsidR="000A0671" w:rsidRPr="00805447">
        <w:rPr>
          <w:b/>
          <w:color w:val="FF0000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CD31</w:t>
      </w:r>
      <w:r>
        <w:rPr>
          <w:b/>
          <w:color w:val="FF0000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t>reste indéfectibl</w:t>
      </w:r>
      <w:r w:rsidRPr="00661467">
        <w:t>eme</w:t>
      </w:r>
      <w:r w:rsidR="00A928E2">
        <w:t>nt attachée</w:t>
      </w:r>
      <w:r w:rsidRPr="00661467">
        <w:t> !</w:t>
      </w:r>
    </w:p>
    <w:p w:rsidR="00DC0DA9" w:rsidRPr="00A03DD4" w:rsidRDefault="00805447" w:rsidP="001B7AE7">
      <w:pPr>
        <w:pStyle w:val="NormalWeb"/>
        <w:jc w:val="center"/>
        <w:rPr>
          <w:sz w:val="32"/>
          <w:szCs w:val="32"/>
        </w:rPr>
      </w:pPr>
      <w:r w:rsidRPr="00A03DD4">
        <w:rPr>
          <w:sz w:val="32"/>
          <w:szCs w:val="32"/>
        </w:rPr>
        <w:t xml:space="preserve">Votez </w:t>
      </w:r>
      <w:r w:rsidRPr="00A03DD4">
        <w:rPr>
          <w:b/>
          <w:color w:val="FF0000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FOCD31</w:t>
      </w:r>
      <w:r w:rsidRPr="00A03DD4">
        <w:rPr>
          <w:sz w:val="32"/>
          <w:szCs w:val="32"/>
        </w:rPr>
        <w:t xml:space="preserve"> le 6 décembre 2018</w:t>
      </w:r>
      <w:r w:rsidR="001B7AE7" w:rsidRPr="00A03DD4">
        <w:rPr>
          <w:sz w:val="32"/>
          <w:szCs w:val="32"/>
        </w:rPr>
        <w:t> !</w:t>
      </w:r>
    </w:p>
    <w:p w:rsidR="00DC0DA9" w:rsidRPr="00DC0DA9" w:rsidRDefault="00805447" w:rsidP="00DC0DA9">
      <w:pPr>
        <w:jc w:val="right"/>
        <w:rPr>
          <w:b/>
        </w:rPr>
      </w:pPr>
      <w:r>
        <w:rPr>
          <w:b/>
        </w:rPr>
        <w:t>Vé</w:t>
      </w:r>
      <w:r w:rsidR="00DC0DA9" w:rsidRPr="00DC0DA9">
        <w:rPr>
          <w:b/>
        </w:rPr>
        <w:t xml:space="preserve">ronique Laffargue, </w:t>
      </w:r>
    </w:p>
    <w:p w:rsidR="00DC0DA9" w:rsidRPr="00DC0DA9" w:rsidRDefault="00805447" w:rsidP="00DC0DA9">
      <w:pPr>
        <w:jc w:val="right"/>
        <w:rPr>
          <w:b/>
        </w:rPr>
      </w:pPr>
      <w:r w:rsidRPr="00DC0DA9">
        <w:rPr>
          <w:b/>
        </w:rPr>
        <w:t>Secrétaire</w:t>
      </w:r>
      <w:r w:rsidR="00DC0DA9" w:rsidRPr="00DC0DA9">
        <w:rPr>
          <w:b/>
        </w:rPr>
        <w:t xml:space="preserve"> Général FOCD31</w:t>
      </w:r>
    </w:p>
    <w:p w:rsidR="003F259C" w:rsidRDefault="003F259C" w:rsidP="00CC5339">
      <w:pPr>
        <w:jc w:val="center"/>
        <w:rPr>
          <w:rFonts w:ascii="Calibri" w:hAnsi="Calibri" w:cs="Calibri"/>
          <w:b/>
          <w:bCs/>
          <w:color w:val="FF0000"/>
          <w:sz w:val="28"/>
          <w:szCs w:val="28"/>
        </w:rPr>
      </w:pPr>
    </w:p>
    <w:p w:rsidR="00E455AE" w:rsidRDefault="00DC0DA9" w:rsidP="00CC5339">
      <w:pPr>
        <w:jc w:val="center"/>
      </w:pPr>
      <w:r w:rsidRPr="00DC0DA9">
        <w:rPr>
          <w:rFonts w:ascii="Calibri" w:hAnsi="Calibri" w:cs="Calibri"/>
          <w:b/>
          <w:bCs/>
          <w:color w:val="FF0000"/>
          <w:sz w:val="28"/>
          <w:szCs w:val="28"/>
        </w:rPr>
        <w:t xml:space="preserve">Force Ouvrière </w:t>
      </w:r>
      <w:r w:rsidRPr="00DC0DA9">
        <w:rPr>
          <w:rFonts w:ascii="Calibri" w:hAnsi="Calibri" w:cs="Calibri"/>
          <w:b/>
          <w:bCs/>
          <w:color w:val="000000"/>
          <w:sz w:val="28"/>
          <w:szCs w:val="28"/>
        </w:rPr>
        <w:t>: Écouter, partager, agir !</w:t>
      </w:r>
      <w:r w:rsidR="00E455AE">
        <w:br w:type="page"/>
      </w:r>
    </w:p>
    <w:p w:rsidR="00574D6B" w:rsidRDefault="00E455AE" w:rsidP="00F81F41">
      <w:pPr>
        <w:pStyle w:val="Titre1"/>
      </w:pPr>
      <w:r>
        <w:lastRenderedPageBreak/>
        <w:t>Qui vote ?</w:t>
      </w:r>
    </w:p>
    <w:p w:rsidR="00412444" w:rsidRDefault="00412444" w:rsidP="00E455AE">
      <w:pPr>
        <w:rPr>
          <w:sz w:val="28"/>
          <w:szCs w:val="28"/>
        </w:rPr>
      </w:pPr>
    </w:p>
    <w:p w:rsidR="00F81F41" w:rsidRPr="0002336F" w:rsidRDefault="0005430D" w:rsidP="00E455AE">
      <w:pPr>
        <w:rPr>
          <w:sz w:val="28"/>
          <w:szCs w:val="28"/>
        </w:rPr>
      </w:pPr>
      <w:r w:rsidRPr="0002336F">
        <w:rPr>
          <w:sz w:val="28"/>
          <w:szCs w:val="28"/>
        </w:rPr>
        <w:t xml:space="preserve">Les </w:t>
      </w:r>
      <w:r w:rsidRPr="00A03DD4">
        <w:rPr>
          <w:b/>
          <w:sz w:val="28"/>
          <w:szCs w:val="28"/>
        </w:rPr>
        <w:t>agents titulaires</w:t>
      </w:r>
      <w:r w:rsidRPr="0002336F">
        <w:rPr>
          <w:sz w:val="28"/>
          <w:szCs w:val="28"/>
        </w:rPr>
        <w:t xml:space="preserve"> du CD31 figurant sur la liste électorale votent pour le renouvellement des élus CAP A</w:t>
      </w:r>
      <w:r w:rsidR="00A928E2">
        <w:rPr>
          <w:sz w:val="28"/>
          <w:szCs w:val="28"/>
        </w:rPr>
        <w:t>,</w:t>
      </w:r>
      <w:r w:rsidRPr="0002336F">
        <w:rPr>
          <w:sz w:val="28"/>
          <w:szCs w:val="28"/>
        </w:rPr>
        <w:t xml:space="preserve"> B et C ainsi que du Comité technique.</w:t>
      </w:r>
    </w:p>
    <w:p w:rsidR="0005430D" w:rsidRPr="0002336F" w:rsidRDefault="0005430D" w:rsidP="00E455AE">
      <w:pPr>
        <w:rPr>
          <w:sz w:val="28"/>
          <w:szCs w:val="28"/>
        </w:rPr>
      </w:pPr>
      <w:r w:rsidRPr="0002336F">
        <w:rPr>
          <w:sz w:val="28"/>
          <w:szCs w:val="28"/>
        </w:rPr>
        <w:t xml:space="preserve">Les </w:t>
      </w:r>
      <w:r w:rsidRPr="00A03DD4">
        <w:rPr>
          <w:b/>
          <w:sz w:val="28"/>
          <w:szCs w:val="28"/>
        </w:rPr>
        <w:t>agents contractuels</w:t>
      </w:r>
      <w:r w:rsidRPr="0002336F">
        <w:rPr>
          <w:sz w:val="28"/>
          <w:szCs w:val="28"/>
        </w:rPr>
        <w:t xml:space="preserve"> du CD31 figurant sur la liste électorale votent pour la première fois pour constituer les CCP A</w:t>
      </w:r>
      <w:r w:rsidR="00A928E2">
        <w:rPr>
          <w:sz w:val="28"/>
          <w:szCs w:val="28"/>
        </w:rPr>
        <w:t>,</w:t>
      </w:r>
      <w:r w:rsidRPr="0002336F">
        <w:rPr>
          <w:sz w:val="28"/>
          <w:szCs w:val="28"/>
        </w:rPr>
        <w:t xml:space="preserve"> B et C, </w:t>
      </w:r>
      <w:r w:rsidR="00BA67B1">
        <w:rPr>
          <w:sz w:val="28"/>
          <w:szCs w:val="28"/>
        </w:rPr>
        <w:t>et votent aussi au Comité technique</w:t>
      </w:r>
    </w:p>
    <w:p w:rsidR="00ED2E2C" w:rsidRDefault="00E455AE" w:rsidP="00F81F41">
      <w:pPr>
        <w:pStyle w:val="Titre1"/>
      </w:pPr>
      <w:r>
        <w:t>Comment Voter ?</w:t>
      </w:r>
    </w:p>
    <w:p w:rsidR="00412444" w:rsidRDefault="00412444" w:rsidP="00E455AE">
      <w:pPr>
        <w:rPr>
          <w:sz w:val="28"/>
          <w:szCs w:val="28"/>
        </w:rPr>
      </w:pPr>
    </w:p>
    <w:p w:rsidR="00F81F41" w:rsidRPr="0002336F" w:rsidRDefault="00B61D4A" w:rsidP="00E455AE">
      <w:pPr>
        <w:rPr>
          <w:sz w:val="28"/>
          <w:szCs w:val="28"/>
        </w:rPr>
      </w:pPr>
      <w:r w:rsidRPr="0002336F">
        <w:rPr>
          <w:sz w:val="28"/>
          <w:szCs w:val="28"/>
        </w:rPr>
        <w:t xml:space="preserve">Les agents </w:t>
      </w:r>
      <w:r w:rsidR="0005430D" w:rsidRPr="0002336F">
        <w:rPr>
          <w:sz w:val="28"/>
          <w:szCs w:val="28"/>
        </w:rPr>
        <w:t>travaillant</w:t>
      </w:r>
      <w:r w:rsidRPr="0002336F">
        <w:rPr>
          <w:sz w:val="28"/>
          <w:szCs w:val="28"/>
        </w:rPr>
        <w:t xml:space="preserve"> à l’</w:t>
      </w:r>
      <w:r w:rsidR="0005430D" w:rsidRPr="0002336F">
        <w:rPr>
          <w:sz w:val="28"/>
          <w:szCs w:val="28"/>
        </w:rPr>
        <w:t>hôtel du département ou au C</w:t>
      </w:r>
      <w:r w:rsidRPr="0002336F">
        <w:rPr>
          <w:sz w:val="28"/>
          <w:szCs w:val="28"/>
        </w:rPr>
        <w:t xml:space="preserve">entre </w:t>
      </w:r>
      <w:r w:rsidR="0005430D" w:rsidRPr="0002336F">
        <w:rPr>
          <w:sz w:val="28"/>
          <w:szCs w:val="28"/>
        </w:rPr>
        <w:t>Administratif D</w:t>
      </w:r>
      <w:r w:rsidRPr="0002336F">
        <w:rPr>
          <w:sz w:val="28"/>
          <w:szCs w:val="28"/>
        </w:rPr>
        <w:t xml:space="preserve">épartemental pourront voter à l’urne, dans le lieu de vote qui leur aura été désigné (cf liste </w:t>
      </w:r>
      <w:r w:rsidR="0005430D" w:rsidRPr="0002336F">
        <w:rPr>
          <w:sz w:val="28"/>
          <w:szCs w:val="28"/>
        </w:rPr>
        <w:t>électorale</w:t>
      </w:r>
      <w:r w:rsidRPr="0002336F">
        <w:rPr>
          <w:sz w:val="28"/>
          <w:szCs w:val="28"/>
        </w:rPr>
        <w:t>, version papier ou sur intranet).</w:t>
      </w:r>
    </w:p>
    <w:p w:rsidR="00B61D4A" w:rsidRPr="0002336F" w:rsidRDefault="00B61D4A" w:rsidP="00E455AE">
      <w:pPr>
        <w:rPr>
          <w:sz w:val="28"/>
          <w:szCs w:val="28"/>
        </w:rPr>
      </w:pPr>
      <w:r w:rsidRPr="0002336F">
        <w:rPr>
          <w:sz w:val="28"/>
          <w:szCs w:val="28"/>
        </w:rPr>
        <w:t xml:space="preserve">Les autres devront voter par correspondance, à l’aide du matériel de vote envoyé à votre domicile par l’administration. </w:t>
      </w:r>
      <w:r w:rsidRPr="0002336F">
        <w:rPr>
          <w:b/>
          <w:sz w:val="28"/>
          <w:szCs w:val="28"/>
        </w:rPr>
        <w:t xml:space="preserve">Ne tardez surtout pas à retourner votre vote, le délai postal </w:t>
      </w:r>
      <w:r w:rsidR="0005430D" w:rsidRPr="0002336F">
        <w:rPr>
          <w:b/>
          <w:sz w:val="28"/>
          <w:szCs w:val="28"/>
        </w:rPr>
        <w:t>est à prendre en compte</w:t>
      </w:r>
      <w:r w:rsidR="0005430D" w:rsidRPr="0002336F">
        <w:rPr>
          <w:sz w:val="28"/>
          <w:szCs w:val="28"/>
        </w:rPr>
        <w:t> : le vote par correspondance doit être reçu au centre de tri le 5 décembre…</w:t>
      </w:r>
    </w:p>
    <w:p w:rsidR="00040AE9" w:rsidRPr="0002336F" w:rsidRDefault="00040AE9" w:rsidP="00E455AE">
      <w:pPr>
        <w:rPr>
          <w:sz w:val="28"/>
          <w:szCs w:val="28"/>
        </w:rPr>
      </w:pPr>
      <w:r w:rsidRPr="0002336F">
        <w:rPr>
          <w:sz w:val="28"/>
          <w:szCs w:val="28"/>
        </w:rPr>
        <w:t xml:space="preserve">Le vote par correspondance est détaillé dans l’intranet </w:t>
      </w:r>
      <w:r w:rsidRPr="0002336F">
        <w:rPr>
          <w:i/>
          <w:sz w:val="28"/>
          <w:szCs w:val="28"/>
        </w:rPr>
        <w:t>portail.cd31.fr</w:t>
      </w:r>
      <w:r w:rsidRPr="0002336F">
        <w:rPr>
          <w:sz w:val="28"/>
          <w:szCs w:val="28"/>
        </w:rPr>
        <w:t xml:space="preserve">, il vous suffit de </w:t>
      </w:r>
      <w:r w:rsidR="007E1E8E">
        <w:rPr>
          <w:sz w:val="28"/>
          <w:szCs w:val="28"/>
        </w:rPr>
        <w:t>mettre votre bulletin de vote dans l’enveloppe dédiée et reconnaissable par sa couleur : chaque scrutin a sa couleur !</w:t>
      </w:r>
    </w:p>
    <w:p w:rsidR="00040AE9" w:rsidRPr="0002336F" w:rsidRDefault="00040AE9" w:rsidP="00E455AE">
      <w:pPr>
        <w:rPr>
          <w:sz w:val="28"/>
          <w:szCs w:val="28"/>
        </w:rPr>
      </w:pPr>
    </w:p>
    <w:p w:rsidR="003F259C" w:rsidRPr="00FD1CCB" w:rsidRDefault="0005430D" w:rsidP="00FD1CCB">
      <w:pPr>
        <w:rPr>
          <w:b/>
          <w:sz w:val="28"/>
          <w:szCs w:val="28"/>
        </w:rPr>
      </w:pPr>
      <w:r w:rsidRPr="0002336F">
        <w:rPr>
          <w:b/>
          <w:sz w:val="28"/>
          <w:szCs w:val="28"/>
        </w:rPr>
        <w:t>En cas de doutes ou de questionnement</w:t>
      </w:r>
      <w:r w:rsidR="00C93BF1">
        <w:rPr>
          <w:b/>
          <w:sz w:val="28"/>
          <w:szCs w:val="28"/>
        </w:rPr>
        <w:t>s</w:t>
      </w:r>
      <w:r w:rsidRPr="0002336F">
        <w:rPr>
          <w:b/>
          <w:sz w:val="28"/>
          <w:szCs w:val="28"/>
        </w:rPr>
        <w:t xml:space="preserve">, ou </w:t>
      </w:r>
      <w:r w:rsidR="00A928E2">
        <w:rPr>
          <w:b/>
          <w:sz w:val="28"/>
          <w:szCs w:val="28"/>
        </w:rPr>
        <w:t xml:space="preserve">nous </w:t>
      </w:r>
      <w:r w:rsidRPr="0002336F">
        <w:rPr>
          <w:b/>
          <w:sz w:val="28"/>
          <w:szCs w:val="28"/>
        </w:rPr>
        <w:t>signaler une erreur, un oubli vous concernant, n’hésitez pas à nous contacter le plus vite possible afin que nous puissions fai</w:t>
      </w:r>
      <w:r w:rsidR="00FD1CCB">
        <w:rPr>
          <w:b/>
          <w:sz w:val="28"/>
          <w:szCs w:val="28"/>
        </w:rPr>
        <w:t>re remonter cette information !</w:t>
      </w:r>
    </w:p>
    <w:p w:rsidR="00A03DD4" w:rsidRDefault="00A03DD4" w:rsidP="00F81F41">
      <w:pPr>
        <w:pStyle w:val="Titre1"/>
      </w:pPr>
    </w:p>
    <w:p w:rsidR="00F81F41" w:rsidRDefault="00F81F41" w:rsidP="00F81F41">
      <w:pPr>
        <w:pStyle w:val="Titre1"/>
      </w:pPr>
      <w:r>
        <w:t>Le Vote FOCD31</w:t>
      </w:r>
    </w:p>
    <w:p w:rsidR="00F81F41" w:rsidRDefault="00F81F41" w:rsidP="00E455AE"/>
    <w:p w:rsidR="00906A1D" w:rsidRPr="00412444" w:rsidRDefault="007E1E8E" w:rsidP="00E455AE">
      <w:pPr>
        <w:rPr>
          <w:b/>
          <w:sz w:val="28"/>
          <w:szCs w:val="28"/>
        </w:rPr>
      </w:pPr>
      <w:r w:rsidRPr="00412444">
        <w:rPr>
          <w:b/>
          <w:sz w:val="28"/>
          <w:szCs w:val="28"/>
        </w:rPr>
        <w:t>Chaque voix compte, aucune ne doit manquer !</w:t>
      </w:r>
    </w:p>
    <w:p w:rsidR="00A010FF" w:rsidRDefault="00FD1CCB">
      <w:pPr>
        <w:spacing w:after="200"/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41343" behindDoc="0" locked="0" layoutInCell="1" allowOverlap="1" wp14:anchorId="54FFD114" wp14:editId="7504C368">
            <wp:simplePos x="0" y="0"/>
            <wp:positionH relativeFrom="column">
              <wp:posOffset>3992244</wp:posOffset>
            </wp:positionH>
            <wp:positionV relativeFrom="paragraph">
              <wp:posOffset>23754</wp:posOffset>
            </wp:positionV>
            <wp:extent cx="1743075" cy="1779643"/>
            <wp:effectExtent l="190500" t="190500" r="200025" b="182880"/>
            <wp:wrapNone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votez FO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16719">
                      <a:off x="0" y="0"/>
                      <a:ext cx="1743075" cy="17796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4528" behindDoc="0" locked="0" layoutInCell="1" allowOverlap="1" wp14:anchorId="755DDC42" wp14:editId="2CD7D86C">
            <wp:simplePos x="0" y="0"/>
            <wp:positionH relativeFrom="column">
              <wp:posOffset>1804670</wp:posOffset>
            </wp:positionH>
            <wp:positionV relativeFrom="paragraph">
              <wp:posOffset>1082040</wp:posOffset>
            </wp:positionV>
            <wp:extent cx="2457450" cy="2457450"/>
            <wp:effectExtent l="0" t="0" r="0" b="0"/>
            <wp:wrapNone/>
            <wp:docPr id="88" name="Imag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autocollant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2457450"/>
                    </a:xfrm>
                    <a:prstGeom prst="rect">
                      <a:avLst/>
                    </a:prstGeom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2480" behindDoc="0" locked="0" layoutInCell="1" allowOverlap="1" wp14:anchorId="6F96783B" wp14:editId="7A8F56D5">
            <wp:simplePos x="0" y="0"/>
            <wp:positionH relativeFrom="column">
              <wp:posOffset>-371085</wp:posOffset>
            </wp:positionH>
            <wp:positionV relativeFrom="paragraph">
              <wp:posOffset>106679</wp:posOffset>
            </wp:positionV>
            <wp:extent cx="4417205" cy="1313815"/>
            <wp:effectExtent l="76200" t="152400" r="116840" b="210185"/>
            <wp:wrapNone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bandeau-resister-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02694">
                      <a:off x="0" y="0"/>
                      <a:ext cx="4417205" cy="131381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10FF">
        <w:br w:type="page"/>
      </w:r>
    </w:p>
    <w:p w:rsidR="00E455AE" w:rsidRPr="00F81F41" w:rsidRDefault="00ED2E2C" w:rsidP="00F81F41">
      <w:pPr>
        <w:pStyle w:val="Citationintense"/>
        <w:spacing w:after="0"/>
        <w:ind w:left="-567" w:right="-568"/>
        <w:rPr>
          <w:b/>
          <w:sz w:val="144"/>
          <w:szCs w:val="9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</w:pPr>
      <w:r w:rsidRPr="00F81F41">
        <w:rPr>
          <w:b/>
          <w:sz w:val="144"/>
          <w:szCs w:val="9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lastRenderedPageBreak/>
        <w:t>C</w:t>
      </w:r>
      <w:r w:rsidR="0025386B">
        <w:rPr>
          <w:b/>
          <w:sz w:val="144"/>
          <w:szCs w:val="9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.</w:t>
      </w:r>
      <w:r w:rsidRPr="00F81F41">
        <w:rPr>
          <w:b/>
          <w:sz w:val="144"/>
          <w:szCs w:val="9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A</w:t>
      </w:r>
      <w:r w:rsidR="0025386B">
        <w:rPr>
          <w:b/>
          <w:sz w:val="144"/>
          <w:szCs w:val="9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.</w:t>
      </w:r>
      <w:r w:rsidRPr="00F81F41">
        <w:rPr>
          <w:b/>
          <w:sz w:val="144"/>
          <w:szCs w:val="9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P</w:t>
      </w:r>
      <w:r w:rsidR="0025386B">
        <w:rPr>
          <w:b/>
          <w:sz w:val="144"/>
          <w:szCs w:val="9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.</w:t>
      </w:r>
      <w:r w:rsidRPr="00F81F41">
        <w:rPr>
          <w:b/>
          <w:sz w:val="144"/>
          <w:szCs w:val="9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 xml:space="preserve"> A -</w:t>
      </w:r>
      <w:r w:rsidR="00872427">
        <w:rPr>
          <w:b/>
          <w:sz w:val="144"/>
          <w:szCs w:val="9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 xml:space="preserve"> </w:t>
      </w:r>
      <w:r w:rsidRPr="00F81F41">
        <w:rPr>
          <w:b/>
          <w:sz w:val="144"/>
          <w:szCs w:val="9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B -</w:t>
      </w:r>
      <w:r w:rsidR="00872427">
        <w:rPr>
          <w:b/>
          <w:sz w:val="144"/>
          <w:szCs w:val="9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 xml:space="preserve"> </w:t>
      </w:r>
      <w:r w:rsidRPr="00F81F41">
        <w:rPr>
          <w:b/>
          <w:sz w:val="144"/>
          <w:szCs w:val="9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C</w:t>
      </w:r>
    </w:p>
    <w:p w:rsidR="009A16EF" w:rsidRPr="00FE7D5B" w:rsidRDefault="0039048A" w:rsidP="006D3EF7">
      <w:pPr>
        <w:pStyle w:val="NormalWeb"/>
        <w:spacing w:before="0" w:beforeAutospacing="0" w:after="0" w:afterAutospacing="0"/>
        <w:rPr>
          <w:sz w:val="36"/>
          <w:szCs w:val="36"/>
        </w:rPr>
      </w:pPr>
      <w:r w:rsidRPr="00FE7D5B">
        <w:rPr>
          <w:b/>
          <w:sz w:val="36"/>
          <w:szCs w:val="36"/>
        </w:rPr>
        <w:t>Pour rééquilibrer les rapports de forces</w:t>
      </w:r>
      <w:r w:rsidRPr="00FE7D5B">
        <w:rPr>
          <w:sz w:val="36"/>
          <w:szCs w:val="36"/>
        </w:rPr>
        <w:t>,</w:t>
      </w:r>
      <w:r w:rsidR="009A16EF" w:rsidRPr="00FE7D5B">
        <w:rPr>
          <w:sz w:val="36"/>
          <w:szCs w:val="36"/>
        </w:rPr>
        <w:t xml:space="preserve"> vos représentants </w:t>
      </w:r>
      <w:r w:rsidR="009A16EF" w:rsidRPr="00FE7D5B">
        <w:rPr>
          <w:b/>
          <w:color w:val="FF0000" w:themeColor="accent1"/>
          <w:sz w:val="36"/>
          <w:szCs w:val="36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FOCD31</w:t>
      </w:r>
      <w:r w:rsidR="009A16EF" w:rsidRPr="00FE7D5B">
        <w:rPr>
          <w:sz w:val="36"/>
          <w:szCs w:val="36"/>
        </w:rPr>
        <w:t xml:space="preserve"> en </w:t>
      </w:r>
      <w:r w:rsidR="0025386B" w:rsidRPr="00FE7D5B">
        <w:rPr>
          <w:sz w:val="36"/>
          <w:szCs w:val="36"/>
        </w:rPr>
        <w:t>C.A.P.</w:t>
      </w:r>
      <w:r w:rsidR="009A16EF" w:rsidRPr="00FE7D5B">
        <w:rPr>
          <w:sz w:val="36"/>
          <w:szCs w:val="36"/>
        </w:rPr>
        <w:t xml:space="preserve"> </w:t>
      </w:r>
      <w:r w:rsidR="0037116E" w:rsidRPr="00FE7D5B">
        <w:rPr>
          <w:b/>
          <w:sz w:val="36"/>
          <w:szCs w:val="36"/>
        </w:rPr>
        <w:t>défendent</w:t>
      </w:r>
      <w:r w:rsidR="009A16EF" w:rsidRPr="00FE7D5B">
        <w:rPr>
          <w:b/>
          <w:sz w:val="36"/>
          <w:szCs w:val="36"/>
        </w:rPr>
        <w:t> </w:t>
      </w:r>
      <w:r w:rsidR="00C371F3" w:rsidRPr="00FE7D5B">
        <w:rPr>
          <w:b/>
          <w:sz w:val="36"/>
          <w:szCs w:val="36"/>
        </w:rPr>
        <w:t>et revendiquent</w:t>
      </w:r>
      <w:r w:rsidR="00C371F3" w:rsidRPr="00FE7D5B">
        <w:rPr>
          <w:sz w:val="36"/>
          <w:szCs w:val="36"/>
        </w:rPr>
        <w:t xml:space="preserve"> </w:t>
      </w:r>
      <w:r w:rsidR="009A16EF" w:rsidRPr="00FE7D5B">
        <w:rPr>
          <w:sz w:val="36"/>
          <w:szCs w:val="36"/>
        </w:rPr>
        <w:t>:</w:t>
      </w:r>
    </w:p>
    <w:p w:rsidR="0037116E" w:rsidRDefault="009A16EF" w:rsidP="009A16EF">
      <w:pPr>
        <w:pStyle w:val="NormalWeb"/>
        <w:numPr>
          <w:ilvl w:val="0"/>
          <w:numId w:val="11"/>
        </w:numPr>
      </w:pPr>
      <w:r>
        <w:t>Les ratios d’avancement de grade à 100%</w:t>
      </w:r>
      <w:r w:rsidR="008979D7">
        <w:t>,</w:t>
      </w:r>
    </w:p>
    <w:p w:rsidR="0037116E" w:rsidRDefault="0037116E" w:rsidP="009A16EF">
      <w:pPr>
        <w:pStyle w:val="NormalWeb"/>
        <w:numPr>
          <w:ilvl w:val="0"/>
          <w:numId w:val="11"/>
        </w:numPr>
      </w:pPr>
      <w:r>
        <w:t>Le retour à l’avancement minimum pour toutes et tous</w:t>
      </w:r>
      <w:r w:rsidR="008979D7">
        <w:t>,</w:t>
      </w:r>
    </w:p>
    <w:p w:rsidR="0037116E" w:rsidRDefault="0037116E" w:rsidP="009A16EF">
      <w:pPr>
        <w:pStyle w:val="NormalWeb"/>
        <w:numPr>
          <w:ilvl w:val="0"/>
          <w:numId w:val="11"/>
        </w:numPr>
      </w:pPr>
      <w:r>
        <w:t>Un régime indemnitaire égalitaire et juste</w:t>
      </w:r>
      <w:r w:rsidR="008979D7">
        <w:t>,</w:t>
      </w:r>
    </w:p>
    <w:p w:rsidR="0037116E" w:rsidRDefault="0037116E" w:rsidP="009A16EF">
      <w:pPr>
        <w:pStyle w:val="NormalWeb"/>
        <w:numPr>
          <w:ilvl w:val="0"/>
          <w:numId w:val="11"/>
        </w:numPr>
      </w:pPr>
      <w:r>
        <w:t>La nomination de tous les lauréats à un c</w:t>
      </w:r>
      <w:r w:rsidR="007F69B7">
        <w:t>oncours ou examen, et des reçus/</w:t>
      </w:r>
      <w:r>
        <w:t>collés bloqués sur liste d’aptitude</w:t>
      </w:r>
      <w:r w:rsidR="008979D7">
        <w:t>,</w:t>
      </w:r>
    </w:p>
    <w:p w:rsidR="006040EA" w:rsidRDefault="0037116E" w:rsidP="009A16EF">
      <w:pPr>
        <w:pStyle w:val="NormalWeb"/>
        <w:numPr>
          <w:ilvl w:val="0"/>
          <w:numId w:val="11"/>
        </w:numPr>
      </w:pPr>
      <w:r>
        <w:t>L’abandon de la réforme P</w:t>
      </w:r>
      <w:r w:rsidR="000D6787">
        <w:t>.</w:t>
      </w:r>
      <w:r>
        <w:t>P</w:t>
      </w:r>
      <w:r w:rsidR="000D6787">
        <w:t>.</w:t>
      </w:r>
      <w:r>
        <w:t>C</w:t>
      </w:r>
      <w:r w:rsidR="000D6787">
        <w:t>.</w:t>
      </w:r>
      <w:r>
        <w:t>R</w:t>
      </w:r>
      <w:r w:rsidR="000D6787">
        <w:t>. (parcours professionnel carrière rémunération)</w:t>
      </w:r>
      <w:r w:rsidR="008979D7">
        <w:t>,</w:t>
      </w:r>
    </w:p>
    <w:p w:rsidR="0037116E" w:rsidRDefault="0037116E" w:rsidP="009A16EF">
      <w:pPr>
        <w:pStyle w:val="NormalWeb"/>
        <w:numPr>
          <w:ilvl w:val="0"/>
          <w:numId w:val="11"/>
        </w:numPr>
      </w:pPr>
      <w:r>
        <w:t>Des entretiens professionnels justes</w:t>
      </w:r>
      <w:r w:rsidR="008979D7">
        <w:t>,</w:t>
      </w:r>
    </w:p>
    <w:p w:rsidR="0037116E" w:rsidRDefault="0037116E" w:rsidP="009A16EF">
      <w:pPr>
        <w:pStyle w:val="NormalWeb"/>
        <w:numPr>
          <w:ilvl w:val="0"/>
          <w:numId w:val="11"/>
        </w:numPr>
      </w:pPr>
      <w:r>
        <w:t>Un vrai déroulement de carrière, digne, pour une retraite décente</w:t>
      </w:r>
      <w:r w:rsidR="008979D7">
        <w:t>,</w:t>
      </w:r>
    </w:p>
    <w:p w:rsidR="0037116E" w:rsidRDefault="000D6787" w:rsidP="009A16EF">
      <w:pPr>
        <w:pStyle w:val="NormalWeb"/>
        <w:numPr>
          <w:ilvl w:val="0"/>
          <w:numId w:val="11"/>
        </w:numPr>
      </w:pPr>
      <w:r>
        <w:t>Un accès à la promotion interne</w:t>
      </w:r>
      <w:r w:rsidR="00834992">
        <w:t xml:space="preserve"> sans quota, véritable asce</w:t>
      </w:r>
      <w:r w:rsidR="008979D7">
        <w:t>nseur social,</w:t>
      </w:r>
    </w:p>
    <w:p w:rsidR="0037116E" w:rsidRDefault="00834992" w:rsidP="009A16EF">
      <w:pPr>
        <w:pStyle w:val="NormalWeb"/>
        <w:numPr>
          <w:ilvl w:val="0"/>
          <w:numId w:val="11"/>
        </w:numPr>
      </w:pPr>
      <w:r>
        <w:t>Une vraie évolution de carrière pour tous les métiers</w:t>
      </w:r>
      <w:r w:rsidR="0037116E">
        <w:t xml:space="preserve">, certains restent </w:t>
      </w:r>
      <w:r>
        <w:t xml:space="preserve">encore </w:t>
      </w:r>
      <w:r w:rsidR="0037116E">
        <w:t>privé</w:t>
      </w:r>
      <w:r w:rsidR="00E27BC0">
        <w:t>s</w:t>
      </w:r>
      <w:r w:rsidR="008979D7">
        <w:t xml:space="preserve"> de promotion,</w:t>
      </w:r>
    </w:p>
    <w:p w:rsidR="0037116E" w:rsidRDefault="0037116E" w:rsidP="009A16EF">
      <w:pPr>
        <w:pStyle w:val="NormalWeb"/>
        <w:numPr>
          <w:ilvl w:val="0"/>
          <w:numId w:val="11"/>
        </w:numPr>
      </w:pPr>
      <w:r>
        <w:t>Des fiches de po</w:t>
      </w:r>
      <w:r w:rsidR="00834992">
        <w:t xml:space="preserve">stes </w:t>
      </w:r>
      <w:r w:rsidR="000D6787">
        <w:t>liées à</w:t>
      </w:r>
      <w:r w:rsidR="00C371F3">
        <w:t xml:space="preserve"> la catégorie </w:t>
      </w:r>
      <w:r w:rsidR="000D6787">
        <w:t xml:space="preserve">et </w:t>
      </w:r>
      <w:r w:rsidR="00C371F3">
        <w:t>élaborée</w:t>
      </w:r>
      <w:r w:rsidR="000D6787">
        <w:t>s</w:t>
      </w:r>
      <w:r w:rsidR="006840B1">
        <w:t xml:space="preserve"> en concertation avec les agents et respectant les </w:t>
      </w:r>
      <w:r w:rsidR="00C371F3">
        <w:t>spécificités</w:t>
      </w:r>
      <w:r w:rsidR="006840B1">
        <w:t xml:space="preserve"> des </w:t>
      </w:r>
      <w:r w:rsidR="00C371F3">
        <w:t>métiers</w:t>
      </w:r>
      <w:r w:rsidR="008979D7">
        <w:t>,</w:t>
      </w:r>
    </w:p>
    <w:p w:rsidR="0037116E" w:rsidRDefault="006840B1" w:rsidP="009A16EF">
      <w:pPr>
        <w:pStyle w:val="NormalWeb"/>
        <w:numPr>
          <w:ilvl w:val="0"/>
          <w:numId w:val="11"/>
        </w:numPr>
      </w:pPr>
      <w:r>
        <w:t xml:space="preserve">Des entretiens professionnels, </w:t>
      </w:r>
      <w:r w:rsidR="0037116E">
        <w:t>tous basés sur des fiche</w:t>
      </w:r>
      <w:r>
        <w:t xml:space="preserve">s de postes, avec des </w:t>
      </w:r>
      <w:r w:rsidR="0037116E">
        <w:t>niv</w:t>
      </w:r>
      <w:r>
        <w:t>eaux attendus uniformisés pour une véritable égalité de traitement</w:t>
      </w:r>
      <w:r w:rsidR="008979D7">
        <w:t xml:space="preserve"> dans toutes les directions,</w:t>
      </w:r>
    </w:p>
    <w:p w:rsidR="00E17F57" w:rsidRPr="00E17F57" w:rsidRDefault="00E17F57" w:rsidP="00E17F57">
      <w:pPr>
        <w:pStyle w:val="NormalWeb"/>
      </w:pPr>
      <w:r w:rsidRPr="00E17F57">
        <w:t xml:space="preserve">Chaque CAP sera composée de 8 élus et 8 suppléants, soit </w:t>
      </w:r>
      <w:r>
        <w:t xml:space="preserve">en tout </w:t>
      </w:r>
      <w:r w:rsidRPr="00E17F57">
        <w:t>24 élus et 24 suppléants.</w:t>
      </w:r>
    </w:p>
    <w:p w:rsidR="0037116E" w:rsidRDefault="0037116E" w:rsidP="0037116E">
      <w:pPr>
        <w:pStyle w:val="Titre1"/>
      </w:pPr>
      <w:r>
        <w:t>Ce qu’en disent nos élus :</w:t>
      </w:r>
    </w:p>
    <w:p w:rsidR="0037116E" w:rsidRDefault="0037116E" w:rsidP="00FE7D5B">
      <w:pPr>
        <w:pStyle w:val="NormalWeb"/>
      </w:pPr>
      <w:r>
        <w:t xml:space="preserve">Parce ce que ces combats représentent notre ADN, </w:t>
      </w:r>
      <w:r w:rsidRPr="00165047">
        <w:rPr>
          <w:b/>
          <w:color w:val="FF0000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FOCD31</w:t>
      </w:r>
      <w:r>
        <w:t xml:space="preserve"> agit pour que les C</w:t>
      </w:r>
      <w:r w:rsidR="0025386B">
        <w:t>.</w:t>
      </w:r>
      <w:r>
        <w:t>A</w:t>
      </w:r>
      <w:r w:rsidR="0025386B">
        <w:t>.</w:t>
      </w:r>
      <w:r>
        <w:t>P</w:t>
      </w:r>
      <w:r w:rsidR="0025386B">
        <w:t>.</w:t>
      </w:r>
      <w:r>
        <w:t xml:space="preserve"> ne soient pas de simples chambres d’enregistrement</w:t>
      </w:r>
      <w:r w:rsidR="007F69B7">
        <w:t>s</w:t>
      </w:r>
      <w:r>
        <w:t>, dénonce et lutte contre les décisions injustes, les mobilités forcées, les pertes de NBI.</w:t>
      </w:r>
    </w:p>
    <w:p w:rsidR="0037116E" w:rsidRDefault="0037116E" w:rsidP="00FE7D5B">
      <w:pPr>
        <w:pStyle w:val="NormalWeb"/>
      </w:pPr>
      <w:r w:rsidRPr="00165047">
        <w:rPr>
          <w:b/>
          <w:color w:val="FF0000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FOCD31</w:t>
      </w:r>
      <w:r>
        <w:t xml:space="preserve"> refuse toute emprise, avance sur l’essentiel et protège l’indispensable</w:t>
      </w:r>
    </w:p>
    <w:p w:rsidR="0037116E" w:rsidRDefault="00E17F57" w:rsidP="00165047">
      <w:pPr>
        <w:pStyle w:val="NormalWeb"/>
        <w:shd w:val="clear" w:color="auto" w:fill="BF0000" w:themeFill="accent1" w:themeFillShade="BF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4048" behindDoc="0" locked="0" layoutInCell="1" allowOverlap="1" wp14:anchorId="6C13B837" wp14:editId="4B8F0A0B">
                <wp:simplePos x="0" y="0"/>
                <wp:positionH relativeFrom="column">
                  <wp:posOffset>-386080</wp:posOffset>
                </wp:positionH>
                <wp:positionV relativeFrom="paragraph">
                  <wp:posOffset>509905</wp:posOffset>
                </wp:positionV>
                <wp:extent cx="6646545" cy="2480310"/>
                <wp:effectExtent l="19050" t="19050" r="20955" b="15240"/>
                <wp:wrapNone/>
                <wp:docPr id="79" name="Groupe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6545" cy="2480310"/>
                          <a:chOff x="1507" y="390943"/>
                          <a:chExt cx="7246472" cy="2596200"/>
                        </a:xfrm>
                      </wpg:grpSpPr>
                      <wps:wsp>
                        <wps:cNvPr id="51" name="Zone de texte 51"/>
                        <wps:cNvSpPr txBox="1"/>
                        <wps:spPr>
                          <a:xfrm>
                            <a:off x="1475834" y="1277851"/>
                            <a:ext cx="4293179" cy="938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C70F07" w:rsidRPr="00834992" w:rsidRDefault="00C70F07" w:rsidP="00834992">
                              <w:pPr>
                                <w:jc w:val="center"/>
                                <w:rPr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34992">
                                <w:rPr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La CAP donne des avis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Forme automatique 11"/>
                        <wps:cNvSpPr>
                          <a:spLocks noChangeArrowheads="1"/>
                        </wps:cNvSpPr>
                        <wps:spPr bwMode="auto">
                          <a:xfrm>
                            <a:off x="171451" y="1838080"/>
                            <a:ext cx="2023194" cy="574961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53640926-AAD7-44D8-BBD7-CCE9431645EC}">
                              <a14:shadowObscured xmlns:a14="http://schemas.microsoft.com/office/drawing/2010/main" val="1"/>
                            </a:ext>
                          </a:extLst>
                        </wps:spPr>
                        <wps:txbx>
                          <w:txbxContent>
                            <w:p w:rsidR="00C70F07" w:rsidRPr="00491E60" w:rsidRDefault="00C70F07" w:rsidP="00E966AD">
                              <w:pPr>
                                <w:pStyle w:val="Sansinterligne"/>
                                <w:spacing w:line="276" w:lineRule="auto"/>
                                <w:jc w:val="center"/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Refus de temps partiel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53" name="Forme automatique 11"/>
                        <wps:cNvSpPr>
                          <a:spLocks noChangeArrowheads="1"/>
                        </wps:cNvSpPr>
                        <wps:spPr bwMode="auto">
                          <a:xfrm>
                            <a:off x="1679074" y="441024"/>
                            <a:ext cx="2056852" cy="582486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53640926-AAD7-44D8-BBD7-CCE9431645EC}">
                              <a14:shadowObscured xmlns:a14="http://schemas.microsoft.com/office/drawing/2010/main" val="1"/>
                            </a:ext>
                          </a:extLst>
                        </wps:spPr>
                        <wps:txbx>
                          <w:txbxContent>
                            <w:p w:rsidR="00C70F07" w:rsidRPr="00491E60" w:rsidRDefault="00C70F07" w:rsidP="00E966AD">
                              <w:pPr>
                                <w:pStyle w:val="Sansinterligne"/>
                                <w:spacing w:line="276" w:lineRule="auto"/>
                                <w:jc w:val="center"/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Avancements de grade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54" name="Forme automatique 11"/>
                        <wps:cNvSpPr>
                          <a:spLocks noChangeArrowheads="1"/>
                        </wps:cNvSpPr>
                        <wps:spPr bwMode="auto">
                          <a:xfrm>
                            <a:off x="3557984" y="390943"/>
                            <a:ext cx="2056852" cy="580250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53640926-AAD7-44D8-BBD7-CCE9431645EC}">
                              <a14:shadowObscured xmlns:a14="http://schemas.microsoft.com/office/drawing/2010/main" val="1"/>
                            </a:ext>
                          </a:extLst>
                        </wps:spPr>
                        <wps:txbx>
                          <w:txbxContent>
                            <w:p w:rsidR="00C70F07" w:rsidRPr="00491E60" w:rsidRDefault="00C70F07" w:rsidP="00E966AD">
                              <w:pPr>
                                <w:pStyle w:val="Sansinterligne"/>
                                <w:spacing w:line="276" w:lineRule="auto"/>
                                <w:jc w:val="center"/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Promotions internes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55" name="Forme automatique 11"/>
                        <wps:cNvSpPr>
                          <a:spLocks noChangeArrowheads="1"/>
                        </wps:cNvSpPr>
                        <wps:spPr bwMode="auto">
                          <a:xfrm>
                            <a:off x="2780992" y="2429910"/>
                            <a:ext cx="2056852" cy="557233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53640926-AAD7-44D8-BBD7-CCE9431645EC}">
                              <a14:shadowObscured xmlns:a14="http://schemas.microsoft.com/office/drawing/2010/main" val="1"/>
                            </a:ext>
                          </a:extLst>
                        </wps:spPr>
                        <wps:txbx>
                          <w:txbxContent>
                            <w:p w:rsidR="00C70F07" w:rsidRPr="00491E60" w:rsidRDefault="00C70F07" w:rsidP="00E966AD">
                              <w:pPr>
                                <w:pStyle w:val="Sansinterligne"/>
                                <w:spacing w:line="276" w:lineRule="auto"/>
                                <w:jc w:val="center"/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91E60"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Refus de</w:t>
                              </w:r>
                              <w:r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formation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56" name="Forme automatique 11"/>
                        <wps:cNvSpPr>
                          <a:spLocks noChangeArrowheads="1"/>
                        </wps:cNvSpPr>
                        <wps:spPr bwMode="auto">
                          <a:xfrm>
                            <a:off x="4526032" y="2259946"/>
                            <a:ext cx="2056850" cy="588435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53640926-AAD7-44D8-BBD7-CCE9431645EC}">
                              <a14:shadowObscured xmlns:a14="http://schemas.microsoft.com/office/drawing/2010/main" val="1"/>
                            </a:ext>
                          </a:extLst>
                        </wps:spPr>
                        <wps:txbx>
                          <w:txbxContent>
                            <w:p w:rsidR="00C70F07" w:rsidRPr="00491E60" w:rsidRDefault="00C70F07" w:rsidP="00E966AD">
                              <w:pPr>
                                <w:pStyle w:val="Sansinterligne"/>
                                <w:spacing w:line="276" w:lineRule="auto"/>
                                <w:jc w:val="center"/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Conseil de discipline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57" name="Forme automatique 11"/>
                        <wps:cNvSpPr>
                          <a:spLocks noChangeArrowheads="1"/>
                        </wps:cNvSpPr>
                        <wps:spPr bwMode="auto">
                          <a:xfrm>
                            <a:off x="694989" y="2330533"/>
                            <a:ext cx="2302561" cy="556878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53640926-AAD7-44D8-BBD7-CCE9431645EC}">
                              <a14:shadowObscured xmlns:a14="http://schemas.microsoft.com/office/drawing/2010/main" val="1"/>
                            </a:ext>
                          </a:extLst>
                        </wps:spPr>
                        <wps:txbx>
                          <w:txbxContent>
                            <w:p w:rsidR="00C70F07" w:rsidRPr="00491E60" w:rsidRDefault="00C70F07" w:rsidP="00E966AD">
                              <w:pPr>
                                <w:pStyle w:val="Sansinterligne"/>
                                <w:spacing w:line="276" w:lineRule="auto"/>
                                <w:jc w:val="center"/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Révision d’entretiens pro.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58" name="Forme automatique 11"/>
                        <wps:cNvSpPr>
                          <a:spLocks noChangeArrowheads="1"/>
                        </wps:cNvSpPr>
                        <wps:spPr bwMode="auto">
                          <a:xfrm>
                            <a:off x="5191125" y="1846179"/>
                            <a:ext cx="2056852" cy="538400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53640926-AAD7-44D8-BBD7-CCE9431645EC}">
                              <a14:shadowObscured xmlns:a14="http://schemas.microsoft.com/office/drawing/2010/main" val="1"/>
                            </a:ext>
                          </a:extLst>
                        </wps:spPr>
                        <wps:txbx>
                          <w:txbxContent>
                            <w:p w:rsidR="00C70F07" w:rsidRPr="00491E60" w:rsidRDefault="00C70F07" w:rsidP="00E966AD">
                              <w:pPr>
                                <w:pStyle w:val="Sansinterligne"/>
                                <w:spacing w:line="276" w:lineRule="auto"/>
                                <w:jc w:val="center"/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Mises à disposition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59" name="Forme automatique 11"/>
                        <wps:cNvSpPr>
                          <a:spLocks noChangeArrowheads="1"/>
                        </wps:cNvSpPr>
                        <wps:spPr bwMode="auto">
                          <a:xfrm>
                            <a:off x="1507" y="871493"/>
                            <a:ext cx="2056854" cy="484625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53640926-AAD7-44D8-BBD7-CCE9431645EC}">
                              <a14:shadowObscured xmlns:a14="http://schemas.microsoft.com/office/drawing/2010/main" val="1"/>
                            </a:ext>
                          </a:extLst>
                        </wps:spPr>
                        <wps:txbx>
                          <w:txbxContent>
                            <w:p w:rsidR="00C70F07" w:rsidRPr="00491E60" w:rsidRDefault="00C70F07" w:rsidP="00E966AD">
                              <w:pPr>
                                <w:pStyle w:val="Sansinterligne"/>
                                <w:spacing w:line="276" w:lineRule="auto"/>
                                <w:jc w:val="center"/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Détachements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60" name="Forme automatique 11"/>
                        <wps:cNvSpPr>
                          <a:spLocks noChangeArrowheads="1"/>
                        </wps:cNvSpPr>
                        <wps:spPr bwMode="auto">
                          <a:xfrm>
                            <a:off x="5191125" y="763376"/>
                            <a:ext cx="2056854" cy="592742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53640926-AAD7-44D8-BBD7-CCE9431645EC}">
                              <a14:shadowObscured xmlns:a14="http://schemas.microsoft.com/office/drawing/2010/main" val="1"/>
                            </a:ext>
                          </a:extLst>
                        </wps:spPr>
                        <wps:txbx>
                          <w:txbxContent>
                            <w:p w:rsidR="00C70F07" w:rsidRPr="00491E60" w:rsidRDefault="00C70F07" w:rsidP="00E966AD">
                              <w:pPr>
                                <w:pStyle w:val="Sansinterligne"/>
                                <w:spacing w:line="276" w:lineRule="auto"/>
                                <w:jc w:val="center"/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91E60"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Refus de titularisation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13B837" id="Groupe 79" o:spid="_x0000_s1028" style="position:absolute;left:0;text-align:left;margin-left:-30.4pt;margin-top:40.15pt;width:523.35pt;height:195.3pt;z-index:251714048;mso-width-relative:margin;mso-height-relative:margin" coordorigin="15,3909" coordsize="72464,259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Zone de texte 51" o:spid="_x0000_s1029" type="#_x0000_t202" style="position:absolute;left:14758;top:12778;width:42932;height:938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" filled="f" stroked="f">
                  <v:textbox>
                    <w:txbxContent>
                      <w:p w:rsidR="00C70F07" w:rsidRPr="00834992" w:rsidRDefault="00C70F07" w:rsidP="00834992">
                        <w:pPr>
                          <w:jc w:val="center"/>
                          <w:rPr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34992">
                          <w:rPr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La CAP donne des avis</w:t>
                        </w:r>
                      </w:p>
                    </w:txbxContent>
                  </v:textbox>
                </v:shape>
                <v:roundrect id="_x0000_s1030" style="position:absolute;left:1714;top:18380;width:20232;height:5750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" strokecolor="red [3204]" strokeweight="3pt">
                  <v:textbox inset="0,0,0,0">
                    <w:txbxContent>
                      <w:p w:rsidR="00C70F07" w:rsidRPr="00491E60" w:rsidRDefault="00C70F07" w:rsidP="00E966AD">
                        <w:pPr>
                          <w:pStyle w:val="Sansinterligne"/>
                          <w:spacing w:line="276" w:lineRule="auto"/>
                          <w:jc w:val="center"/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Refus de temps partiel</w:t>
                        </w:r>
                      </w:p>
                    </w:txbxContent>
                  </v:textbox>
                </v:roundrect>
                <v:roundrect id="_x0000_s1031" style="position:absolute;left:16790;top:4410;width:20569;height:5825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" strokecolor="red [3204]" strokeweight="3pt">
                  <v:textbox inset="0,0,0,0">
                    <w:txbxContent>
                      <w:p w:rsidR="00C70F07" w:rsidRPr="00491E60" w:rsidRDefault="00C70F07" w:rsidP="00E966AD">
                        <w:pPr>
                          <w:pStyle w:val="Sansinterligne"/>
                          <w:spacing w:line="276" w:lineRule="auto"/>
                          <w:jc w:val="center"/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Avancements de grade</w:t>
                        </w:r>
                      </w:p>
                    </w:txbxContent>
                  </v:textbox>
                </v:roundrect>
                <v:roundrect id="_x0000_s1032" style="position:absolute;left:35579;top:3909;width:20569;height:5802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" strokecolor="red [3204]" strokeweight="3pt">
                  <v:textbox inset="0,0,0,0">
                    <w:txbxContent>
                      <w:p w:rsidR="00C70F07" w:rsidRPr="00491E60" w:rsidRDefault="00C70F07" w:rsidP="00E966AD">
                        <w:pPr>
                          <w:pStyle w:val="Sansinterligne"/>
                          <w:spacing w:line="276" w:lineRule="auto"/>
                          <w:jc w:val="center"/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Promotions internes</w:t>
                        </w:r>
                      </w:p>
                    </w:txbxContent>
                  </v:textbox>
                </v:roundrect>
                <v:roundrect id="_x0000_s1033" style="position:absolute;left:27809;top:24299;width:20569;height:5572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" strokecolor="red [3204]" strokeweight="3pt">
                  <v:textbox inset="0,0,0,0">
                    <w:txbxContent>
                      <w:p w:rsidR="00C70F07" w:rsidRPr="00491E60" w:rsidRDefault="00C70F07" w:rsidP="00E966AD">
                        <w:pPr>
                          <w:pStyle w:val="Sansinterligne"/>
                          <w:spacing w:line="276" w:lineRule="auto"/>
                          <w:jc w:val="center"/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91E60"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Refus de</w:t>
                        </w:r>
                        <w:r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formation</w:t>
                        </w:r>
                      </w:p>
                    </w:txbxContent>
                  </v:textbox>
                </v:roundrect>
                <v:roundrect id="_x0000_s1034" style="position:absolute;left:45260;top:22599;width:20568;height:5884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" strokecolor="red [3204]" strokeweight="3pt">
                  <v:textbox inset="0,0,0,0">
                    <w:txbxContent>
                      <w:p w:rsidR="00C70F07" w:rsidRPr="00491E60" w:rsidRDefault="00C70F07" w:rsidP="00E966AD">
                        <w:pPr>
                          <w:pStyle w:val="Sansinterligne"/>
                          <w:spacing w:line="276" w:lineRule="auto"/>
                          <w:jc w:val="center"/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Conseil de discipline</w:t>
                        </w:r>
                      </w:p>
                    </w:txbxContent>
                  </v:textbox>
                </v:roundrect>
                <v:roundrect id="_x0000_s1035" style="position:absolute;left:6949;top:23305;width:23026;height:5569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" strokecolor="red [3204]" strokeweight="3pt">
                  <v:textbox inset="0,0,0,0">
                    <w:txbxContent>
                      <w:p w:rsidR="00C70F07" w:rsidRPr="00491E60" w:rsidRDefault="00C70F07" w:rsidP="00E966AD">
                        <w:pPr>
                          <w:pStyle w:val="Sansinterligne"/>
                          <w:spacing w:line="276" w:lineRule="auto"/>
                          <w:jc w:val="center"/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Révision d’entretiens pro.</w:t>
                        </w:r>
                      </w:p>
                    </w:txbxContent>
                  </v:textbox>
                </v:roundrect>
                <v:roundrect id="_x0000_s1036" style="position:absolute;left:51911;top:18461;width:20568;height:5384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" strokecolor="red [3204]" strokeweight="3pt">
                  <v:textbox inset="0,0,0,0">
                    <w:txbxContent>
                      <w:p w:rsidR="00C70F07" w:rsidRPr="00491E60" w:rsidRDefault="00C70F07" w:rsidP="00E966AD">
                        <w:pPr>
                          <w:pStyle w:val="Sansinterligne"/>
                          <w:spacing w:line="276" w:lineRule="auto"/>
                          <w:jc w:val="center"/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Mises à disposition</w:t>
                        </w:r>
                      </w:p>
                    </w:txbxContent>
                  </v:textbox>
                </v:roundrect>
                <v:roundrect id="_x0000_s1037" style="position:absolute;left:15;top:8714;width:20568;height:4847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" strokecolor="red [3204]" strokeweight="3pt">
                  <v:textbox inset="0,0,0,0">
                    <w:txbxContent>
                      <w:p w:rsidR="00C70F07" w:rsidRPr="00491E60" w:rsidRDefault="00C70F07" w:rsidP="00E966AD">
                        <w:pPr>
                          <w:pStyle w:val="Sansinterligne"/>
                          <w:spacing w:line="276" w:lineRule="auto"/>
                          <w:jc w:val="center"/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Détachements</w:t>
                        </w:r>
                      </w:p>
                    </w:txbxContent>
                  </v:textbox>
                </v:roundrect>
                <v:roundrect id="_x0000_s1038" style="position:absolute;left:51911;top:7633;width:20568;height:5928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" strokecolor="red [3204]" strokeweight="3pt">
                  <v:textbox inset="0,0,0,0">
                    <w:txbxContent>
                      <w:p w:rsidR="00C70F07" w:rsidRPr="00491E60" w:rsidRDefault="00C70F07" w:rsidP="00E966AD">
                        <w:pPr>
                          <w:pStyle w:val="Sansinterligne"/>
                          <w:spacing w:line="276" w:lineRule="auto"/>
                          <w:jc w:val="center"/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91E60"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Refus de titularisation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 w:rsidR="0037116E" w:rsidRPr="00165047">
        <w:rPr>
          <w:b/>
          <w:color w:val="FFFFFF" w:themeColor="background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FOCD31</w:t>
      </w:r>
      <w:r w:rsidR="0037116E">
        <w:t>, libre et indépendant, est engagé, et s’engage pour vous.</w:t>
      </w:r>
    </w:p>
    <w:p w:rsidR="00834992" w:rsidRDefault="003D1F1F">
      <w:r>
        <w:br w:type="page"/>
      </w:r>
    </w:p>
    <w:p w:rsidR="003D1F1F" w:rsidRDefault="002F2CDC" w:rsidP="002F2CDC">
      <w:pPr>
        <w:pStyle w:val="Titre1"/>
      </w:pPr>
      <w:r>
        <w:lastRenderedPageBreak/>
        <w:t>C</w:t>
      </w:r>
      <w:r w:rsidR="0025386B">
        <w:t>.</w:t>
      </w:r>
      <w:r>
        <w:t>A</w:t>
      </w:r>
      <w:r w:rsidR="0025386B">
        <w:t>.</w:t>
      </w:r>
      <w:r>
        <w:t>P</w:t>
      </w:r>
      <w:r w:rsidR="0025386B">
        <w:t>.</w:t>
      </w:r>
      <w:r>
        <w:t xml:space="preserve"> A – Candidats FOCD31</w:t>
      </w:r>
    </w:p>
    <w:tbl>
      <w:tblPr>
        <w:tblStyle w:val="Grilledutableau"/>
        <w:tblW w:w="9640" w:type="dxa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16"/>
        <w:gridCol w:w="223"/>
        <w:gridCol w:w="1716"/>
        <w:gridCol w:w="222"/>
        <w:gridCol w:w="1716"/>
        <w:gridCol w:w="222"/>
        <w:gridCol w:w="1716"/>
        <w:gridCol w:w="222"/>
        <w:gridCol w:w="1887"/>
      </w:tblGrid>
      <w:tr w:rsidR="002F2CDC" w:rsidTr="00A83AC1">
        <w:tc>
          <w:tcPr>
            <w:tcW w:w="1716" w:type="dxa"/>
          </w:tcPr>
          <w:p w:rsidR="002F2CDC" w:rsidRDefault="002F2CDC" w:rsidP="00E455AE">
            <w:r>
              <w:rPr>
                <w:noProof/>
              </w:rPr>
              <w:drawing>
                <wp:inline distT="0" distB="0" distL="0" distR="0" wp14:anchorId="6A846DBD" wp14:editId="7572DEAC">
                  <wp:extent cx="950400" cy="950400"/>
                  <wp:effectExtent l="0" t="0" r="2540" b="2540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" w:type="dxa"/>
          </w:tcPr>
          <w:p w:rsidR="002F2CDC" w:rsidRDefault="002F2CDC" w:rsidP="00E455AE"/>
        </w:tc>
        <w:tc>
          <w:tcPr>
            <w:tcW w:w="1716" w:type="dxa"/>
          </w:tcPr>
          <w:p w:rsidR="002F2CDC" w:rsidRDefault="002F2CDC" w:rsidP="00E455AE">
            <w:r>
              <w:rPr>
                <w:noProof/>
              </w:rPr>
              <w:drawing>
                <wp:inline distT="0" distB="0" distL="0" distR="0" wp14:anchorId="52D565B8" wp14:editId="5FAC19C9">
                  <wp:extent cx="950400" cy="950400"/>
                  <wp:effectExtent l="0" t="0" r="2540" b="2540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716" w:type="dxa"/>
          </w:tcPr>
          <w:p w:rsidR="002F2CDC" w:rsidRDefault="002F2CDC" w:rsidP="00E455AE">
            <w:r>
              <w:rPr>
                <w:noProof/>
              </w:rPr>
              <w:drawing>
                <wp:inline distT="0" distB="0" distL="0" distR="0" wp14:anchorId="68661AF8" wp14:editId="30258BF7">
                  <wp:extent cx="950400" cy="950400"/>
                  <wp:effectExtent l="0" t="0" r="2540" b="2540"/>
                  <wp:docPr id="7" name="Imag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716" w:type="dxa"/>
          </w:tcPr>
          <w:p w:rsidR="002F2CDC" w:rsidRDefault="002F2CDC" w:rsidP="00E455AE">
            <w:r>
              <w:rPr>
                <w:noProof/>
              </w:rPr>
              <w:drawing>
                <wp:inline distT="0" distB="0" distL="0" distR="0" wp14:anchorId="2B773D7A" wp14:editId="187E3462">
                  <wp:extent cx="884072" cy="949960"/>
                  <wp:effectExtent l="0" t="0" r="0" b="2540"/>
                  <wp:docPr id="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76" t="1" r="25355" b="47920"/>
                          <a:stretch/>
                        </pic:blipFill>
                        <pic:spPr bwMode="auto">
                          <a:xfrm>
                            <a:off x="0" y="0"/>
                            <a:ext cx="887062" cy="953172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887" w:type="dxa"/>
          </w:tcPr>
          <w:p w:rsidR="002F2CDC" w:rsidRDefault="002F2CDC" w:rsidP="00E455AE">
            <w:r>
              <w:rPr>
                <w:noProof/>
              </w:rPr>
              <w:drawing>
                <wp:inline distT="0" distB="0" distL="0" distR="0" wp14:anchorId="3CAC5CE2" wp14:editId="3B74164E">
                  <wp:extent cx="950400" cy="950400"/>
                  <wp:effectExtent l="0" t="0" r="2540" b="2540"/>
                  <wp:docPr id="9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2CDC" w:rsidRPr="00595678" w:rsidTr="00A83AC1">
        <w:tc>
          <w:tcPr>
            <w:tcW w:w="1716" w:type="dxa"/>
            <w:tcMar>
              <w:left w:w="0" w:type="dxa"/>
              <w:right w:w="0" w:type="dxa"/>
            </w:tcMar>
          </w:tcPr>
          <w:p w:rsidR="002F2CDC" w:rsidRDefault="00736D9D" w:rsidP="00595678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Ardite </w:t>
            </w:r>
            <w:r w:rsidR="008979D7">
              <w:rPr>
                <w:rFonts w:ascii="Calibri Light" w:hAnsi="Calibri Light" w:cs="Calibri Light"/>
              </w:rPr>
              <w:t>Fran</w:t>
            </w:r>
            <w:r w:rsidRPr="00736D9D">
              <w:rPr>
                <w:rFonts w:ascii="Calibri Light" w:hAnsi="Calibri Light" w:cs="Calibri Light"/>
              </w:rPr>
              <w:t>k</w:t>
            </w:r>
          </w:p>
          <w:p w:rsidR="00736D9D" w:rsidRPr="00595678" w:rsidRDefault="00736D9D" w:rsidP="00D159F3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DTE</w:t>
            </w:r>
          </w:p>
        </w:tc>
        <w:tc>
          <w:tcPr>
            <w:tcW w:w="223" w:type="dxa"/>
            <w:tcMar>
              <w:left w:w="0" w:type="dxa"/>
              <w:right w:w="0" w:type="dxa"/>
            </w:tcMar>
          </w:tcPr>
          <w:p w:rsidR="002F2CDC" w:rsidRPr="00595678" w:rsidRDefault="002F2CDC" w:rsidP="00E455AE">
            <w:pPr>
              <w:rPr>
                <w:rFonts w:ascii="Calibri Light" w:hAnsi="Calibri Light" w:cs="Calibri Light"/>
              </w:rPr>
            </w:pPr>
          </w:p>
        </w:tc>
        <w:tc>
          <w:tcPr>
            <w:tcW w:w="1716" w:type="dxa"/>
            <w:tcMar>
              <w:left w:w="0" w:type="dxa"/>
              <w:right w:w="0" w:type="dxa"/>
            </w:tcMar>
          </w:tcPr>
          <w:p w:rsidR="008979D7" w:rsidRDefault="008979D7" w:rsidP="00595678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Geisser</w:t>
            </w:r>
          </w:p>
          <w:p w:rsidR="002F2CDC" w:rsidRPr="008979D7" w:rsidRDefault="00736D9D" w:rsidP="00595678">
            <w:pPr>
              <w:rPr>
                <w:rFonts w:ascii="Calibri Light" w:hAnsi="Calibri Light" w:cs="Calibri Light"/>
              </w:rPr>
            </w:pPr>
            <w:r w:rsidRPr="008979D7">
              <w:rPr>
                <w:rFonts w:ascii="Calibri Light" w:hAnsi="Calibri Light" w:cs="Calibri Light"/>
              </w:rPr>
              <w:t>Marie-Odile</w:t>
            </w:r>
          </w:p>
          <w:p w:rsidR="00736D9D" w:rsidRPr="00595678" w:rsidRDefault="00736D9D" w:rsidP="00595678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DPTI</w:t>
            </w:r>
          </w:p>
        </w:tc>
        <w:tc>
          <w:tcPr>
            <w:tcW w:w="222" w:type="dxa"/>
            <w:tcMar>
              <w:left w:w="0" w:type="dxa"/>
              <w:right w:w="0" w:type="dxa"/>
            </w:tcMar>
          </w:tcPr>
          <w:p w:rsidR="002F2CDC" w:rsidRPr="00595678" w:rsidRDefault="002F2CDC" w:rsidP="00E455AE">
            <w:pPr>
              <w:rPr>
                <w:rFonts w:ascii="Calibri Light" w:hAnsi="Calibri Light" w:cs="Calibri Light"/>
              </w:rPr>
            </w:pPr>
          </w:p>
        </w:tc>
        <w:tc>
          <w:tcPr>
            <w:tcW w:w="1716" w:type="dxa"/>
            <w:tcMar>
              <w:left w:w="0" w:type="dxa"/>
              <w:right w:w="0" w:type="dxa"/>
            </w:tcMar>
          </w:tcPr>
          <w:p w:rsidR="00595678" w:rsidRDefault="00736D9D" w:rsidP="00595678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 xml:space="preserve">Laffargue </w:t>
            </w:r>
            <w:r w:rsidRPr="00736D9D">
              <w:rPr>
                <w:rFonts w:ascii="Calibri Light" w:hAnsi="Calibri Light" w:cs="Calibri Light"/>
              </w:rPr>
              <w:t>Véronique</w:t>
            </w:r>
          </w:p>
          <w:p w:rsidR="002F2CDC" w:rsidRPr="00595678" w:rsidRDefault="00736D9D" w:rsidP="00595678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DACAE</w:t>
            </w:r>
          </w:p>
        </w:tc>
        <w:tc>
          <w:tcPr>
            <w:tcW w:w="222" w:type="dxa"/>
            <w:tcMar>
              <w:left w:w="0" w:type="dxa"/>
              <w:right w:w="0" w:type="dxa"/>
            </w:tcMar>
          </w:tcPr>
          <w:p w:rsidR="002F2CDC" w:rsidRPr="00595678" w:rsidRDefault="002F2CDC" w:rsidP="00E455AE">
            <w:pPr>
              <w:rPr>
                <w:rFonts w:ascii="Calibri Light" w:hAnsi="Calibri Light" w:cs="Calibri Light"/>
              </w:rPr>
            </w:pPr>
          </w:p>
        </w:tc>
        <w:tc>
          <w:tcPr>
            <w:tcW w:w="1716" w:type="dxa"/>
            <w:tcMar>
              <w:left w:w="0" w:type="dxa"/>
              <w:right w:w="0" w:type="dxa"/>
            </w:tcMar>
          </w:tcPr>
          <w:p w:rsidR="002F2CDC" w:rsidRDefault="00D8183E" w:rsidP="00595678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Le Floch </w:t>
            </w:r>
            <w:r w:rsidR="00FA3019" w:rsidRPr="00FA3019">
              <w:rPr>
                <w:rFonts w:ascii="Calibri Light" w:hAnsi="Calibri Light" w:cs="Calibri Light"/>
              </w:rPr>
              <w:t>N</w:t>
            </w:r>
            <w:r w:rsidRPr="00FA3019">
              <w:rPr>
                <w:rFonts w:ascii="Calibri Light" w:hAnsi="Calibri Light" w:cs="Calibri Light"/>
              </w:rPr>
              <w:t>at</w:t>
            </w:r>
            <w:r w:rsidRPr="008979D7">
              <w:rPr>
                <w:rFonts w:ascii="Calibri Light" w:hAnsi="Calibri Light" w:cs="Calibri Light"/>
              </w:rPr>
              <w:t>halie</w:t>
            </w:r>
          </w:p>
          <w:p w:rsidR="00D8183E" w:rsidRPr="00595678" w:rsidRDefault="00D8183E" w:rsidP="00595678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DFD</w:t>
            </w:r>
          </w:p>
        </w:tc>
        <w:tc>
          <w:tcPr>
            <w:tcW w:w="222" w:type="dxa"/>
            <w:tcMar>
              <w:left w:w="0" w:type="dxa"/>
              <w:right w:w="0" w:type="dxa"/>
            </w:tcMar>
          </w:tcPr>
          <w:p w:rsidR="002F2CDC" w:rsidRPr="00595678" w:rsidRDefault="002F2CDC" w:rsidP="00E455AE">
            <w:pPr>
              <w:rPr>
                <w:rFonts w:ascii="Calibri Light" w:hAnsi="Calibri Light" w:cs="Calibri Light"/>
              </w:rPr>
            </w:pPr>
          </w:p>
        </w:tc>
        <w:tc>
          <w:tcPr>
            <w:tcW w:w="1887" w:type="dxa"/>
            <w:tcMar>
              <w:left w:w="0" w:type="dxa"/>
              <w:right w:w="0" w:type="dxa"/>
            </w:tcMar>
          </w:tcPr>
          <w:p w:rsidR="002F2CDC" w:rsidRDefault="008979D7" w:rsidP="00595678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Bergougnan</w:t>
            </w:r>
            <w:r w:rsidR="00D8183E">
              <w:rPr>
                <w:rFonts w:ascii="Calibri Light" w:hAnsi="Calibri Light" w:cs="Calibri Light"/>
                <w:b/>
              </w:rPr>
              <w:t xml:space="preserve"> </w:t>
            </w:r>
            <w:r w:rsidR="00D8183E" w:rsidRPr="008979D7">
              <w:rPr>
                <w:rFonts w:ascii="Calibri Light" w:hAnsi="Calibri Light" w:cs="Calibri Light"/>
              </w:rPr>
              <w:t>Pascal</w:t>
            </w:r>
          </w:p>
          <w:p w:rsidR="00D8183E" w:rsidRPr="00595678" w:rsidRDefault="00D8183E" w:rsidP="00595678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 xml:space="preserve">DGD Culture </w:t>
            </w:r>
            <w:r w:rsidR="00D159F3">
              <w:rPr>
                <w:rFonts w:ascii="Calibri Light" w:hAnsi="Calibri Light" w:cs="Calibri Light"/>
                <w:b/>
              </w:rPr>
              <w:t xml:space="preserve">&amp; </w:t>
            </w:r>
            <w:r>
              <w:rPr>
                <w:rFonts w:ascii="Calibri Light" w:hAnsi="Calibri Light" w:cs="Calibri Light"/>
                <w:b/>
              </w:rPr>
              <w:t>Sports</w:t>
            </w:r>
          </w:p>
        </w:tc>
      </w:tr>
      <w:tr w:rsidR="002F2CDC" w:rsidTr="00A83AC1">
        <w:tc>
          <w:tcPr>
            <w:tcW w:w="1716" w:type="dxa"/>
          </w:tcPr>
          <w:p w:rsidR="002F2CDC" w:rsidRDefault="002F2CDC" w:rsidP="00E455AE">
            <w:r>
              <w:rPr>
                <w:noProof/>
              </w:rPr>
              <w:drawing>
                <wp:inline distT="0" distB="0" distL="0" distR="0" wp14:anchorId="6F887DC2" wp14:editId="624D69FE">
                  <wp:extent cx="950400" cy="950400"/>
                  <wp:effectExtent l="0" t="0" r="2540" b="2540"/>
                  <wp:docPr id="11" name="Imag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" w:type="dxa"/>
          </w:tcPr>
          <w:p w:rsidR="002F2CDC" w:rsidRDefault="002F2CDC" w:rsidP="00E455AE"/>
        </w:tc>
        <w:tc>
          <w:tcPr>
            <w:tcW w:w="1716" w:type="dxa"/>
          </w:tcPr>
          <w:p w:rsidR="002F2CDC" w:rsidRDefault="008A2963" w:rsidP="00E455AE">
            <w:r>
              <w:rPr>
                <w:noProof/>
              </w:rPr>
              <w:drawing>
                <wp:inline distT="0" distB="0" distL="0" distR="0" wp14:anchorId="0FF2BB80" wp14:editId="6E0FDDC9">
                  <wp:extent cx="950400" cy="950400"/>
                  <wp:effectExtent l="0" t="0" r="2540" b="2540"/>
                  <wp:docPr id="42" name="Imag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716" w:type="dxa"/>
          </w:tcPr>
          <w:p w:rsidR="002F2CDC" w:rsidRDefault="002F2CDC" w:rsidP="00E455AE">
            <w:r>
              <w:rPr>
                <w:noProof/>
              </w:rPr>
              <w:drawing>
                <wp:inline distT="0" distB="0" distL="0" distR="0" wp14:anchorId="46A71009" wp14:editId="121F0EE0">
                  <wp:extent cx="950400" cy="950400"/>
                  <wp:effectExtent l="0" t="0" r="2540" b="2540"/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716" w:type="dxa"/>
          </w:tcPr>
          <w:p w:rsidR="002F2CDC" w:rsidRDefault="002F2CDC" w:rsidP="00E455AE">
            <w:r>
              <w:rPr>
                <w:noProof/>
              </w:rPr>
              <w:drawing>
                <wp:inline distT="0" distB="0" distL="0" distR="0" wp14:anchorId="4C8A668A" wp14:editId="748C9AB0">
                  <wp:extent cx="950400" cy="950400"/>
                  <wp:effectExtent l="0" t="0" r="2540" b="2540"/>
                  <wp:docPr id="3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887" w:type="dxa"/>
          </w:tcPr>
          <w:p w:rsidR="002F2CDC" w:rsidRDefault="002F2CDC" w:rsidP="00E455AE">
            <w:r>
              <w:rPr>
                <w:noProof/>
              </w:rPr>
              <w:drawing>
                <wp:inline distT="0" distB="0" distL="0" distR="0" wp14:anchorId="51175AFB" wp14:editId="080A3191">
                  <wp:extent cx="950400" cy="950400"/>
                  <wp:effectExtent l="0" t="0" r="2540" b="2540"/>
                  <wp:docPr id="13" name="Imag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2CDC" w:rsidTr="00A83AC1">
        <w:tc>
          <w:tcPr>
            <w:tcW w:w="1716" w:type="dxa"/>
          </w:tcPr>
          <w:p w:rsidR="002F2CDC" w:rsidRDefault="00D8183E" w:rsidP="00595678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Albufera </w:t>
            </w:r>
            <w:r w:rsidRPr="008979D7">
              <w:rPr>
                <w:rFonts w:ascii="Calibri Light" w:hAnsi="Calibri Light" w:cs="Calibri Light"/>
              </w:rPr>
              <w:t>Karen</w:t>
            </w:r>
          </w:p>
          <w:p w:rsidR="00D8183E" w:rsidRDefault="00D8183E" w:rsidP="00595678">
            <w:r>
              <w:rPr>
                <w:rFonts w:ascii="Calibri Light" w:hAnsi="Calibri Light" w:cs="Calibri Light"/>
                <w:b/>
              </w:rPr>
              <w:t>DEF</w:t>
            </w:r>
          </w:p>
        </w:tc>
        <w:tc>
          <w:tcPr>
            <w:tcW w:w="223" w:type="dxa"/>
          </w:tcPr>
          <w:p w:rsidR="002F2CDC" w:rsidRDefault="002F2CDC" w:rsidP="00E455AE"/>
        </w:tc>
        <w:tc>
          <w:tcPr>
            <w:tcW w:w="1716" w:type="dxa"/>
          </w:tcPr>
          <w:p w:rsidR="008A2963" w:rsidRDefault="008A2963" w:rsidP="008A2963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Magne </w:t>
            </w:r>
            <w:r w:rsidRPr="008979D7">
              <w:rPr>
                <w:rFonts w:ascii="Calibri Light" w:hAnsi="Calibri Light" w:cs="Calibri Light"/>
              </w:rPr>
              <w:t>Bernard</w:t>
            </w:r>
          </w:p>
          <w:p w:rsidR="00D8183E" w:rsidRDefault="008A2963" w:rsidP="008A2963">
            <w:r>
              <w:rPr>
                <w:rFonts w:ascii="Calibri Light" w:hAnsi="Calibri Light" w:cs="Calibri Light"/>
                <w:b/>
              </w:rPr>
              <w:t>DPTI</w:t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716" w:type="dxa"/>
          </w:tcPr>
          <w:p w:rsidR="002F2CDC" w:rsidRDefault="008E4C44" w:rsidP="00595678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Dupin </w:t>
            </w:r>
            <w:r w:rsidRPr="008979D7">
              <w:rPr>
                <w:rFonts w:ascii="Calibri Light" w:hAnsi="Calibri Light" w:cs="Calibri Light"/>
              </w:rPr>
              <w:t>Martine</w:t>
            </w:r>
          </w:p>
          <w:p w:rsidR="008E4C44" w:rsidRDefault="008E4C44" w:rsidP="00595678">
            <w:r>
              <w:rPr>
                <w:rFonts w:ascii="Calibri Light" w:hAnsi="Calibri Light" w:cs="Calibri Light"/>
                <w:b/>
              </w:rPr>
              <w:t>DEF</w:t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716" w:type="dxa"/>
          </w:tcPr>
          <w:p w:rsidR="002F2CDC" w:rsidRDefault="00736D9D" w:rsidP="00595678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Gallart </w:t>
            </w:r>
            <w:r w:rsidRPr="008979D7">
              <w:rPr>
                <w:rFonts w:ascii="Calibri Light" w:hAnsi="Calibri Light" w:cs="Calibri Light"/>
              </w:rPr>
              <w:t>Frédéric</w:t>
            </w:r>
          </w:p>
          <w:p w:rsidR="00736D9D" w:rsidRDefault="00736D9D" w:rsidP="00595678">
            <w:r>
              <w:rPr>
                <w:rFonts w:ascii="Calibri Light" w:hAnsi="Calibri Light" w:cs="Calibri Light"/>
                <w:b/>
              </w:rPr>
              <w:t>D. Transports</w:t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887" w:type="dxa"/>
          </w:tcPr>
          <w:p w:rsidR="002F2CDC" w:rsidRDefault="00D8183E" w:rsidP="00595678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Doumerc </w:t>
            </w:r>
            <w:r w:rsidRPr="008979D7">
              <w:rPr>
                <w:rFonts w:ascii="Calibri Light" w:hAnsi="Calibri Light" w:cs="Calibri Light"/>
              </w:rPr>
              <w:t>Sarah</w:t>
            </w:r>
          </w:p>
          <w:p w:rsidR="00D8183E" w:rsidRDefault="00D8183E" w:rsidP="00595678">
            <w:r>
              <w:rPr>
                <w:rFonts w:ascii="Calibri Light" w:hAnsi="Calibri Light" w:cs="Calibri Light"/>
                <w:b/>
              </w:rPr>
              <w:t>MDS Blagnac</w:t>
            </w:r>
          </w:p>
        </w:tc>
      </w:tr>
      <w:tr w:rsidR="002F2CDC" w:rsidTr="00A83AC1">
        <w:tc>
          <w:tcPr>
            <w:tcW w:w="1716" w:type="dxa"/>
          </w:tcPr>
          <w:p w:rsidR="002F2CDC" w:rsidRDefault="002F2CDC" w:rsidP="00E455AE">
            <w:r>
              <w:rPr>
                <w:noProof/>
              </w:rPr>
              <w:drawing>
                <wp:inline distT="0" distB="0" distL="0" distR="0" wp14:anchorId="0A1C4E1D" wp14:editId="7AED581E">
                  <wp:extent cx="950400" cy="950400"/>
                  <wp:effectExtent l="0" t="0" r="2540" b="2540"/>
                  <wp:docPr id="38" name="Imag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" w:type="dxa"/>
          </w:tcPr>
          <w:p w:rsidR="002F2CDC" w:rsidRDefault="002F2CDC" w:rsidP="00E455AE"/>
        </w:tc>
        <w:tc>
          <w:tcPr>
            <w:tcW w:w="1716" w:type="dxa"/>
          </w:tcPr>
          <w:p w:rsidR="002F2CDC" w:rsidRDefault="002F2CDC" w:rsidP="00E455AE">
            <w:r>
              <w:rPr>
                <w:noProof/>
              </w:rPr>
              <w:drawing>
                <wp:inline distT="0" distB="0" distL="0" distR="0" wp14:anchorId="7E5A6FD4" wp14:editId="6E811ECF">
                  <wp:extent cx="950400" cy="950400"/>
                  <wp:effectExtent l="0" t="0" r="2540" b="2540"/>
                  <wp:docPr id="17" name="Imag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716" w:type="dxa"/>
          </w:tcPr>
          <w:p w:rsidR="002F2CDC" w:rsidRDefault="002F2CDC" w:rsidP="00E455AE">
            <w:r>
              <w:rPr>
                <w:noProof/>
              </w:rPr>
              <w:drawing>
                <wp:inline distT="0" distB="0" distL="0" distR="0" wp14:anchorId="6A87E2B5" wp14:editId="7A112F2A">
                  <wp:extent cx="950400" cy="950400"/>
                  <wp:effectExtent l="0" t="0" r="2540" b="2540"/>
                  <wp:docPr id="39" name="Imag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716" w:type="dxa"/>
          </w:tcPr>
          <w:p w:rsidR="002F2CDC" w:rsidRDefault="002F2CDC" w:rsidP="00E455AE">
            <w:r>
              <w:rPr>
                <w:noProof/>
              </w:rPr>
              <w:drawing>
                <wp:inline distT="0" distB="0" distL="0" distR="0" wp14:anchorId="004B504E" wp14:editId="64545F21">
                  <wp:extent cx="950400" cy="950400"/>
                  <wp:effectExtent l="0" t="0" r="2540" b="2540"/>
                  <wp:docPr id="18" name="Imag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887" w:type="dxa"/>
          </w:tcPr>
          <w:p w:rsidR="002F2CDC" w:rsidRDefault="002F2CDC" w:rsidP="00E455AE">
            <w:r>
              <w:rPr>
                <w:noProof/>
              </w:rPr>
              <w:drawing>
                <wp:inline distT="0" distB="0" distL="0" distR="0" wp14:anchorId="13D267EF" wp14:editId="09E9EFC1">
                  <wp:extent cx="950400" cy="950400"/>
                  <wp:effectExtent l="0" t="0" r="2540" b="2540"/>
                  <wp:docPr id="40" name="Imag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2CDC" w:rsidTr="00A83AC1">
        <w:tc>
          <w:tcPr>
            <w:tcW w:w="1716" w:type="dxa"/>
          </w:tcPr>
          <w:p w:rsidR="002F2CDC" w:rsidRDefault="008E4C44" w:rsidP="00595678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Giner </w:t>
            </w:r>
            <w:r w:rsidRPr="008979D7">
              <w:rPr>
                <w:rFonts w:ascii="Calibri Light" w:hAnsi="Calibri Light" w:cs="Calibri Light"/>
              </w:rPr>
              <w:t>Magali</w:t>
            </w:r>
          </w:p>
          <w:p w:rsidR="008E4C44" w:rsidRDefault="008E4C44" w:rsidP="00595678">
            <w:r>
              <w:rPr>
                <w:rFonts w:ascii="Calibri Light" w:hAnsi="Calibri Light" w:cs="Calibri Light"/>
                <w:b/>
              </w:rPr>
              <w:t>DPTI</w:t>
            </w:r>
          </w:p>
        </w:tc>
        <w:tc>
          <w:tcPr>
            <w:tcW w:w="223" w:type="dxa"/>
          </w:tcPr>
          <w:p w:rsidR="002F2CDC" w:rsidRDefault="002F2CDC" w:rsidP="00E455AE"/>
        </w:tc>
        <w:tc>
          <w:tcPr>
            <w:tcW w:w="1716" w:type="dxa"/>
          </w:tcPr>
          <w:p w:rsidR="002F2CDC" w:rsidRDefault="008E4C44" w:rsidP="00595678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Thibault </w:t>
            </w:r>
            <w:r w:rsidRPr="008979D7">
              <w:rPr>
                <w:rFonts w:ascii="Calibri Light" w:hAnsi="Calibri Light" w:cs="Calibri Light"/>
              </w:rPr>
              <w:t>Agnès</w:t>
            </w:r>
          </w:p>
          <w:p w:rsidR="008E4C44" w:rsidRDefault="008E4C44" w:rsidP="00595678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DAJAD</w:t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716" w:type="dxa"/>
          </w:tcPr>
          <w:p w:rsidR="00595678" w:rsidRDefault="008E4C44" w:rsidP="00595678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 xml:space="preserve">Pinos </w:t>
            </w:r>
            <w:r w:rsidRPr="008979D7">
              <w:rPr>
                <w:rFonts w:ascii="Calibri Light" w:hAnsi="Calibri Light" w:cs="Calibri Light"/>
              </w:rPr>
              <w:t>Michel</w:t>
            </w:r>
          </w:p>
          <w:p w:rsidR="002F2CDC" w:rsidRDefault="008E4C44" w:rsidP="00595678">
            <w:r>
              <w:rPr>
                <w:rFonts w:ascii="Calibri Light" w:hAnsi="Calibri Light" w:cs="Calibri Light"/>
                <w:b/>
              </w:rPr>
              <w:t>DRCS</w:t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716" w:type="dxa"/>
          </w:tcPr>
          <w:p w:rsidR="002F2CDC" w:rsidRDefault="008E4C44" w:rsidP="00595678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Pugnan </w:t>
            </w:r>
            <w:r w:rsidRPr="008979D7">
              <w:rPr>
                <w:rFonts w:ascii="Calibri Light" w:hAnsi="Calibri Light" w:cs="Calibri Light"/>
              </w:rPr>
              <w:t>Sabine</w:t>
            </w:r>
          </w:p>
          <w:p w:rsidR="008E4C44" w:rsidRDefault="008E4C44" w:rsidP="00595678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DEF</w:t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887" w:type="dxa"/>
          </w:tcPr>
          <w:p w:rsidR="008979D7" w:rsidRDefault="00683F6E" w:rsidP="00595678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Denis </w:t>
            </w:r>
          </w:p>
          <w:p w:rsidR="002F2CDC" w:rsidRDefault="00683F6E" w:rsidP="00595678">
            <w:pPr>
              <w:rPr>
                <w:rFonts w:ascii="Calibri Light" w:hAnsi="Calibri Light" w:cs="Calibri Light"/>
                <w:b/>
              </w:rPr>
            </w:pPr>
            <w:r w:rsidRPr="008979D7">
              <w:rPr>
                <w:rFonts w:ascii="Calibri Light" w:hAnsi="Calibri Light" w:cs="Calibri Light"/>
              </w:rPr>
              <w:t>Anne</w:t>
            </w:r>
            <w:r>
              <w:rPr>
                <w:rFonts w:ascii="Calibri Light" w:hAnsi="Calibri Light" w:cs="Calibri Light"/>
                <w:b/>
              </w:rPr>
              <w:t>-</w:t>
            </w:r>
            <w:r w:rsidRPr="008979D7">
              <w:rPr>
                <w:rFonts w:ascii="Calibri Light" w:hAnsi="Calibri Light" w:cs="Calibri Light"/>
              </w:rPr>
              <w:t>Marie</w:t>
            </w:r>
          </w:p>
          <w:p w:rsidR="00683F6E" w:rsidRDefault="00683F6E" w:rsidP="00595678">
            <w:r>
              <w:rPr>
                <w:rFonts w:ascii="Calibri Light" w:hAnsi="Calibri Light" w:cs="Calibri Light"/>
                <w:b/>
              </w:rPr>
              <w:t>MDS Empalot</w:t>
            </w:r>
          </w:p>
        </w:tc>
      </w:tr>
      <w:tr w:rsidR="002F2CDC" w:rsidTr="00A83AC1">
        <w:tc>
          <w:tcPr>
            <w:tcW w:w="1716" w:type="dxa"/>
          </w:tcPr>
          <w:p w:rsidR="002F2CDC" w:rsidRDefault="002F2CDC" w:rsidP="00E455AE">
            <w:r>
              <w:rPr>
                <w:noProof/>
              </w:rPr>
              <w:drawing>
                <wp:inline distT="0" distB="0" distL="0" distR="0" wp14:anchorId="6E9F6DDE" wp14:editId="7546C4AC">
                  <wp:extent cx="950400" cy="950400"/>
                  <wp:effectExtent l="0" t="0" r="2540" b="2540"/>
                  <wp:docPr id="20" name="Imag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" w:type="dxa"/>
          </w:tcPr>
          <w:p w:rsidR="002F2CDC" w:rsidRDefault="002F2CDC" w:rsidP="00E455AE"/>
        </w:tc>
        <w:tc>
          <w:tcPr>
            <w:tcW w:w="1716" w:type="dxa"/>
          </w:tcPr>
          <w:p w:rsidR="002F2CDC" w:rsidRDefault="002F2CDC" w:rsidP="00E455A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F3F165" wp14:editId="478093B8">
                  <wp:extent cx="950400" cy="950400"/>
                  <wp:effectExtent l="0" t="0" r="2540" b="2540"/>
                  <wp:docPr id="41" name="Imag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716" w:type="dxa"/>
          </w:tcPr>
          <w:p w:rsidR="002F2CDC" w:rsidRDefault="002F2CDC" w:rsidP="00E455AE">
            <w:r>
              <w:rPr>
                <w:noProof/>
              </w:rPr>
              <w:drawing>
                <wp:inline distT="0" distB="0" distL="0" distR="0" wp14:anchorId="2AAFE67E" wp14:editId="392A31C9">
                  <wp:extent cx="950400" cy="950400"/>
                  <wp:effectExtent l="0" t="0" r="2540" b="2540"/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716" w:type="dxa"/>
          </w:tcPr>
          <w:p w:rsidR="002F2CDC" w:rsidRDefault="008A2963" w:rsidP="00E455A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914C78" wp14:editId="182F4F6B">
                  <wp:extent cx="950400" cy="950400"/>
                  <wp:effectExtent l="0" t="0" r="2540" b="2540"/>
                  <wp:docPr id="2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887" w:type="dxa"/>
          </w:tcPr>
          <w:p w:rsidR="002F2CDC" w:rsidRDefault="002F2CDC" w:rsidP="00E455AE">
            <w:r>
              <w:rPr>
                <w:noProof/>
              </w:rPr>
              <w:drawing>
                <wp:inline distT="0" distB="0" distL="0" distR="0" wp14:anchorId="17B2FDB7" wp14:editId="48BC1BB0">
                  <wp:extent cx="950400" cy="950400"/>
                  <wp:effectExtent l="0" t="0" r="2540" b="2540"/>
                  <wp:docPr id="22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2963" w:rsidTr="00707119">
        <w:tc>
          <w:tcPr>
            <w:tcW w:w="1716" w:type="dxa"/>
          </w:tcPr>
          <w:p w:rsidR="008A2963" w:rsidRDefault="008A2963" w:rsidP="00595678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Garic </w:t>
            </w:r>
            <w:r w:rsidRPr="008979D7">
              <w:rPr>
                <w:rFonts w:ascii="Calibri Light" w:hAnsi="Calibri Light" w:cs="Calibri Light"/>
              </w:rPr>
              <w:t>Michèle</w:t>
            </w:r>
          </w:p>
          <w:p w:rsidR="008A2963" w:rsidRDefault="008A2963" w:rsidP="00595678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DACAE</w:t>
            </w:r>
          </w:p>
        </w:tc>
        <w:tc>
          <w:tcPr>
            <w:tcW w:w="223" w:type="dxa"/>
          </w:tcPr>
          <w:p w:rsidR="008A2963" w:rsidRDefault="008A2963" w:rsidP="00E455AE"/>
        </w:tc>
        <w:tc>
          <w:tcPr>
            <w:tcW w:w="1716" w:type="dxa"/>
          </w:tcPr>
          <w:p w:rsidR="008A2963" w:rsidRDefault="008A2963" w:rsidP="00595678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Vang </w:t>
            </w:r>
            <w:r w:rsidRPr="008979D7">
              <w:rPr>
                <w:rFonts w:ascii="Calibri Light" w:hAnsi="Calibri Light" w:cs="Calibri Light"/>
              </w:rPr>
              <w:t>Catherine</w:t>
            </w:r>
          </w:p>
          <w:p w:rsidR="008A2963" w:rsidRDefault="008A2963" w:rsidP="00595678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MDS Basso-cambo</w:t>
            </w:r>
          </w:p>
        </w:tc>
        <w:tc>
          <w:tcPr>
            <w:tcW w:w="222" w:type="dxa"/>
          </w:tcPr>
          <w:p w:rsidR="008A2963" w:rsidRDefault="008A2963" w:rsidP="00E455AE"/>
        </w:tc>
        <w:tc>
          <w:tcPr>
            <w:tcW w:w="1716" w:type="dxa"/>
          </w:tcPr>
          <w:p w:rsidR="008A2963" w:rsidRDefault="008A2963" w:rsidP="00595678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Mameri </w:t>
            </w:r>
            <w:r w:rsidRPr="008979D7">
              <w:rPr>
                <w:rFonts w:ascii="Calibri Light" w:hAnsi="Calibri Light" w:cs="Calibri Light"/>
              </w:rPr>
              <w:t>Céline</w:t>
            </w:r>
          </w:p>
          <w:p w:rsidR="008A2963" w:rsidRDefault="008A2963" w:rsidP="00595678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MDS Centre</w:t>
            </w:r>
          </w:p>
        </w:tc>
        <w:tc>
          <w:tcPr>
            <w:tcW w:w="222" w:type="dxa"/>
          </w:tcPr>
          <w:p w:rsidR="008A2963" w:rsidRDefault="008A2963" w:rsidP="00E455AE"/>
        </w:tc>
        <w:tc>
          <w:tcPr>
            <w:tcW w:w="1938" w:type="dxa"/>
            <w:gridSpan w:val="2"/>
          </w:tcPr>
          <w:p w:rsidR="008A2963" w:rsidRDefault="008A2963" w:rsidP="008A2963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Stainnack-Baudel</w:t>
            </w:r>
          </w:p>
          <w:p w:rsidR="008A2963" w:rsidRDefault="008A2963" w:rsidP="008A2963">
            <w:pPr>
              <w:rPr>
                <w:rFonts w:ascii="Calibri Light" w:hAnsi="Calibri Light" w:cs="Calibri Light"/>
                <w:b/>
              </w:rPr>
            </w:pPr>
            <w:r w:rsidRPr="00842E16">
              <w:rPr>
                <w:rFonts w:ascii="Calibri Light" w:hAnsi="Calibri Light" w:cs="Calibri Light"/>
              </w:rPr>
              <w:t>Corinne</w:t>
            </w:r>
          </w:p>
          <w:p w:rsidR="008A2963" w:rsidRDefault="008A2963" w:rsidP="00E455AE">
            <w:r>
              <w:rPr>
                <w:rFonts w:ascii="Calibri Light" w:hAnsi="Calibri Light" w:cs="Calibri Light"/>
                <w:b/>
              </w:rPr>
              <w:t>DPM</w:t>
            </w:r>
          </w:p>
        </w:tc>
        <w:tc>
          <w:tcPr>
            <w:tcW w:w="1887" w:type="dxa"/>
          </w:tcPr>
          <w:p w:rsidR="008A2963" w:rsidRDefault="008A2963" w:rsidP="00595678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GINER </w:t>
            </w:r>
            <w:r w:rsidRPr="008979D7">
              <w:rPr>
                <w:rFonts w:ascii="Calibri Light" w:hAnsi="Calibri Light" w:cs="Calibri Light"/>
              </w:rPr>
              <w:t>Marion</w:t>
            </w:r>
          </w:p>
          <w:p w:rsidR="008A2963" w:rsidRDefault="008A2963" w:rsidP="00595678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MDS Bagatelle</w:t>
            </w:r>
          </w:p>
        </w:tc>
      </w:tr>
      <w:tr w:rsidR="002F2CDC" w:rsidTr="00A83AC1">
        <w:tc>
          <w:tcPr>
            <w:tcW w:w="1716" w:type="dxa"/>
          </w:tcPr>
          <w:p w:rsidR="002F2CDC" w:rsidRDefault="002F2CDC" w:rsidP="00E455A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7F1057" wp14:editId="6CA2DEE7">
                  <wp:extent cx="950400" cy="950400"/>
                  <wp:effectExtent l="0" t="0" r="2540" b="2540"/>
                  <wp:docPr id="43" name="Imag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3" w:type="dxa"/>
          </w:tcPr>
          <w:p w:rsidR="002F2CDC" w:rsidRDefault="002F2CDC" w:rsidP="00E455AE"/>
        </w:tc>
        <w:tc>
          <w:tcPr>
            <w:tcW w:w="1716" w:type="dxa"/>
          </w:tcPr>
          <w:p w:rsidR="002F2CDC" w:rsidRDefault="002F2CDC" w:rsidP="00E455A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4E2327" wp14:editId="33A763EA">
                  <wp:extent cx="950400" cy="950400"/>
                  <wp:effectExtent l="0" t="0" r="2540" b="2540"/>
                  <wp:docPr id="2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716" w:type="dxa"/>
          </w:tcPr>
          <w:p w:rsidR="002F2CDC" w:rsidRDefault="002F2CDC" w:rsidP="00E455A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B0CC32" wp14:editId="149658E2">
                  <wp:extent cx="950400" cy="950400"/>
                  <wp:effectExtent l="0" t="0" r="2540" b="2540"/>
                  <wp:docPr id="44" name="Imag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716" w:type="dxa"/>
          </w:tcPr>
          <w:p w:rsidR="002F2CDC" w:rsidRDefault="002F2CDC" w:rsidP="00E455A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DC8AD9" wp14:editId="35C7A23D">
                  <wp:extent cx="950400" cy="950400"/>
                  <wp:effectExtent l="0" t="0" r="2540" b="2540"/>
                  <wp:docPr id="24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887" w:type="dxa"/>
          </w:tcPr>
          <w:p w:rsidR="002F2CDC" w:rsidRDefault="008A2963" w:rsidP="00E455AE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18479A" wp14:editId="4B7FE4EB">
                  <wp:extent cx="950400" cy="950400"/>
                  <wp:effectExtent l="0" t="0" r="2540" b="2540"/>
                  <wp:docPr id="46" name="Imag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2CDC" w:rsidTr="00A83AC1">
        <w:tc>
          <w:tcPr>
            <w:tcW w:w="1716" w:type="dxa"/>
          </w:tcPr>
          <w:p w:rsidR="002F2CDC" w:rsidRDefault="00683F6E" w:rsidP="00595678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Roques </w:t>
            </w:r>
            <w:r w:rsidRPr="00842E16">
              <w:rPr>
                <w:rFonts w:ascii="Calibri Light" w:hAnsi="Calibri Light" w:cs="Calibri Light"/>
              </w:rPr>
              <w:t>Christine</w:t>
            </w:r>
          </w:p>
          <w:p w:rsidR="00683F6E" w:rsidRDefault="00683F6E" w:rsidP="00595678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DAST</w:t>
            </w:r>
          </w:p>
        </w:tc>
        <w:tc>
          <w:tcPr>
            <w:tcW w:w="223" w:type="dxa"/>
          </w:tcPr>
          <w:p w:rsidR="002F2CDC" w:rsidRDefault="002F2CDC" w:rsidP="00E455AE"/>
        </w:tc>
        <w:tc>
          <w:tcPr>
            <w:tcW w:w="1716" w:type="dxa"/>
          </w:tcPr>
          <w:p w:rsidR="002F2CDC" w:rsidRDefault="00683F6E" w:rsidP="00595678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Teulere </w:t>
            </w:r>
            <w:r w:rsidRPr="00842E16">
              <w:rPr>
                <w:rFonts w:ascii="Calibri Light" w:hAnsi="Calibri Light" w:cs="Calibri Light"/>
              </w:rPr>
              <w:t>Catherine</w:t>
            </w:r>
          </w:p>
          <w:p w:rsidR="00683F6E" w:rsidRPr="00683F6E" w:rsidRDefault="00683F6E" w:rsidP="00595678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DDET</w:t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716" w:type="dxa"/>
          </w:tcPr>
          <w:p w:rsidR="008979D7" w:rsidRDefault="008979D7" w:rsidP="00595678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Yale</w:t>
            </w:r>
          </w:p>
          <w:p w:rsidR="002F2CDC" w:rsidRDefault="00683F6E" w:rsidP="00595678">
            <w:pPr>
              <w:rPr>
                <w:rFonts w:ascii="Calibri Light" w:hAnsi="Calibri Light" w:cs="Calibri Light"/>
                <w:b/>
              </w:rPr>
            </w:pPr>
            <w:r w:rsidRPr="008979D7">
              <w:rPr>
                <w:rFonts w:ascii="Calibri Light" w:hAnsi="Calibri Light" w:cs="Calibri Light"/>
              </w:rPr>
              <w:t>Marie</w:t>
            </w:r>
            <w:r>
              <w:rPr>
                <w:rFonts w:ascii="Calibri Light" w:hAnsi="Calibri Light" w:cs="Calibri Light"/>
                <w:b/>
              </w:rPr>
              <w:t>-</w:t>
            </w:r>
            <w:r w:rsidRPr="008979D7">
              <w:rPr>
                <w:rFonts w:ascii="Calibri Light" w:hAnsi="Calibri Light" w:cs="Calibri Light"/>
              </w:rPr>
              <w:t>Josée</w:t>
            </w:r>
          </w:p>
          <w:p w:rsidR="00683F6E" w:rsidRDefault="00683F6E" w:rsidP="00595678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DEF</w:t>
            </w:r>
            <w:r w:rsidR="00D159F3">
              <w:rPr>
                <w:rFonts w:ascii="Calibri Light" w:hAnsi="Calibri Light" w:cs="Calibri Light"/>
                <w:b/>
              </w:rPr>
              <w:t xml:space="preserve"> SAMI</w:t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716" w:type="dxa"/>
          </w:tcPr>
          <w:p w:rsidR="002F2CDC" w:rsidRDefault="00683F6E" w:rsidP="00595678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Valles </w:t>
            </w:r>
            <w:r w:rsidRPr="008979D7">
              <w:rPr>
                <w:rFonts w:ascii="Calibri Light" w:hAnsi="Calibri Light" w:cs="Calibri Light"/>
              </w:rPr>
              <w:t>Danielle</w:t>
            </w:r>
          </w:p>
          <w:p w:rsidR="00683F6E" w:rsidRDefault="00683F6E" w:rsidP="00595678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DPTI</w:t>
            </w:r>
          </w:p>
        </w:tc>
        <w:tc>
          <w:tcPr>
            <w:tcW w:w="222" w:type="dxa"/>
          </w:tcPr>
          <w:p w:rsidR="002F2CDC" w:rsidRDefault="002F2CDC" w:rsidP="00E455AE"/>
        </w:tc>
        <w:tc>
          <w:tcPr>
            <w:tcW w:w="1887" w:type="dxa"/>
          </w:tcPr>
          <w:p w:rsidR="002F2CDC" w:rsidRDefault="00492D8E" w:rsidP="00595678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Segura</w:t>
            </w:r>
            <w:r w:rsidR="00683F6E">
              <w:rPr>
                <w:rFonts w:ascii="Calibri Light" w:hAnsi="Calibri Light" w:cs="Calibri Light"/>
                <w:b/>
              </w:rPr>
              <w:t xml:space="preserve"> </w:t>
            </w:r>
            <w:r>
              <w:rPr>
                <w:rFonts w:ascii="Calibri Light" w:hAnsi="Calibri Light" w:cs="Calibri Light"/>
              </w:rPr>
              <w:t>Lucie</w:t>
            </w:r>
          </w:p>
          <w:p w:rsidR="00683F6E" w:rsidRDefault="00492D8E" w:rsidP="00595678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DCP</w:t>
            </w:r>
          </w:p>
        </w:tc>
      </w:tr>
      <w:tr w:rsidR="0015218B" w:rsidTr="00A83AC1">
        <w:tc>
          <w:tcPr>
            <w:tcW w:w="1939" w:type="dxa"/>
            <w:gridSpan w:val="2"/>
          </w:tcPr>
          <w:p w:rsidR="0015218B" w:rsidRDefault="008A2963" w:rsidP="0015218B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BAC328" wp14:editId="21DD86B0">
                  <wp:extent cx="950400" cy="950400"/>
                  <wp:effectExtent l="0" t="0" r="2540" b="2540"/>
                  <wp:docPr id="26" name="Imag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49000">
                                <a:schemeClr val="accent1">
                                  <a:lumMod val="5000"/>
                                  <a:lumOff val="95000"/>
                                </a:schemeClr>
                              </a:gs>
                              <a:gs pos="77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1">
                                  <a:lumMod val="45000"/>
                                  <a:lumOff val="55000"/>
                                </a:schemeClr>
                              </a:gs>
                            </a:gsLst>
                            <a:lin ang="5400000" scaled="1"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6" w:type="dxa"/>
          </w:tcPr>
          <w:p w:rsidR="0015218B" w:rsidRDefault="0015218B" w:rsidP="00E455AE">
            <w:pPr>
              <w:rPr>
                <w:noProof/>
              </w:rPr>
            </w:pPr>
          </w:p>
        </w:tc>
        <w:tc>
          <w:tcPr>
            <w:tcW w:w="222" w:type="dxa"/>
          </w:tcPr>
          <w:p w:rsidR="0015218B" w:rsidRDefault="0015218B" w:rsidP="00E455AE"/>
        </w:tc>
        <w:tc>
          <w:tcPr>
            <w:tcW w:w="1716" w:type="dxa"/>
          </w:tcPr>
          <w:p w:rsidR="0015218B" w:rsidRDefault="0015218B" w:rsidP="00E455AE">
            <w:pPr>
              <w:rPr>
                <w:noProof/>
              </w:rPr>
            </w:pPr>
          </w:p>
        </w:tc>
        <w:tc>
          <w:tcPr>
            <w:tcW w:w="222" w:type="dxa"/>
          </w:tcPr>
          <w:p w:rsidR="0015218B" w:rsidRDefault="0015218B" w:rsidP="00E455AE"/>
        </w:tc>
        <w:tc>
          <w:tcPr>
            <w:tcW w:w="1716" w:type="dxa"/>
          </w:tcPr>
          <w:p w:rsidR="0015218B" w:rsidRDefault="0015218B" w:rsidP="00E455AE">
            <w:pPr>
              <w:rPr>
                <w:noProof/>
              </w:rPr>
            </w:pPr>
          </w:p>
        </w:tc>
        <w:tc>
          <w:tcPr>
            <w:tcW w:w="2109" w:type="dxa"/>
            <w:gridSpan w:val="2"/>
          </w:tcPr>
          <w:p w:rsidR="0015218B" w:rsidRDefault="0015218B" w:rsidP="0015218B">
            <w:pPr>
              <w:jc w:val="center"/>
              <w:rPr>
                <w:noProof/>
              </w:rPr>
            </w:pPr>
          </w:p>
        </w:tc>
      </w:tr>
      <w:tr w:rsidR="008A2963" w:rsidTr="00911A25">
        <w:tc>
          <w:tcPr>
            <w:tcW w:w="3877" w:type="dxa"/>
            <w:gridSpan w:val="4"/>
          </w:tcPr>
          <w:p w:rsidR="008A2963" w:rsidRDefault="008A2963" w:rsidP="008A2963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Oulmi-Castel </w:t>
            </w:r>
            <w:r w:rsidRPr="00842E16">
              <w:rPr>
                <w:rFonts w:ascii="Calibri Light" w:hAnsi="Calibri Light" w:cs="Calibri Light"/>
              </w:rPr>
              <w:t>Audrey</w:t>
            </w:r>
          </w:p>
          <w:p w:rsidR="008A2963" w:rsidRDefault="008A2963" w:rsidP="008A2963">
            <w:r>
              <w:rPr>
                <w:rFonts w:ascii="Calibri Light" w:hAnsi="Calibri Light" w:cs="Calibri Light"/>
                <w:b/>
              </w:rPr>
              <w:t>MDS Basso Cambo</w:t>
            </w:r>
          </w:p>
        </w:tc>
        <w:tc>
          <w:tcPr>
            <w:tcW w:w="1716" w:type="dxa"/>
          </w:tcPr>
          <w:p w:rsidR="008A2963" w:rsidRDefault="008A2963" w:rsidP="00842E16">
            <w:pPr>
              <w:rPr>
                <w:noProof/>
              </w:rPr>
            </w:pPr>
          </w:p>
        </w:tc>
        <w:tc>
          <w:tcPr>
            <w:tcW w:w="222" w:type="dxa"/>
          </w:tcPr>
          <w:p w:rsidR="008A2963" w:rsidRDefault="008A2963" w:rsidP="00E455AE"/>
        </w:tc>
        <w:tc>
          <w:tcPr>
            <w:tcW w:w="1716" w:type="dxa"/>
          </w:tcPr>
          <w:p w:rsidR="008A2963" w:rsidRPr="003D017B" w:rsidRDefault="008A2963" w:rsidP="00595678">
            <w:pPr>
              <w:rPr>
                <w:rFonts w:ascii="Calibri Light" w:hAnsi="Calibri Light" w:cs="Calibri Light"/>
                <w:b/>
              </w:rPr>
            </w:pPr>
          </w:p>
        </w:tc>
        <w:tc>
          <w:tcPr>
            <w:tcW w:w="2109" w:type="dxa"/>
            <w:gridSpan w:val="2"/>
          </w:tcPr>
          <w:p w:rsidR="008A2963" w:rsidRDefault="008A2963" w:rsidP="00842E16">
            <w:pPr>
              <w:rPr>
                <w:noProof/>
              </w:rPr>
            </w:pPr>
          </w:p>
        </w:tc>
      </w:tr>
    </w:tbl>
    <w:p w:rsidR="003D1F1F" w:rsidRDefault="008A2963" w:rsidP="00E455AE"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54B34C96" wp14:editId="7D8DEE3B">
                <wp:simplePos x="0" y="0"/>
                <wp:positionH relativeFrom="column">
                  <wp:posOffset>908050</wp:posOffset>
                </wp:positionH>
                <wp:positionV relativeFrom="paragraph">
                  <wp:posOffset>60960</wp:posOffset>
                </wp:positionV>
                <wp:extent cx="4830445" cy="864870"/>
                <wp:effectExtent l="495300" t="0" r="27305" b="11430"/>
                <wp:wrapNone/>
                <wp:docPr id="87" name="Légende encadrée 2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0445" cy="864870"/>
                        </a:xfrm>
                        <a:prstGeom prst="borderCallout2">
                          <a:avLst>
                            <a:gd name="adj1" fmla="val 48796"/>
                            <a:gd name="adj2" fmla="val -402"/>
                            <a:gd name="adj3" fmla="val 49535"/>
                            <a:gd name="adj4" fmla="val -4582"/>
                            <a:gd name="adj5" fmla="val 60005"/>
                            <a:gd name="adj6" fmla="val -10186"/>
                          </a:avLst>
                        </a:prstGeom>
                        <a:gradFill flip="none" rotWithShape="1">
                          <a:gsLst>
                            <a:gs pos="24000">
                              <a:schemeClr val="accent5">
                                <a:lumMod val="5000"/>
                                <a:lumOff val="95000"/>
                              </a:schemeClr>
                            </a:gs>
                            <a:gs pos="70000">
                              <a:schemeClr val="accent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30000"/>
                                <a:lumOff val="70000"/>
                              </a:schemeClr>
                            </a:gs>
                          </a:gsLst>
                          <a:lin ang="8100000" scaled="1"/>
                          <a:tileRect/>
                        </a:gra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70F07" w:rsidRPr="009B13AE" w:rsidRDefault="00C70F07" w:rsidP="00A15522">
                            <w:pPr>
                              <w:spacing w:after="0"/>
                              <w:rPr>
                                <w:rFonts w:ascii="Times New Roman" w:eastAsia="Times New Roman" w:hAnsi="Times New Roman"/>
                                <w:b/>
                                <w:color w:val="1F497D"/>
                                <w:sz w:val="24"/>
                                <w:szCs w:val="24"/>
                              </w:rPr>
                            </w:pPr>
                            <w:r w:rsidRPr="009B13AE">
                              <w:rPr>
                                <w:rFonts w:ascii="Times New Roman" w:eastAsia="Times New Roman" w:hAnsi="Times New Roman"/>
                                <w:b/>
                                <w:color w:val="1F497D"/>
                                <w:sz w:val="24"/>
                                <w:szCs w:val="24"/>
                              </w:rPr>
                              <w:t>Adieusiatz bravas gents,</w:t>
                            </w:r>
                          </w:p>
                          <w:p w:rsidR="00C70F07" w:rsidRPr="00A15522" w:rsidRDefault="00C70F07" w:rsidP="00A15522">
                            <w:pPr>
                              <w:spacing w:after="0"/>
                              <w:rPr>
                                <w:rFonts w:ascii="Times New Roman" w:eastAsia="Times New Roman" w:hAnsi="Times New Roman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15522">
                              <w:rPr>
                                <w:rFonts w:ascii="Times New Roman" w:eastAsia="Times New Roman" w:hAnsi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FO</w:t>
                            </w:r>
                            <w:r w:rsidRPr="00A15522">
                              <w:rPr>
                                <w:rFonts w:ascii="Times New Roman" w:eastAsia="Times New Roman" w:hAnsi="Times New Roman"/>
                                <w:color w:val="1F497D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83AC1">
                              <w:rPr>
                                <w:rFonts w:ascii="Times New Roman" w:eastAsia="Times New Roman" w:hAnsi="Times New Roman"/>
                                <w:color w:val="0D0D0D" w:themeColor="text1" w:themeTint="F2"/>
                                <w:sz w:val="24"/>
                                <w:szCs w:val="24"/>
                              </w:rPr>
                              <w:t>es una vertadièra fòrca de defensa dels salariats, dels agents publics e del servici public, que sap luchar per totes, se bolegar e negociar.</w:t>
                            </w:r>
                          </w:p>
                          <w:p w:rsidR="00C70F07" w:rsidRPr="00A15522" w:rsidRDefault="00C70F07" w:rsidP="00A15522">
                            <w:pPr>
                              <w:spacing w:after="0"/>
                              <w:rPr>
                                <w:rFonts w:ascii="Times New Roman" w:eastAsia="Times New Roman" w:hAnsi="Times New Roman"/>
                                <w:b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15522">
                              <w:rPr>
                                <w:rFonts w:ascii="Times New Roman" w:eastAsia="Times New Roman" w:hAnsi="Times New Roman"/>
                                <w:b/>
                                <w:color w:val="1F497D"/>
                                <w:sz w:val="24"/>
                                <w:szCs w:val="24"/>
                              </w:rPr>
                              <w:t xml:space="preserve">Imparcialitat e determinacion : n'i a pas qu'un, es </w:t>
                            </w:r>
                            <w:r w:rsidRPr="00A15522">
                              <w:rPr>
                                <w:rFonts w:ascii="Times New Roman" w:eastAsia="Times New Roman" w:hAnsi="Times New Roman"/>
                                <w:b/>
                                <w:color w:val="FF0000"/>
                                <w:sz w:val="24"/>
                                <w:szCs w:val="24"/>
                              </w:rPr>
                              <w:t>FO</w:t>
                            </w:r>
                            <w:r w:rsidRPr="00A15522">
                              <w:rPr>
                                <w:rFonts w:ascii="Times New Roman" w:eastAsia="Times New Roman" w:hAnsi="Times New Roman"/>
                                <w:b/>
                                <w:color w:val="1F497D"/>
                                <w:sz w:val="24"/>
                                <w:szCs w:val="24"/>
                              </w:rPr>
                              <w:t xml:space="preserve"> que vos cal !</w:t>
                            </w:r>
                          </w:p>
                          <w:p w:rsidR="00C70F07" w:rsidRPr="00177EF5" w:rsidRDefault="00C70F07" w:rsidP="00177EF5">
                            <w:pPr>
                              <w:jc w:val="center"/>
                              <w:rPr>
                                <w:rStyle w:val="Emphaseintense"/>
                              </w:rPr>
                            </w:pPr>
                            <w:r>
                              <w:rPr>
                                <w:rStyle w:val="Emphaseintense"/>
                              </w:rPr>
                              <w:t>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B34C96"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Légende encadrée 2 87" o:spid="_x0000_s1039" type="#_x0000_t48" style="position:absolute;margin-left:71.5pt;margin-top:4.8pt;width:380.35pt;height:68.1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" adj="-2200,12961,-990,10700,-87,10540" fillcolor="#fbfbfd [184]" strokecolor="#7f0000 [1604]" strokeweight="1pt">
                <v:fill color2="#e6eaf2 [984]" rotate="t" angle="315" colors="0 #fbfcfd;15729f #fbfcfd;45875f #e3eaf7" focus="100%" type="gradient"/>
                <v:textbox>
                  <w:txbxContent>
                    <w:p w:rsidR="00C70F07" w:rsidRPr="009B13AE" w:rsidRDefault="00C70F07" w:rsidP="00A15522">
                      <w:pPr>
                        <w:spacing w:after="0"/>
                        <w:rPr>
                          <w:rFonts w:ascii="Times New Roman" w:eastAsia="Times New Roman" w:hAnsi="Times New Roman"/>
                          <w:b/>
                          <w:color w:val="1F497D"/>
                          <w:sz w:val="24"/>
                          <w:szCs w:val="24"/>
                        </w:rPr>
                      </w:pPr>
                      <w:proofErr w:type="spellStart"/>
                      <w:r w:rsidRPr="009B13AE">
                        <w:rPr>
                          <w:rFonts w:ascii="Times New Roman" w:eastAsia="Times New Roman" w:hAnsi="Times New Roman"/>
                          <w:b/>
                          <w:color w:val="1F497D"/>
                          <w:sz w:val="24"/>
                          <w:szCs w:val="24"/>
                        </w:rPr>
                        <w:t>Adieusiatz</w:t>
                      </w:r>
                      <w:proofErr w:type="spellEnd"/>
                      <w:r w:rsidRPr="009B13AE">
                        <w:rPr>
                          <w:rFonts w:ascii="Times New Roman" w:eastAsia="Times New Roman" w:hAnsi="Times New Roman"/>
                          <w:b/>
                          <w:color w:val="1F497D"/>
                          <w:sz w:val="24"/>
                          <w:szCs w:val="24"/>
                        </w:rPr>
                        <w:t xml:space="preserve"> bravas gents,</w:t>
                      </w:r>
                    </w:p>
                    <w:p w:rsidR="00C70F07" w:rsidRPr="00A15522" w:rsidRDefault="00C70F07" w:rsidP="00A15522">
                      <w:pPr>
                        <w:spacing w:after="0"/>
                        <w:rPr>
                          <w:rFonts w:ascii="Times New Roman" w:eastAsia="Times New Roman" w:hAnsi="Times New Roman"/>
                          <w:color w:val="auto"/>
                          <w:sz w:val="24"/>
                          <w:szCs w:val="24"/>
                        </w:rPr>
                      </w:pPr>
                      <w:r w:rsidRPr="00A15522">
                        <w:rPr>
                          <w:rFonts w:ascii="Times New Roman" w:eastAsia="Times New Roman" w:hAnsi="Times New Roman"/>
                          <w:b/>
                          <w:color w:val="FF0000"/>
                          <w:sz w:val="24"/>
                          <w:szCs w:val="24"/>
                        </w:rPr>
                        <w:t>FO</w:t>
                      </w:r>
                      <w:r w:rsidRPr="00A15522">
                        <w:rPr>
                          <w:rFonts w:ascii="Times New Roman" w:eastAsia="Times New Roman" w:hAnsi="Times New Roman"/>
                          <w:color w:val="1F497D"/>
                          <w:sz w:val="24"/>
                          <w:szCs w:val="24"/>
                        </w:rPr>
                        <w:t xml:space="preserve"> </w:t>
                      </w:r>
                      <w:proofErr w:type="gramStart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>es</w:t>
                      </w:r>
                      <w:proofErr w:type="gramEnd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>una</w:t>
                      </w:r>
                      <w:proofErr w:type="spellEnd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>vertadièra</w:t>
                      </w:r>
                      <w:proofErr w:type="spellEnd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>fòrca</w:t>
                      </w:r>
                      <w:proofErr w:type="spellEnd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 xml:space="preserve"> de </w:t>
                      </w:r>
                      <w:proofErr w:type="spellStart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>defensa</w:t>
                      </w:r>
                      <w:proofErr w:type="spellEnd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>dels</w:t>
                      </w:r>
                      <w:proofErr w:type="spellEnd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 xml:space="preserve"> salariats, </w:t>
                      </w:r>
                      <w:proofErr w:type="spellStart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>dels</w:t>
                      </w:r>
                      <w:proofErr w:type="spellEnd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 xml:space="preserve"> agents publics e </w:t>
                      </w:r>
                      <w:proofErr w:type="spellStart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>del</w:t>
                      </w:r>
                      <w:proofErr w:type="spellEnd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>servici</w:t>
                      </w:r>
                      <w:proofErr w:type="spellEnd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 xml:space="preserve"> public, que </w:t>
                      </w:r>
                      <w:proofErr w:type="spellStart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>sap</w:t>
                      </w:r>
                      <w:proofErr w:type="spellEnd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>luchar</w:t>
                      </w:r>
                      <w:proofErr w:type="spellEnd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 xml:space="preserve"> per </w:t>
                      </w:r>
                      <w:proofErr w:type="spellStart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>totes</w:t>
                      </w:r>
                      <w:proofErr w:type="spellEnd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 xml:space="preserve">, se </w:t>
                      </w:r>
                      <w:proofErr w:type="spellStart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>bolegar</w:t>
                      </w:r>
                      <w:proofErr w:type="spellEnd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 xml:space="preserve"> e </w:t>
                      </w:r>
                      <w:proofErr w:type="spellStart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>negociar</w:t>
                      </w:r>
                      <w:proofErr w:type="spellEnd"/>
                      <w:r w:rsidRPr="00A83AC1">
                        <w:rPr>
                          <w:rFonts w:ascii="Times New Roman" w:eastAsia="Times New Roman" w:hAnsi="Times New Roman"/>
                          <w:color w:val="0D0D0D" w:themeColor="text1" w:themeTint="F2"/>
                          <w:sz w:val="24"/>
                          <w:szCs w:val="24"/>
                        </w:rPr>
                        <w:t>.</w:t>
                      </w:r>
                    </w:p>
                    <w:p w:rsidR="00C70F07" w:rsidRPr="00A15522" w:rsidRDefault="00C70F07" w:rsidP="00A15522">
                      <w:pPr>
                        <w:spacing w:after="0"/>
                        <w:rPr>
                          <w:rFonts w:ascii="Times New Roman" w:eastAsia="Times New Roman" w:hAnsi="Times New Roman"/>
                          <w:b/>
                          <w:color w:val="auto"/>
                          <w:sz w:val="24"/>
                          <w:szCs w:val="24"/>
                        </w:rPr>
                      </w:pPr>
                      <w:proofErr w:type="spellStart"/>
                      <w:r w:rsidRPr="00A15522">
                        <w:rPr>
                          <w:rFonts w:ascii="Times New Roman" w:eastAsia="Times New Roman" w:hAnsi="Times New Roman"/>
                          <w:b/>
                          <w:color w:val="1F497D"/>
                          <w:sz w:val="24"/>
                          <w:szCs w:val="24"/>
                        </w:rPr>
                        <w:t>Imparcialitat</w:t>
                      </w:r>
                      <w:proofErr w:type="spellEnd"/>
                      <w:r w:rsidRPr="00A15522">
                        <w:rPr>
                          <w:rFonts w:ascii="Times New Roman" w:eastAsia="Times New Roman" w:hAnsi="Times New Roman"/>
                          <w:b/>
                          <w:color w:val="1F497D"/>
                          <w:sz w:val="24"/>
                          <w:szCs w:val="24"/>
                        </w:rPr>
                        <w:t xml:space="preserve"> e </w:t>
                      </w:r>
                      <w:proofErr w:type="spellStart"/>
                      <w:r w:rsidRPr="00A15522">
                        <w:rPr>
                          <w:rFonts w:ascii="Times New Roman" w:eastAsia="Times New Roman" w:hAnsi="Times New Roman"/>
                          <w:b/>
                          <w:color w:val="1F497D"/>
                          <w:sz w:val="24"/>
                          <w:szCs w:val="24"/>
                        </w:rPr>
                        <w:t>determinacion</w:t>
                      </w:r>
                      <w:proofErr w:type="spellEnd"/>
                      <w:r w:rsidRPr="00A15522">
                        <w:rPr>
                          <w:rFonts w:ascii="Times New Roman" w:eastAsia="Times New Roman" w:hAnsi="Times New Roman"/>
                          <w:b/>
                          <w:color w:val="1F497D"/>
                          <w:sz w:val="24"/>
                          <w:szCs w:val="24"/>
                        </w:rPr>
                        <w:t xml:space="preserve"> : n'</w:t>
                      </w:r>
                      <w:proofErr w:type="spellStart"/>
                      <w:r w:rsidRPr="00A15522">
                        <w:rPr>
                          <w:rFonts w:ascii="Times New Roman" w:eastAsia="Times New Roman" w:hAnsi="Times New Roman"/>
                          <w:b/>
                          <w:color w:val="1F497D"/>
                          <w:sz w:val="24"/>
                          <w:szCs w:val="24"/>
                        </w:rPr>
                        <w:t>i</w:t>
                      </w:r>
                      <w:proofErr w:type="spellEnd"/>
                      <w:r w:rsidRPr="00A15522">
                        <w:rPr>
                          <w:rFonts w:ascii="Times New Roman" w:eastAsia="Times New Roman" w:hAnsi="Times New Roman"/>
                          <w:b/>
                          <w:color w:val="1F497D"/>
                          <w:sz w:val="24"/>
                          <w:szCs w:val="24"/>
                        </w:rPr>
                        <w:t xml:space="preserve"> a pas qu'un, es </w:t>
                      </w:r>
                      <w:r w:rsidRPr="00A15522">
                        <w:rPr>
                          <w:rFonts w:ascii="Times New Roman" w:eastAsia="Times New Roman" w:hAnsi="Times New Roman"/>
                          <w:b/>
                          <w:color w:val="FF0000"/>
                          <w:sz w:val="24"/>
                          <w:szCs w:val="24"/>
                        </w:rPr>
                        <w:t>FO</w:t>
                      </w:r>
                      <w:r w:rsidRPr="00A15522">
                        <w:rPr>
                          <w:rFonts w:ascii="Times New Roman" w:eastAsia="Times New Roman" w:hAnsi="Times New Roman"/>
                          <w:b/>
                          <w:color w:val="1F497D"/>
                          <w:sz w:val="24"/>
                          <w:szCs w:val="24"/>
                        </w:rPr>
                        <w:t xml:space="preserve"> que </w:t>
                      </w:r>
                      <w:proofErr w:type="gramStart"/>
                      <w:r w:rsidRPr="00A15522">
                        <w:rPr>
                          <w:rFonts w:ascii="Times New Roman" w:eastAsia="Times New Roman" w:hAnsi="Times New Roman"/>
                          <w:b/>
                          <w:color w:val="1F497D"/>
                          <w:sz w:val="24"/>
                          <w:szCs w:val="24"/>
                        </w:rPr>
                        <w:t>vos cal</w:t>
                      </w:r>
                      <w:proofErr w:type="gramEnd"/>
                      <w:r w:rsidRPr="00A15522">
                        <w:rPr>
                          <w:rFonts w:ascii="Times New Roman" w:eastAsia="Times New Roman" w:hAnsi="Times New Roman"/>
                          <w:b/>
                          <w:color w:val="1F497D"/>
                          <w:sz w:val="24"/>
                          <w:szCs w:val="24"/>
                        </w:rPr>
                        <w:t xml:space="preserve"> !</w:t>
                      </w:r>
                    </w:p>
                    <w:p w:rsidR="00C70F07" w:rsidRPr="00177EF5" w:rsidRDefault="00C70F07" w:rsidP="00177EF5">
                      <w:pPr>
                        <w:jc w:val="center"/>
                        <w:rPr>
                          <w:rStyle w:val="Emphaseintense"/>
                        </w:rPr>
                      </w:pPr>
                      <w:r>
                        <w:rPr>
                          <w:rStyle w:val="Emphaseintense"/>
                        </w:rPr>
                        <w:t>...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177EF5" w:rsidRDefault="00A83AC1">
      <w:r>
        <w:rPr>
          <w:noProof/>
        </w:rPr>
        <w:drawing>
          <wp:anchor distT="0" distB="0" distL="114300" distR="114300" simplePos="0" relativeHeight="251663872" behindDoc="0" locked="0" layoutInCell="1" allowOverlap="1" wp14:anchorId="52CF563B" wp14:editId="772BE887">
            <wp:simplePos x="0" y="0"/>
            <wp:positionH relativeFrom="column">
              <wp:posOffset>-123825</wp:posOffset>
            </wp:positionH>
            <wp:positionV relativeFrom="paragraph">
              <wp:posOffset>115570</wp:posOffset>
            </wp:positionV>
            <wp:extent cx="599638" cy="599638"/>
            <wp:effectExtent l="0" t="0" r="0" b="0"/>
            <wp:wrapNone/>
            <wp:docPr id="86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 86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638" cy="599638"/>
                    </a:xfrm>
                    <a:prstGeom prst="rect">
                      <a:avLst/>
                    </a:prstGeom>
                    <a:gradFill>
                      <a:gsLst>
                        <a:gs pos="49000">
                          <a:schemeClr val="accent1">
                            <a:lumMod val="5000"/>
                            <a:lumOff val="95000"/>
                          </a:schemeClr>
                        </a:gs>
                        <a:gs pos="77000">
                          <a:schemeClr val="accent1">
                            <a:lumMod val="45000"/>
                            <a:lumOff val="55000"/>
                          </a:schemeClr>
                        </a:gs>
                        <a:gs pos="100000">
                          <a:schemeClr val="accent1">
                            <a:lumMod val="45000"/>
                            <a:lumOff val="55000"/>
                          </a:schemeClr>
                        </a:gs>
                      </a:gsLst>
                      <a:lin ang="5400000" scaled="1"/>
                    </a:gradFill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7EF5">
        <w:br w:type="page"/>
      </w:r>
    </w:p>
    <w:p w:rsidR="00177EF5" w:rsidRDefault="00D86000" w:rsidP="00177EF5">
      <w:pPr>
        <w:pStyle w:val="Titre1"/>
      </w:pPr>
      <w:r>
        <w:lastRenderedPageBreak/>
        <w:t>C</w:t>
      </w:r>
      <w:r w:rsidR="00B61D4A">
        <w:t>.</w:t>
      </w:r>
      <w:r>
        <w:t>A</w:t>
      </w:r>
      <w:r w:rsidR="00B61D4A">
        <w:t>.</w:t>
      </w:r>
      <w:r>
        <w:t>P</w:t>
      </w:r>
      <w:r w:rsidR="00B61D4A">
        <w:t>.</w:t>
      </w:r>
      <w:r>
        <w:t xml:space="preserve"> B</w:t>
      </w:r>
      <w:r w:rsidR="00177EF5">
        <w:t xml:space="preserve"> – Candidats FOCD31</w:t>
      </w:r>
    </w:p>
    <w:p w:rsidR="005F2C42" w:rsidRDefault="005F2C42" w:rsidP="005F2C42"/>
    <w:p w:rsidR="005F2C42" w:rsidRPr="005F2C42" w:rsidRDefault="005F2C42" w:rsidP="005F2C42"/>
    <w:p w:rsidR="00AF544F" w:rsidRPr="00AF544F" w:rsidRDefault="00AF544F" w:rsidP="00AF544F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08"/>
        <w:gridCol w:w="222"/>
        <w:gridCol w:w="1609"/>
        <w:gridCol w:w="222"/>
        <w:gridCol w:w="1609"/>
        <w:gridCol w:w="222"/>
        <w:gridCol w:w="1748"/>
        <w:gridCol w:w="222"/>
        <w:gridCol w:w="1609"/>
      </w:tblGrid>
      <w:tr w:rsidR="00177EF5" w:rsidTr="00AF544F">
        <w:tc>
          <w:tcPr>
            <w:tcW w:w="1634" w:type="dxa"/>
          </w:tcPr>
          <w:p w:rsidR="00177EF5" w:rsidRDefault="00177EF5" w:rsidP="00F81F41">
            <w:r>
              <w:rPr>
                <w:noProof/>
              </w:rPr>
              <w:drawing>
                <wp:inline distT="0" distB="0" distL="0" distR="0" wp14:anchorId="3B208E74" wp14:editId="6B05DA5F">
                  <wp:extent cx="950400" cy="950400"/>
                  <wp:effectExtent l="0" t="0" r="2540" b="2540"/>
                  <wp:docPr id="97" name="Imag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75000"/>
                                  <a:alpha val="13000"/>
                                </a:schemeClr>
                              </a:gs>
                              <a:gs pos="48000">
                                <a:schemeClr val="accent6">
                                  <a:lumMod val="97000"/>
                                  <a:lumOff val="3000"/>
                                </a:schemeClr>
                              </a:gs>
                              <a:gs pos="100000">
                                <a:schemeClr val="accent6">
                                  <a:lumMod val="60000"/>
                                  <a:lumOff val="4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</w:tcPr>
          <w:p w:rsidR="00177EF5" w:rsidRDefault="00177EF5" w:rsidP="00F81F41"/>
        </w:tc>
        <w:tc>
          <w:tcPr>
            <w:tcW w:w="1635" w:type="dxa"/>
          </w:tcPr>
          <w:p w:rsidR="00177EF5" w:rsidRDefault="00177EF5" w:rsidP="00F81F41">
            <w:r>
              <w:rPr>
                <w:noProof/>
              </w:rPr>
              <w:drawing>
                <wp:inline distT="0" distB="0" distL="0" distR="0" wp14:anchorId="5A974D5F" wp14:editId="79800DD9">
                  <wp:extent cx="950400" cy="950400"/>
                  <wp:effectExtent l="0" t="0" r="2540" b="2540"/>
                  <wp:docPr id="98" name="Imag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75000"/>
                                  <a:alpha val="13000"/>
                                </a:schemeClr>
                              </a:gs>
                              <a:gs pos="48000">
                                <a:schemeClr val="accent6">
                                  <a:lumMod val="97000"/>
                                  <a:lumOff val="3000"/>
                                </a:schemeClr>
                              </a:gs>
                              <a:gs pos="100000">
                                <a:schemeClr val="accent6">
                                  <a:lumMod val="60000"/>
                                  <a:lumOff val="4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177EF5" w:rsidRDefault="00177EF5" w:rsidP="00F81F41"/>
        </w:tc>
        <w:tc>
          <w:tcPr>
            <w:tcW w:w="1635" w:type="dxa"/>
          </w:tcPr>
          <w:p w:rsidR="00177EF5" w:rsidRDefault="00177EF5" w:rsidP="00F81F41">
            <w:r>
              <w:rPr>
                <w:noProof/>
              </w:rPr>
              <w:drawing>
                <wp:inline distT="0" distB="0" distL="0" distR="0" wp14:anchorId="40A043F4" wp14:editId="5F5BC6DF">
                  <wp:extent cx="950400" cy="950400"/>
                  <wp:effectExtent l="0" t="0" r="2540" b="2540"/>
                  <wp:docPr id="99" name="Imag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4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brightnessContrast bright="16000" contras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75000"/>
                                  <a:alpha val="13000"/>
                                </a:schemeClr>
                              </a:gs>
                              <a:gs pos="48000">
                                <a:schemeClr val="accent6">
                                  <a:lumMod val="97000"/>
                                  <a:lumOff val="3000"/>
                                </a:schemeClr>
                              </a:gs>
                              <a:gs pos="100000">
                                <a:schemeClr val="accent6">
                                  <a:lumMod val="60000"/>
                                  <a:lumOff val="4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177EF5" w:rsidRDefault="00177EF5" w:rsidP="00F81F41"/>
        </w:tc>
        <w:tc>
          <w:tcPr>
            <w:tcW w:w="1635" w:type="dxa"/>
          </w:tcPr>
          <w:p w:rsidR="00177EF5" w:rsidRDefault="00177EF5" w:rsidP="00F81F41">
            <w:r>
              <w:rPr>
                <w:noProof/>
              </w:rPr>
              <w:drawing>
                <wp:inline distT="0" distB="0" distL="0" distR="0" wp14:anchorId="5EE9540B" wp14:editId="384A0D94">
                  <wp:extent cx="1040733" cy="949960"/>
                  <wp:effectExtent l="0" t="0" r="7620" b="2540"/>
                  <wp:docPr id="100" name="Imag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brightnessContrast bright="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722"/>
                          <a:stretch/>
                        </pic:blipFill>
                        <pic:spPr bwMode="auto">
                          <a:xfrm>
                            <a:off x="0" y="0"/>
                            <a:ext cx="1042819" cy="951864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75000"/>
                                  <a:alpha val="13000"/>
                                </a:schemeClr>
                              </a:gs>
                              <a:gs pos="48000">
                                <a:schemeClr val="accent6">
                                  <a:lumMod val="97000"/>
                                  <a:lumOff val="3000"/>
                                </a:schemeClr>
                              </a:gs>
                              <a:gs pos="100000">
                                <a:schemeClr val="accent6">
                                  <a:lumMod val="60000"/>
                                  <a:lumOff val="4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177EF5" w:rsidRDefault="00177EF5" w:rsidP="00F81F41"/>
        </w:tc>
        <w:tc>
          <w:tcPr>
            <w:tcW w:w="1635" w:type="dxa"/>
          </w:tcPr>
          <w:p w:rsidR="00177EF5" w:rsidRDefault="00177EF5" w:rsidP="00F81F41">
            <w:r>
              <w:rPr>
                <w:noProof/>
              </w:rPr>
              <w:drawing>
                <wp:inline distT="0" distB="0" distL="0" distR="0" wp14:anchorId="0BF7A99B" wp14:editId="373253AF">
                  <wp:extent cx="950400" cy="950400"/>
                  <wp:effectExtent l="0" t="0" r="2540" b="2540"/>
                  <wp:docPr id="101" name="Imag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75000"/>
                                  <a:alpha val="13000"/>
                                </a:schemeClr>
                              </a:gs>
                              <a:gs pos="48000">
                                <a:schemeClr val="accent6">
                                  <a:lumMod val="97000"/>
                                  <a:lumOff val="3000"/>
                                </a:schemeClr>
                              </a:gs>
                              <a:gs pos="100000">
                                <a:schemeClr val="accent6">
                                  <a:lumMod val="60000"/>
                                  <a:lumOff val="4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7EF5" w:rsidRPr="00595678" w:rsidTr="00AF544F">
        <w:tc>
          <w:tcPr>
            <w:tcW w:w="1634" w:type="dxa"/>
            <w:tcMar>
              <w:left w:w="0" w:type="dxa"/>
              <w:right w:w="0" w:type="dxa"/>
            </w:tcMar>
          </w:tcPr>
          <w:p w:rsidR="00177EF5" w:rsidRDefault="00842E16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Suanez </w:t>
            </w:r>
            <w:r w:rsidR="00D86279">
              <w:rPr>
                <w:rFonts w:ascii="Calibri Light" w:hAnsi="Calibri Light" w:cs="Calibri Light"/>
                <w:b/>
              </w:rPr>
              <w:t xml:space="preserve">Guay </w:t>
            </w:r>
            <w:r w:rsidR="001D631B" w:rsidRPr="00842E16">
              <w:rPr>
                <w:rFonts w:ascii="Calibri Light" w:hAnsi="Calibri Light" w:cs="Calibri Light"/>
              </w:rPr>
              <w:t>Evelyne</w:t>
            </w:r>
          </w:p>
          <w:p w:rsidR="001D631B" w:rsidRPr="00595678" w:rsidRDefault="001D631B" w:rsidP="00F81F41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DEF</w:t>
            </w:r>
          </w:p>
        </w:tc>
        <w:tc>
          <w:tcPr>
            <w:tcW w:w="221" w:type="dxa"/>
            <w:tcMar>
              <w:left w:w="0" w:type="dxa"/>
              <w:right w:w="0" w:type="dxa"/>
            </w:tcMar>
          </w:tcPr>
          <w:p w:rsidR="00177EF5" w:rsidRPr="00595678" w:rsidRDefault="00177EF5" w:rsidP="00F81F41">
            <w:pPr>
              <w:rPr>
                <w:rFonts w:ascii="Calibri Light" w:hAnsi="Calibri Light" w:cs="Calibri Light"/>
              </w:rPr>
            </w:pPr>
          </w:p>
        </w:tc>
        <w:tc>
          <w:tcPr>
            <w:tcW w:w="1635" w:type="dxa"/>
            <w:tcMar>
              <w:left w:w="0" w:type="dxa"/>
              <w:right w:w="0" w:type="dxa"/>
            </w:tcMar>
          </w:tcPr>
          <w:p w:rsidR="00842E16" w:rsidRDefault="00D86279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Pouyles</w:t>
            </w:r>
          </w:p>
          <w:p w:rsidR="00177EF5" w:rsidRDefault="00D86279" w:rsidP="00F81F41">
            <w:pPr>
              <w:rPr>
                <w:rFonts w:ascii="Calibri Light" w:hAnsi="Calibri Light" w:cs="Calibri Light"/>
                <w:b/>
              </w:rPr>
            </w:pPr>
            <w:r w:rsidRPr="00842E16">
              <w:rPr>
                <w:rFonts w:ascii="Calibri Light" w:hAnsi="Calibri Light" w:cs="Calibri Light"/>
              </w:rPr>
              <w:t>Jean</w:t>
            </w:r>
            <w:r>
              <w:rPr>
                <w:rFonts w:ascii="Calibri Light" w:hAnsi="Calibri Light" w:cs="Calibri Light"/>
                <w:b/>
              </w:rPr>
              <w:t>-</w:t>
            </w:r>
            <w:r w:rsidRPr="00842E16">
              <w:rPr>
                <w:rFonts w:ascii="Calibri Light" w:hAnsi="Calibri Light" w:cs="Calibri Light"/>
              </w:rPr>
              <w:t>Pierre</w:t>
            </w:r>
          </w:p>
          <w:p w:rsidR="00D86279" w:rsidRPr="00595678" w:rsidRDefault="00D86279" w:rsidP="00F81F41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SMEA</w:t>
            </w:r>
          </w:p>
        </w:tc>
        <w:tc>
          <w:tcPr>
            <w:tcW w:w="222" w:type="dxa"/>
            <w:tcMar>
              <w:left w:w="0" w:type="dxa"/>
              <w:right w:w="0" w:type="dxa"/>
            </w:tcMar>
          </w:tcPr>
          <w:p w:rsidR="00177EF5" w:rsidRPr="00595678" w:rsidRDefault="00177EF5" w:rsidP="00F81F41">
            <w:pPr>
              <w:rPr>
                <w:rFonts w:ascii="Calibri Light" w:hAnsi="Calibri Light" w:cs="Calibri Light"/>
              </w:rPr>
            </w:pPr>
          </w:p>
        </w:tc>
        <w:tc>
          <w:tcPr>
            <w:tcW w:w="1635" w:type="dxa"/>
            <w:tcMar>
              <w:left w:w="0" w:type="dxa"/>
              <w:right w:w="0" w:type="dxa"/>
            </w:tcMar>
          </w:tcPr>
          <w:p w:rsidR="00177EF5" w:rsidRDefault="00D86279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Matagne </w:t>
            </w:r>
            <w:r w:rsidRPr="00842E16">
              <w:rPr>
                <w:rFonts w:ascii="Calibri Light" w:hAnsi="Calibri Light" w:cs="Calibri Light"/>
              </w:rPr>
              <w:t>Gaelle</w:t>
            </w:r>
          </w:p>
          <w:p w:rsidR="00D86279" w:rsidRPr="00595678" w:rsidRDefault="00D86279" w:rsidP="00F81F41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DFMCT</w:t>
            </w:r>
          </w:p>
        </w:tc>
        <w:tc>
          <w:tcPr>
            <w:tcW w:w="222" w:type="dxa"/>
            <w:tcMar>
              <w:left w:w="0" w:type="dxa"/>
              <w:right w:w="0" w:type="dxa"/>
            </w:tcMar>
          </w:tcPr>
          <w:p w:rsidR="00177EF5" w:rsidRPr="00595678" w:rsidRDefault="00177EF5" w:rsidP="00F81F41">
            <w:pPr>
              <w:rPr>
                <w:rFonts w:ascii="Calibri Light" w:hAnsi="Calibri Light" w:cs="Calibri Light"/>
              </w:rPr>
            </w:pPr>
          </w:p>
        </w:tc>
        <w:tc>
          <w:tcPr>
            <w:tcW w:w="1635" w:type="dxa"/>
            <w:tcMar>
              <w:left w:w="0" w:type="dxa"/>
              <w:right w:w="0" w:type="dxa"/>
            </w:tcMar>
          </w:tcPr>
          <w:p w:rsidR="00177EF5" w:rsidRDefault="00D86279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Ser</w:t>
            </w:r>
            <w:r w:rsidR="00C70F07">
              <w:rPr>
                <w:rFonts w:ascii="Calibri Light" w:hAnsi="Calibri Light" w:cs="Calibri Light"/>
                <w:b/>
              </w:rPr>
              <w:t>r</w:t>
            </w:r>
            <w:r>
              <w:rPr>
                <w:rFonts w:ascii="Calibri Light" w:hAnsi="Calibri Light" w:cs="Calibri Light"/>
                <w:b/>
              </w:rPr>
              <w:t xml:space="preserve">ano </w:t>
            </w:r>
            <w:r w:rsidRPr="00842E16">
              <w:rPr>
                <w:rFonts w:ascii="Calibri Light" w:hAnsi="Calibri Light" w:cs="Calibri Light"/>
              </w:rPr>
              <w:t>Raphael</w:t>
            </w:r>
          </w:p>
          <w:p w:rsidR="00D86279" w:rsidRPr="00595678" w:rsidRDefault="00D86279" w:rsidP="00F81F41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Collège G. Chaumeton</w:t>
            </w:r>
          </w:p>
        </w:tc>
        <w:tc>
          <w:tcPr>
            <w:tcW w:w="222" w:type="dxa"/>
            <w:tcMar>
              <w:left w:w="0" w:type="dxa"/>
              <w:right w:w="0" w:type="dxa"/>
            </w:tcMar>
          </w:tcPr>
          <w:p w:rsidR="00177EF5" w:rsidRPr="00595678" w:rsidRDefault="00177EF5" w:rsidP="00F81F41">
            <w:pPr>
              <w:rPr>
                <w:rFonts w:ascii="Calibri Light" w:hAnsi="Calibri Light" w:cs="Calibri Light"/>
              </w:rPr>
            </w:pPr>
          </w:p>
        </w:tc>
        <w:tc>
          <w:tcPr>
            <w:tcW w:w="1635" w:type="dxa"/>
            <w:tcMar>
              <w:left w:w="0" w:type="dxa"/>
              <w:right w:w="0" w:type="dxa"/>
            </w:tcMar>
          </w:tcPr>
          <w:p w:rsidR="00177EF5" w:rsidRDefault="00D86279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Coustel </w:t>
            </w:r>
            <w:r w:rsidRPr="00842E16">
              <w:rPr>
                <w:rFonts w:ascii="Calibri Light" w:hAnsi="Calibri Light" w:cs="Calibri Light"/>
              </w:rPr>
              <w:t>Virginie</w:t>
            </w:r>
          </w:p>
          <w:p w:rsidR="00D86279" w:rsidRPr="00595678" w:rsidRDefault="00D86279" w:rsidP="00F81F41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DTE</w:t>
            </w:r>
          </w:p>
        </w:tc>
      </w:tr>
      <w:tr w:rsidR="00177EF5" w:rsidTr="00AF544F">
        <w:tc>
          <w:tcPr>
            <w:tcW w:w="1634" w:type="dxa"/>
          </w:tcPr>
          <w:p w:rsidR="00177EF5" w:rsidRDefault="00177EF5" w:rsidP="00F81F41"/>
        </w:tc>
        <w:tc>
          <w:tcPr>
            <w:tcW w:w="221" w:type="dxa"/>
          </w:tcPr>
          <w:p w:rsidR="00177EF5" w:rsidRDefault="00177EF5" w:rsidP="00F81F41"/>
        </w:tc>
        <w:tc>
          <w:tcPr>
            <w:tcW w:w="1635" w:type="dxa"/>
          </w:tcPr>
          <w:p w:rsidR="00177EF5" w:rsidRDefault="00177EF5" w:rsidP="00F81F41"/>
        </w:tc>
        <w:tc>
          <w:tcPr>
            <w:tcW w:w="222" w:type="dxa"/>
          </w:tcPr>
          <w:p w:rsidR="00177EF5" w:rsidRDefault="00177EF5" w:rsidP="00F81F41"/>
        </w:tc>
        <w:tc>
          <w:tcPr>
            <w:tcW w:w="1635" w:type="dxa"/>
          </w:tcPr>
          <w:p w:rsidR="00177EF5" w:rsidRDefault="00177EF5" w:rsidP="00F81F41"/>
        </w:tc>
        <w:tc>
          <w:tcPr>
            <w:tcW w:w="222" w:type="dxa"/>
          </w:tcPr>
          <w:p w:rsidR="00177EF5" w:rsidRDefault="00177EF5" w:rsidP="00F81F41"/>
        </w:tc>
        <w:tc>
          <w:tcPr>
            <w:tcW w:w="1635" w:type="dxa"/>
          </w:tcPr>
          <w:p w:rsidR="00177EF5" w:rsidRDefault="00177EF5" w:rsidP="00F81F41"/>
        </w:tc>
        <w:tc>
          <w:tcPr>
            <w:tcW w:w="222" w:type="dxa"/>
          </w:tcPr>
          <w:p w:rsidR="00177EF5" w:rsidRDefault="00177EF5" w:rsidP="00F81F41"/>
        </w:tc>
        <w:tc>
          <w:tcPr>
            <w:tcW w:w="1635" w:type="dxa"/>
          </w:tcPr>
          <w:p w:rsidR="00177EF5" w:rsidRDefault="00177EF5" w:rsidP="00F81F41"/>
        </w:tc>
      </w:tr>
      <w:tr w:rsidR="00492D8E" w:rsidTr="00AF544F">
        <w:tc>
          <w:tcPr>
            <w:tcW w:w="1634" w:type="dxa"/>
          </w:tcPr>
          <w:p w:rsidR="00492D8E" w:rsidRDefault="00492D8E" w:rsidP="00F81F41"/>
        </w:tc>
        <w:tc>
          <w:tcPr>
            <w:tcW w:w="221" w:type="dxa"/>
          </w:tcPr>
          <w:p w:rsidR="00492D8E" w:rsidRDefault="00492D8E" w:rsidP="00F81F41"/>
        </w:tc>
        <w:tc>
          <w:tcPr>
            <w:tcW w:w="1635" w:type="dxa"/>
          </w:tcPr>
          <w:p w:rsidR="00492D8E" w:rsidRDefault="00492D8E" w:rsidP="00F81F41"/>
        </w:tc>
        <w:tc>
          <w:tcPr>
            <w:tcW w:w="222" w:type="dxa"/>
          </w:tcPr>
          <w:p w:rsidR="00492D8E" w:rsidRDefault="00492D8E" w:rsidP="00F81F41"/>
        </w:tc>
        <w:tc>
          <w:tcPr>
            <w:tcW w:w="1635" w:type="dxa"/>
          </w:tcPr>
          <w:p w:rsidR="00492D8E" w:rsidRDefault="00492D8E" w:rsidP="00F81F41"/>
        </w:tc>
        <w:tc>
          <w:tcPr>
            <w:tcW w:w="222" w:type="dxa"/>
          </w:tcPr>
          <w:p w:rsidR="00492D8E" w:rsidRDefault="00492D8E" w:rsidP="00F81F41"/>
        </w:tc>
        <w:tc>
          <w:tcPr>
            <w:tcW w:w="1635" w:type="dxa"/>
          </w:tcPr>
          <w:p w:rsidR="00492D8E" w:rsidRDefault="00492D8E" w:rsidP="00F81F41"/>
        </w:tc>
        <w:tc>
          <w:tcPr>
            <w:tcW w:w="222" w:type="dxa"/>
          </w:tcPr>
          <w:p w:rsidR="00492D8E" w:rsidRDefault="00492D8E" w:rsidP="00F81F41"/>
        </w:tc>
        <w:tc>
          <w:tcPr>
            <w:tcW w:w="1635" w:type="dxa"/>
          </w:tcPr>
          <w:p w:rsidR="00492D8E" w:rsidRDefault="00492D8E" w:rsidP="00F81F41"/>
        </w:tc>
      </w:tr>
      <w:tr w:rsidR="00177EF5" w:rsidTr="00AF544F">
        <w:tc>
          <w:tcPr>
            <w:tcW w:w="1634" w:type="dxa"/>
          </w:tcPr>
          <w:p w:rsidR="00177EF5" w:rsidRDefault="00177EF5" w:rsidP="00F81F41">
            <w:r>
              <w:rPr>
                <w:noProof/>
              </w:rPr>
              <w:drawing>
                <wp:inline distT="0" distB="0" distL="0" distR="0" wp14:anchorId="20C13924" wp14:editId="2FB9E861">
                  <wp:extent cx="950400" cy="950400"/>
                  <wp:effectExtent l="0" t="0" r="2540" b="2540"/>
                  <wp:docPr id="102" name="Imag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5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brightnessContrast bright="27000" contrast="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75000"/>
                                  <a:alpha val="13000"/>
                                </a:schemeClr>
                              </a:gs>
                              <a:gs pos="48000">
                                <a:schemeClr val="accent6">
                                  <a:lumMod val="97000"/>
                                  <a:lumOff val="3000"/>
                                </a:schemeClr>
                              </a:gs>
                              <a:gs pos="100000">
                                <a:schemeClr val="accent6">
                                  <a:lumMod val="60000"/>
                                  <a:lumOff val="4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</w:tcPr>
          <w:p w:rsidR="00177EF5" w:rsidRDefault="00177EF5" w:rsidP="00F81F41"/>
        </w:tc>
        <w:tc>
          <w:tcPr>
            <w:tcW w:w="1635" w:type="dxa"/>
          </w:tcPr>
          <w:p w:rsidR="00177EF5" w:rsidRDefault="00177EF5" w:rsidP="00F81F41">
            <w:r>
              <w:rPr>
                <w:noProof/>
              </w:rPr>
              <w:drawing>
                <wp:inline distT="0" distB="0" distL="0" distR="0" wp14:anchorId="0A14A3F6" wp14:editId="54E2DC39">
                  <wp:extent cx="950400" cy="950400"/>
                  <wp:effectExtent l="0" t="0" r="2540" b="2540"/>
                  <wp:docPr id="103" name="Imag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75000"/>
                                  <a:alpha val="13000"/>
                                </a:schemeClr>
                              </a:gs>
                              <a:gs pos="48000">
                                <a:schemeClr val="accent6">
                                  <a:lumMod val="97000"/>
                                  <a:lumOff val="3000"/>
                                </a:schemeClr>
                              </a:gs>
                              <a:gs pos="100000">
                                <a:schemeClr val="accent6">
                                  <a:lumMod val="60000"/>
                                  <a:lumOff val="4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177EF5" w:rsidRDefault="00177EF5" w:rsidP="00F81F41"/>
        </w:tc>
        <w:tc>
          <w:tcPr>
            <w:tcW w:w="1635" w:type="dxa"/>
          </w:tcPr>
          <w:p w:rsidR="00177EF5" w:rsidRDefault="00177EF5" w:rsidP="00F81F41">
            <w:r>
              <w:rPr>
                <w:noProof/>
              </w:rPr>
              <w:drawing>
                <wp:inline distT="0" distB="0" distL="0" distR="0" wp14:anchorId="1E2757F7" wp14:editId="66666FBA">
                  <wp:extent cx="950400" cy="950400"/>
                  <wp:effectExtent l="0" t="0" r="2540" b="2540"/>
                  <wp:docPr id="104" name="Imag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75000"/>
                                  <a:alpha val="13000"/>
                                </a:schemeClr>
                              </a:gs>
                              <a:gs pos="48000">
                                <a:schemeClr val="accent6">
                                  <a:lumMod val="97000"/>
                                  <a:lumOff val="3000"/>
                                </a:schemeClr>
                              </a:gs>
                              <a:gs pos="100000">
                                <a:schemeClr val="accent6">
                                  <a:lumMod val="60000"/>
                                  <a:lumOff val="4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177EF5" w:rsidRDefault="00177EF5" w:rsidP="00F81F41"/>
        </w:tc>
        <w:tc>
          <w:tcPr>
            <w:tcW w:w="1635" w:type="dxa"/>
          </w:tcPr>
          <w:p w:rsidR="00177EF5" w:rsidRDefault="00177EF5" w:rsidP="00F81F41">
            <w:r>
              <w:rPr>
                <w:noProof/>
              </w:rPr>
              <w:drawing>
                <wp:inline distT="0" distB="0" distL="0" distR="0" wp14:anchorId="02D919FA" wp14:editId="5DC63268">
                  <wp:extent cx="950400" cy="950400"/>
                  <wp:effectExtent l="0" t="0" r="2540" b="2540"/>
                  <wp:docPr id="105" name="Imag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75000"/>
                                  <a:alpha val="13000"/>
                                </a:schemeClr>
                              </a:gs>
                              <a:gs pos="48000">
                                <a:schemeClr val="accent6">
                                  <a:lumMod val="97000"/>
                                  <a:lumOff val="3000"/>
                                </a:schemeClr>
                              </a:gs>
                              <a:gs pos="100000">
                                <a:schemeClr val="accent6">
                                  <a:lumMod val="60000"/>
                                  <a:lumOff val="4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177EF5" w:rsidRDefault="00177EF5" w:rsidP="00F81F41"/>
        </w:tc>
        <w:tc>
          <w:tcPr>
            <w:tcW w:w="1635" w:type="dxa"/>
          </w:tcPr>
          <w:p w:rsidR="00177EF5" w:rsidRDefault="00177EF5" w:rsidP="00F81F41">
            <w:r>
              <w:rPr>
                <w:noProof/>
              </w:rPr>
              <w:drawing>
                <wp:inline distT="0" distB="0" distL="0" distR="0" wp14:anchorId="1788AE88" wp14:editId="719C4D5A">
                  <wp:extent cx="950400" cy="950400"/>
                  <wp:effectExtent l="0" t="0" r="2540" b="2540"/>
                  <wp:docPr id="106" name="Imag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75000"/>
                                  <a:alpha val="13000"/>
                                </a:schemeClr>
                              </a:gs>
                              <a:gs pos="48000">
                                <a:schemeClr val="accent6">
                                  <a:lumMod val="97000"/>
                                  <a:lumOff val="3000"/>
                                </a:schemeClr>
                              </a:gs>
                              <a:gs pos="100000">
                                <a:schemeClr val="accent6">
                                  <a:lumMod val="60000"/>
                                  <a:lumOff val="4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6AEF" w:rsidTr="00AF544F">
        <w:tc>
          <w:tcPr>
            <w:tcW w:w="1634" w:type="dxa"/>
            <w:tcMar>
              <w:left w:w="0" w:type="dxa"/>
              <w:right w:w="0" w:type="dxa"/>
            </w:tcMar>
          </w:tcPr>
          <w:p w:rsidR="004B6AEF" w:rsidRDefault="004B6AEF" w:rsidP="004B6AEF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Artero </w:t>
            </w:r>
            <w:r w:rsidRPr="00842E16">
              <w:rPr>
                <w:rFonts w:ascii="Calibri Light" w:hAnsi="Calibri Light" w:cs="Calibri Light"/>
              </w:rPr>
              <w:t>Olivier</w:t>
            </w:r>
          </w:p>
          <w:p w:rsidR="004B6AEF" w:rsidRDefault="004B6AEF" w:rsidP="004B6AEF">
            <w:r>
              <w:rPr>
                <w:rFonts w:ascii="Calibri Light" w:hAnsi="Calibri Light" w:cs="Calibri Light"/>
                <w:b/>
              </w:rPr>
              <w:t>D. PAPH.</w:t>
            </w:r>
          </w:p>
        </w:tc>
        <w:tc>
          <w:tcPr>
            <w:tcW w:w="221" w:type="dxa"/>
            <w:tcMar>
              <w:left w:w="0" w:type="dxa"/>
              <w:right w:w="0" w:type="dxa"/>
            </w:tcMar>
          </w:tcPr>
          <w:p w:rsidR="004B6AEF" w:rsidRDefault="004B6AEF" w:rsidP="004B6AEF"/>
        </w:tc>
        <w:tc>
          <w:tcPr>
            <w:tcW w:w="1635" w:type="dxa"/>
            <w:tcMar>
              <w:left w:w="0" w:type="dxa"/>
              <w:right w:w="0" w:type="dxa"/>
            </w:tcMar>
          </w:tcPr>
          <w:p w:rsidR="004B6AEF" w:rsidRDefault="00842E16" w:rsidP="004B6AEF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Pin</w:t>
            </w:r>
            <w:r w:rsidR="004B6AEF">
              <w:rPr>
                <w:rFonts w:ascii="Calibri Light" w:hAnsi="Calibri Light" w:cs="Calibri Light"/>
                <w:b/>
              </w:rPr>
              <w:t xml:space="preserve">eau-Ladier </w:t>
            </w:r>
            <w:r w:rsidR="004B6AEF" w:rsidRPr="00842E16">
              <w:rPr>
                <w:rFonts w:ascii="Calibri Light" w:hAnsi="Calibri Light" w:cs="Calibri Light"/>
              </w:rPr>
              <w:t>Annick</w:t>
            </w:r>
          </w:p>
          <w:p w:rsidR="00AF544F" w:rsidRDefault="00AF544F" w:rsidP="004B6AEF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DGDA </w:t>
            </w:r>
          </w:p>
          <w:p w:rsidR="004B6AEF" w:rsidRDefault="00AF544F" w:rsidP="00AF544F">
            <w:r>
              <w:rPr>
                <w:rFonts w:ascii="Calibri Light" w:hAnsi="Calibri Light" w:cs="Calibri Light"/>
                <w:b/>
              </w:rPr>
              <w:t xml:space="preserve">Développement </w:t>
            </w:r>
            <w:r w:rsidR="004B6AEF">
              <w:rPr>
                <w:rFonts w:ascii="Calibri Light" w:hAnsi="Calibri Light" w:cs="Calibri Light"/>
                <w:b/>
              </w:rPr>
              <w:t xml:space="preserve"> Durable</w:t>
            </w:r>
          </w:p>
        </w:tc>
        <w:tc>
          <w:tcPr>
            <w:tcW w:w="222" w:type="dxa"/>
            <w:tcMar>
              <w:left w:w="0" w:type="dxa"/>
              <w:right w:w="0" w:type="dxa"/>
            </w:tcMar>
          </w:tcPr>
          <w:p w:rsidR="004B6AEF" w:rsidRDefault="004B6AEF" w:rsidP="004B6AEF"/>
        </w:tc>
        <w:tc>
          <w:tcPr>
            <w:tcW w:w="1635" w:type="dxa"/>
            <w:tcMar>
              <w:left w:w="0" w:type="dxa"/>
              <w:right w:w="0" w:type="dxa"/>
            </w:tcMar>
          </w:tcPr>
          <w:p w:rsidR="004B6AEF" w:rsidRDefault="004B6AEF" w:rsidP="004B6AEF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Bouley </w:t>
            </w:r>
            <w:r w:rsidRPr="00842E16">
              <w:rPr>
                <w:rFonts w:ascii="Calibri Light" w:hAnsi="Calibri Light" w:cs="Calibri Light"/>
              </w:rPr>
              <w:t>Philippe</w:t>
            </w:r>
          </w:p>
          <w:p w:rsidR="004B6AEF" w:rsidRDefault="004B6AEF" w:rsidP="004B6AEF">
            <w:r>
              <w:rPr>
                <w:rFonts w:ascii="Calibri Light" w:hAnsi="Calibri Light" w:cs="Calibri Light"/>
                <w:b/>
              </w:rPr>
              <w:t>D. Routes</w:t>
            </w:r>
          </w:p>
        </w:tc>
        <w:tc>
          <w:tcPr>
            <w:tcW w:w="222" w:type="dxa"/>
            <w:tcMar>
              <w:left w:w="0" w:type="dxa"/>
              <w:right w:w="0" w:type="dxa"/>
            </w:tcMar>
          </w:tcPr>
          <w:p w:rsidR="004B6AEF" w:rsidRDefault="004B6AEF" w:rsidP="004B6AEF"/>
        </w:tc>
        <w:tc>
          <w:tcPr>
            <w:tcW w:w="1635" w:type="dxa"/>
            <w:tcMar>
              <w:left w:w="0" w:type="dxa"/>
              <w:right w:w="0" w:type="dxa"/>
            </w:tcMar>
          </w:tcPr>
          <w:p w:rsidR="004B6AEF" w:rsidRDefault="004B6AEF" w:rsidP="004B6AEF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Caniego </w:t>
            </w:r>
            <w:r w:rsidRPr="00842E16">
              <w:rPr>
                <w:rFonts w:ascii="Calibri Light" w:hAnsi="Calibri Light" w:cs="Calibri Light"/>
              </w:rPr>
              <w:t>Nathalie</w:t>
            </w:r>
          </w:p>
          <w:p w:rsidR="004B6AEF" w:rsidRDefault="004B6AEF" w:rsidP="004B6AEF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 xml:space="preserve">DGDA </w:t>
            </w:r>
            <w:r w:rsidR="00F8341C">
              <w:rPr>
                <w:rFonts w:ascii="Calibri Light" w:hAnsi="Calibri Light" w:cs="Calibri Light"/>
                <w:b/>
              </w:rPr>
              <w:t>Développement</w:t>
            </w:r>
            <w:r>
              <w:rPr>
                <w:rFonts w:ascii="Calibri Light" w:hAnsi="Calibri Light" w:cs="Calibri Light"/>
                <w:b/>
              </w:rPr>
              <w:t xml:space="preserve"> Durable</w:t>
            </w:r>
          </w:p>
        </w:tc>
        <w:tc>
          <w:tcPr>
            <w:tcW w:w="222" w:type="dxa"/>
            <w:tcMar>
              <w:left w:w="0" w:type="dxa"/>
              <w:right w:w="0" w:type="dxa"/>
            </w:tcMar>
          </w:tcPr>
          <w:p w:rsidR="004B6AEF" w:rsidRDefault="004B6AEF" w:rsidP="004B6AEF"/>
        </w:tc>
        <w:tc>
          <w:tcPr>
            <w:tcW w:w="1635" w:type="dxa"/>
            <w:tcMar>
              <w:left w:w="0" w:type="dxa"/>
              <w:right w:w="0" w:type="dxa"/>
            </w:tcMar>
          </w:tcPr>
          <w:p w:rsidR="00842E16" w:rsidRDefault="004B6AEF" w:rsidP="004B6AEF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Boutet </w:t>
            </w:r>
          </w:p>
          <w:p w:rsidR="004B6AEF" w:rsidRDefault="004B6AEF" w:rsidP="004B6AEF">
            <w:pPr>
              <w:rPr>
                <w:rFonts w:ascii="Calibri Light" w:hAnsi="Calibri Light" w:cs="Calibri Light"/>
                <w:b/>
              </w:rPr>
            </w:pPr>
            <w:r w:rsidRPr="00842E16">
              <w:rPr>
                <w:rFonts w:ascii="Calibri Light" w:hAnsi="Calibri Light" w:cs="Calibri Light"/>
              </w:rPr>
              <w:t>Jean-Christophe</w:t>
            </w:r>
          </w:p>
          <w:p w:rsidR="004B6AEF" w:rsidRDefault="004B6AEF" w:rsidP="004B6AEF">
            <w:r>
              <w:rPr>
                <w:rFonts w:ascii="Calibri Light" w:hAnsi="Calibri Light" w:cs="Calibri Light"/>
                <w:b/>
              </w:rPr>
              <w:t>D. des routes</w:t>
            </w:r>
            <w:r w:rsidR="00F8341C">
              <w:rPr>
                <w:rFonts w:ascii="Calibri Light" w:hAnsi="Calibri Light" w:cs="Calibri Light"/>
                <w:b/>
              </w:rPr>
              <w:t xml:space="preserve"> – Labo des routes</w:t>
            </w:r>
          </w:p>
        </w:tc>
      </w:tr>
      <w:tr w:rsidR="004B6AEF" w:rsidTr="00AF544F">
        <w:tc>
          <w:tcPr>
            <w:tcW w:w="1634" w:type="dxa"/>
          </w:tcPr>
          <w:p w:rsidR="004B6AEF" w:rsidRDefault="004B6AEF" w:rsidP="004B6AEF"/>
        </w:tc>
        <w:tc>
          <w:tcPr>
            <w:tcW w:w="221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/>
        </w:tc>
        <w:tc>
          <w:tcPr>
            <w:tcW w:w="222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/>
        </w:tc>
        <w:tc>
          <w:tcPr>
            <w:tcW w:w="222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/>
        </w:tc>
        <w:tc>
          <w:tcPr>
            <w:tcW w:w="222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/>
        </w:tc>
      </w:tr>
      <w:tr w:rsidR="00492D8E" w:rsidTr="00AF544F">
        <w:tc>
          <w:tcPr>
            <w:tcW w:w="1634" w:type="dxa"/>
          </w:tcPr>
          <w:p w:rsidR="00492D8E" w:rsidRDefault="00492D8E" w:rsidP="004B6AEF"/>
        </w:tc>
        <w:tc>
          <w:tcPr>
            <w:tcW w:w="221" w:type="dxa"/>
          </w:tcPr>
          <w:p w:rsidR="00492D8E" w:rsidRDefault="00492D8E" w:rsidP="004B6AEF"/>
        </w:tc>
        <w:tc>
          <w:tcPr>
            <w:tcW w:w="1635" w:type="dxa"/>
          </w:tcPr>
          <w:p w:rsidR="00492D8E" w:rsidRDefault="00492D8E" w:rsidP="004B6AEF"/>
        </w:tc>
        <w:tc>
          <w:tcPr>
            <w:tcW w:w="222" w:type="dxa"/>
          </w:tcPr>
          <w:p w:rsidR="00492D8E" w:rsidRDefault="00492D8E" w:rsidP="004B6AEF"/>
        </w:tc>
        <w:tc>
          <w:tcPr>
            <w:tcW w:w="1635" w:type="dxa"/>
          </w:tcPr>
          <w:p w:rsidR="00492D8E" w:rsidRDefault="00492D8E" w:rsidP="004B6AEF"/>
        </w:tc>
        <w:tc>
          <w:tcPr>
            <w:tcW w:w="222" w:type="dxa"/>
          </w:tcPr>
          <w:p w:rsidR="00492D8E" w:rsidRDefault="00492D8E" w:rsidP="004B6AEF"/>
        </w:tc>
        <w:tc>
          <w:tcPr>
            <w:tcW w:w="1635" w:type="dxa"/>
          </w:tcPr>
          <w:p w:rsidR="00492D8E" w:rsidRDefault="00492D8E" w:rsidP="004B6AEF"/>
        </w:tc>
        <w:tc>
          <w:tcPr>
            <w:tcW w:w="222" w:type="dxa"/>
          </w:tcPr>
          <w:p w:rsidR="00492D8E" w:rsidRDefault="00492D8E" w:rsidP="004B6AEF"/>
        </w:tc>
        <w:tc>
          <w:tcPr>
            <w:tcW w:w="1635" w:type="dxa"/>
          </w:tcPr>
          <w:p w:rsidR="00492D8E" w:rsidRDefault="00492D8E" w:rsidP="004B6AEF"/>
        </w:tc>
      </w:tr>
      <w:tr w:rsidR="004B6AEF" w:rsidTr="00AF544F">
        <w:tc>
          <w:tcPr>
            <w:tcW w:w="1634" w:type="dxa"/>
          </w:tcPr>
          <w:p w:rsidR="004B6AEF" w:rsidRDefault="004B6AEF" w:rsidP="004B6AEF">
            <w:r>
              <w:rPr>
                <w:noProof/>
              </w:rPr>
              <w:drawing>
                <wp:inline distT="0" distB="0" distL="0" distR="0" wp14:anchorId="14506D82" wp14:editId="6C85D8C9">
                  <wp:extent cx="950400" cy="950400"/>
                  <wp:effectExtent l="0" t="0" r="2540" b="2540"/>
                  <wp:docPr id="107" name="Imag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75000"/>
                                  <a:alpha val="13000"/>
                                </a:schemeClr>
                              </a:gs>
                              <a:gs pos="48000">
                                <a:schemeClr val="accent6">
                                  <a:lumMod val="97000"/>
                                  <a:lumOff val="3000"/>
                                </a:schemeClr>
                              </a:gs>
                              <a:gs pos="100000">
                                <a:schemeClr val="accent6">
                                  <a:lumMod val="60000"/>
                                  <a:lumOff val="4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>
            <w:r>
              <w:rPr>
                <w:noProof/>
              </w:rPr>
              <w:drawing>
                <wp:inline distT="0" distB="0" distL="0" distR="0" wp14:anchorId="65DA7893" wp14:editId="09508C6D">
                  <wp:extent cx="950400" cy="950400"/>
                  <wp:effectExtent l="0" t="0" r="2540" b="2540"/>
                  <wp:docPr id="108" name="Imag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75000"/>
                                  <a:alpha val="13000"/>
                                </a:schemeClr>
                              </a:gs>
                              <a:gs pos="48000">
                                <a:schemeClr val="accent6">
                                  <a:lumMod val="97000"/>
                                  <a:lumOff val="3000"/>
                                </a:schemeClr>
                              </a:gs>
                              <a:gs pos="100000">
                                <a:schemeClr val="accent6">
                                  <a:lumMod val="60000"/>
                                  <a:lumOff val="4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>
            <w:r>
              <w:rPr>
                <w:noProof/>
              </w:rPr>
              <w:drawing>
                <wp:inline distT="0" distB="0" distL="0" distR="0" wp14:anchorId="7227F016" wp14:editId="01326891">
                  <wp:extent cx="950400" cy="950400"/>
                  <wp:effectExtent l="0" t="0" r="2540" b="2540"/>
                  <wp:docPr id="109" name="Imag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6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1">
                                    <a14:imgEffect>
                                      <a14:brightnessContrast bright="9000" contras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75000"/>
                                  <a:alpha val="13000"/>
                                </a:schemeClr>
                              </a:gs>
                              <a:gs pos="48000">
                                <a:schemeClr val="accent6">
                                  <a:lumMod val="97000"/>
                                  <a:lumOff val="3000"/>
                                </a:schemeClr>
                              </a:gs>
                              <a:gs pos="100000">
                                <a:schemeClr val="accent6">
                                  <a:lumMod val="60000"/>
                                  <a:lumOff val="4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>
            <w:r>
              <w:rPr>
                <w:noProof/>
              </w:rPr>
              <w:drawing>
                <wp:inline distT="0" distB="0" distL="0" distR="0" wp14:anchorId="05E23DCC" wp14:editId="53697AA6">
                  <wp:extent cx="950400" cy="950400"/>
                  <wp:effectExtent l="0" t="0" r="2540" b="2540"/>
                  <wp:docPr id="16" name="Imag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75000"/>
                                  <a:alpha val="13000"/>
                                </a:schemeClr>
                              </a:gs>
                              <a:gs pos="48000">
                                <a:schemeClr val="accent6">
                                  <a:lumMod val="97000"/>
                                  <a:lumOff val="3000"/>
                                </a:schemeClr>
                              </a:gs>
                              <a:gs pos="100000">
                                <a:schemeClr val="accent6">
                                  <a:lumMod val="60000"/>
                                  <a:lumOff val="4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>
            <w:r>
              <w:rPr>
                <w:noProof/>
              </w:rPr>
              <w:drawing>
                <wp:inline distT="0" distB="0" distL="0" distR="0" wp14:anchorId="109318D8" wp14:editId="762CC539">
                  <wp:extent cx="950400" cy="950400"/>
                  <wp:effectExtent l="0" t="0" r="2540" b="2540"/>
                  <wp:docPr id="111" name="Imag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75000"/>
                                  <a:alpha val="13000"/>
                                </a:schemeClr>
                              </a:gs>
                              <a:gs pos="48000">
                                <a:schemeClr val="accent6">
                                  <a:lumMod val="97000"/>
                                  <a:lumOff val="3000"/>
                                </a:schemeClr>
                              </a:gs>
                              <a:gs pos="100000">
                                <a:schemeClr val="accent6">
                                  <a:lumMod val="60000"/>
                                  <a:lumOff val="4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6AEF" w:rsidTr="00AF544F">
        <w:tc>
          <w:tcPr>
            <w:tcW w:w="1634" w:type="dxa"/>
            <w:tcMar>
              <w:left w:w="0" w:type="dxa"/>
              <w:right w:w="0" w:type="dxa"/>
            </w:tcMar>
          </w:tcPr>
          <w:p w:rsidR="004B6AEF" w:rsidRDefault="004B6AEF" w:rsidP="004B6AEF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Neuman </w:t>
            </w:r>
            <w:r w:rsidRPr="00842E16">
              <w:rPr>
                <w:rFonts w:ascii="Calibri Light" w:hAnsi="Calibri Light" w:cs="Calibri Light"/>
              </w:rPr>
              <w:t>Marie-Christine</w:t>
            </w:r>
          </w:p>
          <w:p w:rsidR="004B6AEF" w:rsidRDefault="004B6AEF" w:rsidP="004B6AEF">
            <w:r>
              <w:rPr>
                <w:rFonts w:ascii="Calibri Light" w:hAnsi="Calibri Light" w:cs="Calibri Light"/>
                <w:b/>
              </w:rPr>
              <w:t>DIPS</w:t>
            </w:r>
          </w:p>
        </w:tc>
        <w:tc>
          <w:tcPr>
            <w:tcW w:w="221" w:type="dxa"/>
            <w:tcMar>
              <w:left w:w="0" w:type="dxa"/>
              <w:right w:w="0" w:type="dxa"/>
            </w:tcMar>
          </w:tcPr>
          <w:p w:rsidR="004B6AEF" w:rsidRDefault="004B6AEF" w:rsidP="004B6AEF"/>
        </w:tc>
        <w:tc>
          <w:tcPr>
            <w:tcW w:w="1635" w:type="dxa"/>
            <w:tcMar>
              <w:left w:w="0" w:type="dxa"/>
              <w:right w:w="0" w:type="dxa"/>
            </w:tcMar>
          </w:tcPr>
          <w:p w:rsidR="004B6AEF" w:rsidRDefault="004B6AEF" w:rsidP="004B6AEF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Dzeidzic </w:t>
            </w:r>
            <w:r w:rsidRPr="00842E16">
              <w:rPr>
                <w:rFonts w:ascii="Calibri Light" w:hAnsi="Calibri Light" w:cs="Calibri Light"/>
              </w:rPr>
              <w:t>Frédéric</w:t>
            </w:r>
          </w:p>
          <w:p w:rsidR="004B6AEF" w:rsidRDefault="004B6AEF" w:rsidP="004B6AEF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DSIN</w:t>
            </w:r>
          </w:p>
        </w:tc>
        <w:tc>
          <w:tcPr>
            <w:tcW w:w="222" w:type="dxa"/>
            <w:tcMar>
              <w:left w:w="0" w:type="dxa"/>
              <w:right w:w="0" w:type="dxa"/>
            </w:tcMar>
          </w:tcPr>
          <w:p w:rsidR="004B6AEF" w:rsidRDefault="004B6AEF" w:rsidP="004B6AEF"/>
        </w:tc>
        <w:tc>
          <w:tcPr>
            <w:tcW w:w="1635" w:type="dxa"/>
            <w:tcMar>
              <w:left w:w="0" w:type="dxa"/>
              <w:right w:w="0" w:type="dxa"/>
            </w:tcMar>
          </w:tcPr>
          <w:p w:rsidR="004B6AEF" w:rsidRDefault="004B6AEF" w:rsidP="004B6AEF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Lougarre Catherine</w:t>
            </w:r>
          </w:p>
          <w:p w:rsidR="004B6AEF" w:rsidRDefault="004B6AEF" w:rsidP="004B6AEF">
            <w:r>
              <w:rPr>
                <w:rFonts w:ascii="Calibri Light" w:hAnsi="Calibri Light" w:cs="Calibri Light"/>
                <w:b/>
              </w:rPr>
              <w:t>DDET</w:t>
            </w:r>
          </w:p>
        </w:tc>
        <w:tc>
          <w:tcPr>
            <w:tcW w:w="222" w:type="dxa"/>
            <w:tcMar>
              <w:left w:w="0" w:type="dxa"/>
              <w:right w:w="0" w:type="dxa"/>
            </w:tcMar>
          </w:tcPr>
          <w:p w:rsidR="004B6AEF" w:rsidRDefault="004B6AEF" w:rsidP="004B6AEF"/>
        </w:tc>
        <w:tc>
          <w:tcPr>
            <w:tcW w:w="1635" w:type="dxa"/>
            <w:tcMar>
              <w:left w:w="0" w:type="dxa"/>
              <w:right w:w="0" w:type="dxa"/>
            </w:tcMar>
          </w:tcPr>
          <w:p w:rsidR="004B6AEF" w:rsidRPr="00492D8E" w:rsidRDefault="004B6AEF" w:rsidP="004B6AEF">
            <w:pPr>
              <w:rPr>
                <w:rFonts w:ascii="Calibri Light" w:hAnsi="Calibri Light" w:cs="Calibri Light"/>
                <w:b/>
                <w:noProof/>
              </w:rPr>
            </w:pPr>
            <w:r w:rsidRPr="00492D8E">
              <w:rPr>
                <w:rFonts w:ascii="Calibri Light" w:hAnsi="Calibri Light" w:cs="Calibri Light"/>
                <w:b/>
                <w:noProof/>
              </w:rPr>
              <w:t xml:space="preserve">Barousse </w:t>
            </w:r>
            <w:r w:rsidRPr="00492D8E">
              <w:rPr>
                <w:rFonts w:ascii="Calibri Light" w:hAnsi="Calibri Light" w:cs="Calibri Light"/>
                <w:noProof/>
              </w:rPr>
              <w:t>Sophie</w:t>
            </w:r>
          </w:p>
          <w:p w:rsidR="00F8341C" w:rsidRPr="00492D8E" w:rsidRDefault="00F8341C" w:rsidP="004B6AEF">
            <w:pPr>
              <w:rPr>
                <w:rFonts w:ascii="Calibri Light" w:hAnsi="Calibri Light" w:cs="Calibri Light"/>
                <w:noProof/>
              </w:rPr>
            </w:pPr>
            <w:r w:rsidRPr="00492D8E">
              <w:rPr>
                <w:rFonts w:ascii="Calibri Light" w:hAnsi="Calibri Light" w:cs="Calibri Light"/>
                <w:noProof/>
              </w:rPr>
              <w:t>DCDS</w:t>
            </w:r>
          </w:p>
          <w:p w:rsidR="004B6AEF" w:rsidRPr="00492D8E" w:rsidRDefault="004B6AEF" w:rsidP="004B6AEF">
            <w:pPr>
              <w:rPr>
                <w:rFonts w:ascii="Calibri Light" w:hAnsi="Calibri Light" w:cs="Calibri Light"/>
                <w:noProof/>
              </w:rPr>
            </w:pPr>
          </w:p>
        </w:tc>
        <w:tc>
          <w:tcPr>
            <w:tcW w:w="222" w:type="dxa"/>
            <w:tcMar>
              <w:left w:w="0" w:type="dxa"/>
              <w:right w:w="0" w:type="dxa"/>
            </w:tcMar>
          </w:tcPr>
          <w:p w:rsidR="004B6AEF" w:rsidRDefault="004B6AEF" w:rsidP="004B6AEF"/>
        </w:tc>
        <w:tc>
          <w:tcPr>
            <w:tcW w:w="1635" w:type="dxa"/>
            <w:tcMar>
              <w:left w:w="0" w:type="dxa"/>
              <w:right w:w="0" w:type="dxa"/>
            </w:tcMar>
          </w:tcPr>
          <w:p w:rsidR="004B6AEF" w:rsidRDefault="004B6AEF" w:rsidP="004B6AEF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Médale </w:t>
            </w:r>
            <w:r w:rsidRPr="00842E16">
              <w:rPr>
                <w:rFonts w:ascii="Calibri Light" w:hAnsi="Calibri Light" w:cs="Calibri Light"/>
              </w:rPr>
              <w:t>Françoise</w:t>
            </w:r>
          </w:p>
          <w:p w:rsidR="004B6AEF" w:rsidRDefault="004B6AEF" w:rsidP="004B6AEF">
            <w:r>
              <w:rPr>
                <w:rFonts w:ascii="Calibri Light" w:hAnsi="Calibri Light" w:cs="Calibri Light"/>
                <w:b/>
              </w:rPr>
              <w:t>DSIN</w:t>
            </w:r>
          </w:p>
        </w:tc>
      </w:tr>
      <w:tr w:rsidR="004B6AEF" w:rsidTr="00AF544F">
        <w:tc>
          <w:tcPr>
            <w:tcW w:w="1634" w:type="dxa"/>
          </w:tcPr>
          <w:p w:rsidR="004B6AEF" w:rsidRDefault="004B6AEF" w:rsidP="004B6AEF"/>
        </w:tc>
        <w:tc>
          <w:tcPr>
            <w:tcW w:w="221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>
            <w:pPr>
              <w:rPr>
                <w:noProof/>
              </w:rPr>
            </w:pPr>
          </w:p>
        </w:tc>
        <w:tc>
          <w:tcPr>
            <w:tcW w:w="222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/>
        </w:tc>
        <w:tc>
          <w:tcPr>
            <w:tcW w:w="222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>
            <w:pPr>
              <w:rPr>
                <w:noProof/>
              </w:rPr>
            </w:pPr>
          </w:p>
        </w:tc>
        <w:tc>
          <w:tcPr>
            <w:tcW w:w="222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/>
        </w:tc>
      </w:tr>
      <w:tr w:rsidR="00492D8E" w:rsidTr="00AF544F">
        <w:tc>
          <w:tcPr>
            <w:tcW w:w="1634" w:type="dxa"/>
          </w:tcPr>
          <w:p w:rsidR="00492D8E" w:rsidRDefault="00492D8E" w:rsidP="004B6AEF"/>
        </w:tc>
        <w:tc>
          <w:tcPr>
            <w:tcW w:w="221" w:type="dxa"/>
          </w:tcPr>
          <w:p w:rsidR="00492D8E" w:rsidRDefault="00492D8E" w:rsidP="004B6AEF"/>
        </w:tc>
        <w:tc>
          <w:tcPr>
            <w:tcW w:w="1635" w:type="dxa"/>
          </w:tcPr>
          <w:p w:rsidR="00492D8E" w:rsidRDefault="00492D8E" w:rsidP="004B6AEF">
            <w:pPr>
              <w:rPr>
                <w:noProof/>
              </w:rPr>
            </w:pPr>
          </w:p>
        </w:tc>
        <w:tc>
          <w:tcPr>
            <w:tcW w:w="222" w:type="dxa"/>
          </w:tcPr>
          <w:p w:rsidR="00492D8E" w:rsidRDefault="00492D8E" w:rsidP="004B6AEF"/>
        </w:tc>
        <w:tc>
          <w:tcPr>
            <w:tcW w:w="1635" w:type="dxa"/>
          </w:tcPr>
          <w:p w:rsidR="00492D8E" w:rsidRDefault="00492D8E" w:rsidP="004B6AEF"/>
        </w:tc>
        <w:tc>
          <w:tcPr>
            <w:tcW w:w="222" w:type="dxa"/>
          </w:tcPr>
          <w:p w:rsidR="00492D8E" w:rsidRDefault="00492D8E" w:rsidP="004B6AEF"/>
        </w:tc>
        <w:tc>
          <w:tcPr>
            <w:tcW w:w="1635" w:type="dxa"/>
          </w:tcPr>
          <w:p w:rsidR="00492D8E" w:rsidRDefault="00492D8E" w:rsidP="004B6AEF">
            <w:pPr>
              <w:rPr>
                <w:noProof/>
              </w:rPr>
            </w:pPr>
          </w:p>
        </w:tc>
        <w:tc>
          <w:tcPr>
            <w:tcW w:w="222" w:type="dxa"/>
          </w:tcPr>
          <w:p w:rsidR="00492D8E" w:rsidRDefault="00492D8E" w:rsidP="004B6AEF"/>
        </w:tc>
        <w:tc>
          <w:tcPr>
            <w:tcW w:w="1635" w:type="dxa"/>
          </w:tcPr>
          <w:p w:rsidR="00492D8E" w:rsidRDefault="00492D8E" w:rsidP="004B6AEF"/>
        </w:tc>
      </w:tr>
      <w:tr w:rsidR="004B6AEF" w:rsidTr="00AF544F">
        <w:tc>
          <w:tcPr>
            <w:tcW w:w="1634" w:type="dxa"/>
          </w:tcPr>
          <w:p w:rsidR="004B6AEF" w:rsidRDefault="00F8341C" w:rsidP="004B6AEF">
            <w:r>
              <w:rPr>
                <w:noProof/>
              </w:rPr>
              <w:drawing>
                <wp:inline distT="0" distB="0" distL="0" distR="0" wp14:anchorId="2E9702BC" wp14:editId="7250B6D8">
                  <wp:extent cx="950400" cy="950400"/>
                  <wp:effectExtent l="0" t="0" r="2540" b="2540"/>
                  <wp:docPr id="69" name="Imag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75000"/>
                                  <a:alpha val="13000"/>
                                </a:schemeClr>
                              </a:gs>
                              <a:gs pos="48000">
                                <a:schemeClr val="accent6">
                                  <a:lumMod val="97000"/>
                                  <a:lumOff val="3000"/>
                                </a:schemeClr>
                              </a:gs>
                              <a:gs pos="100000">
                                <a:schemeClr val="accent6">
                                  <a:lumMod val="60000"/>
                                  <a:lumOff val="4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83606D" wp14:editId="5416F510">
                  <wp:extent cx="950400" cy="950400"/>
                  <wp:effectExtent l="0" t="0" r="2540" b="2540"/>
                  <wp:docPr id="113" name="Imag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75000"/>
                                  <a:alpha val="13000"/>
                                </a:schemeClr>
                              </a:gs>
                              <a:gs pos="48000">
                                <a:schemeClr val="accent6">
                                  <a:lumMod val="97000"/>
                                  <a:lumOff val="3000"/>
                                </a:schemeClr>
                              </a:gs>
                              <a:gs pos="100000">
                                <a:schemeClr val="accent6">
                                  <a:lumMod val="60000"/>
                                  <a:lumOff val="4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>
            <w:r>
              <w:rPr>
                <w:noProof/>
              </w:rPr>
              <w:drawing>
                <wp:inline distT="0" distB="0" distL="0" distR="0" wp14:anchorId="0FC43AE3" wp14:editId="7613C24C">
                  <wp:extent cx="950400" cy="950400"/>
                  <wp:effectExtent l="0" t="0" r="2540" b="2540"/>
                  <wp:docPr id="110" name="Imag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75000"/>
                                  <a:alpha val="13000"/>
                                </a:schemeClr>
                              </a:gs>
                              <a:gs pos="48000">
                                <a:schemeClr val="accent6">
                                  <a:lumMod val="97000"/>
                                  <a:lumOff val="3000"/>
                                </a:schemeClr>
                              </a:gs>
                              <a:gs pos="100000">
                                <a:schemeClr val="accent6">
                                  <a:lumMod val="60000"/>
                                  <a:lumOff val="4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11C169" wp14:editId="1735D740">
                  <wp:extent cx="950400" cy="950400"/>
                  <wp:effectExtent l="0" t="0" r="2540" b="2540"/>
                  <wp:docPr id="115" name="Imag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75000"/>
                                  <a:alpha val="13000"/>
                                </a:schemeClr>
                              </a:gs>
                              <a:gs pos="48000">
                                <a:schemeClr val="accent6">
                                  <a:lumMod val="97000"/>
                                  <a:lumOff val="3000"/>
                                </a:schemeClr>
                              </a:gs>
                              <a:gs pos="100000">
                                <a:schemeClr val="accent6">
                                  <a:lumMod val="60000"/>
                                  <a:lumOff val="4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>
            <w:r>
              <w:rPr>
                <w:noProof/>
              </w:rPr>
              <w:drawing>
                <wp:inline distT="0" distB="0" distL="0" distR="0" wp14:anchorId="078F80B4" wp14:editId="274933B0">
                  <wp:extent cx="950400" cy="950400"/>
                  <wp:effectExtent l="0" t="0" r="2540" b="2540"/>
                  <wp:docPr id="116" name="Imag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bg1">
                                  <a:lumMod val="75000"/>
                                  <a:alpha val="13000"/>
                                </a:schemeClr>
                              </a:gs>
                              <a:gs pos="48000">
                                <a:schemeClr val="accent6">
                                  <a:lumMod val="97000"/>
                                  <a:lumOff val="3000"/>
                                </a:schemeClr>
                              </a:gs>
                              <a:gs pos="100000">
                                <a:schemeClr val="accent6">
                                  <a:lumMod val="60000"/>
                                  <a:lumOff val="4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6AEF" w:rsidTr="00AF544F">
        <w:tc>
          <w:tcPr>
            <w:tcW w:w="1634" w:type="dxa"/>
          </w:tcPr>
          <w:p w:rsidR="004B6AEF" w:rsidRDefault="00F8341C" w:rsidP="004B6AEF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Garrido </w:t>
            </w:r>
            <w:r w:rsidRPr="00842E16">
              <w:rPr>
                <w:rFonts w:ascii="Calibri Light" w:hAnsi="Calibri Light" w:cs="Calibri Light"/>
              </w:rPr>
              <w:t>Béatrice</w:t>
            </w:r>
          </w:p>
          <w:p w:rsidR="00F8341C" w:rsidRDefault="00F8341C" w:rsidP="004B6AEF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SMEA</w:t>
            </w:r>
          </w:p>
        </w:tc>
        <w:tc>
          <w:tcPr>
            <w:tcW w:w="221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Anton </w:t>
            </w:r>
            <w:r w:rsidRPr="00842E16">
              <w:rPr>
                <w:rFonts w:ascii="Calibri Light" w:hAnsi="Calibri Light" w:cs="Calibri Light"/>
              </w:rPr>
              <w:t>Nadine</w:t>
            </w:r>
          </w:p>
          <w:p w:rsidR="004B6AEF" w:rsidRDefault="004B6AEF" w:rsidP="004B6AEF">
            <w:r>
              <w:rPr>
                <w:rFonts w:ascii="Calibri Light" w:hAnsi="Calibri Light" w:cs="Calibri Light"/>
                <w:b/>
              </w:rPr>
              <w:t>MDS Soupetard</w:t>
            </w:r>
          </w:p>
        </w:tc>
        <w:tc>
          <w:tcPr>
            <w:tcW w:w="222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826CA6" w:rsidP="004B6AEF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Delthil</w:t>
            </w:r>
            <w:r w:rsidR="004B6AEF">
              <w:rPr>
                <w:rFonts w:ascii="Calibri Light" w:hAnsi="Calibri Light" w:cs="Calibri Light"/>
                <w:b/>
              </w:rPr>
              <w:t xml:space="preserve"> </w:t>
            </w:r>
            <w:r w:rsidR="004B6AEF" w:rsidRPr="00842E16">
              <w:rPr>
                <w:rFonts w:ascii="Calibri Light" w:hAnsi="Calibri Light" w:cs="Calibri Light"/>
              </w:rPr>
              <w:t>Jérémie</w:t>
            </w:r>
          </w:p>
          <w:p w:rsidR="004B6AEF" w:rsidRDefault="004B6AEF" w:rsidP="004B6AEF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DSIN</w:t>
            </w:r>
          </w:p>
        </w:tc>
        <w:tc>
          <w:tcPr>
            <w:tcW w:w="222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Momi </w:t>
            </w:r>
            <w:r w:rsidRPr="00842E16">
              <w:rPr>
                <w:rFonts w:ascii="Calibri Light" w:hAnsi="Calibri Light" w:cs="Calibri Light"/>
              </w:rPr>
              <w:t>Sandrine</w:t>
            </w:r>
          </w:p>
          <w:p w:rsidR="004B6AEF" w:rsidRDefault="004B6AEF" w:rsidP="004B6AEF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DEF</w:t>
            </w:r>
          </w:p>
        </w:tc>
        <w:tc>
          <w:tcPr>
            <w:tcW w:w="222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Cahuzac </w:t>
            </w:r>
            <w:r w:rsidRPr="00842E16">
              <w:rPr>
                <w:rFonts w:ascii="Calibri Light" w:hAnsi="Calibri Light" w:cs="Calibri Light"/>
              </w:rPr>
              <w:t>Franck</w:t>
            </w:r>
          </w:p>
          <w:p w:rsidR="004B6AEF" w:rsidRDefault="004B6AEF" w:rsidP="004B6AEF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D. Architecture</w:t>
            </w:r>
          </w:p>
        </w:tc>
      </w:tr>
      <w:tr w:rsidR="004B6AEF" w:rsidTr="00AF544F">
        <w:tc>
          <w:tcPr>
            <w:tcW w:w="1634" w:type="dxa"/>
          </w:tcPr>
          <w:p w:rsidR="004B6AEF" w:rsidRDefault="004B6AEF" w:rsidP="004B6AEF">
            <w:pPr>
              <w:rPr>
                <w:noProof/>
              </w:rPr>
            </w:pPr>
          </w:p>
        </w:tc>
        <w:tc>
          <w:tcPr>
            <w:tcW w:w="221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>
            <w:pPr>
              <w:rPr>
                <w:noProof/>
              </w:rPr>
            </w:pPr>
          </w:p>
        </w:tc>
        <w:tc>
          <w:tcPr>
            <w:tcW w:w="222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>
            <w:pPr>
              <w:rPr>
                <w:noProof/>
              </w:rPr>
            </w:pPr>
          </w:p>
        </w:tc>
        <w:tc>
          <w:tcPr>
            <w:tcW w:w="222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>
            <w:pPr>
              <w:rPr>
                <w:noProof/>
              </w:rPr>
            </w:pPr>
          </w:p>
        </w:tc>
        <w:tc>
          <w:tcPr>
            <w:tcW w:w="222" w:type="dxa"/>
          </w:tcPr>
          <w:p w:rsidR="004B6AEF" w:rsidRDefault="004B6AEF" w:rsidP="004B6AEF"/>
        </w:tc>
        <w:tc>
          <w:tcPr>
            <w:tcW w:w="1635" w:type="dxa"/>
          </w:tcPr>
          <w:p w:rsidR="004B6AEF" w:rsidRDefault="004B6AEF" w:rsidP="004B6AEF">
            <w:pPr>
              <w:rPr>
                <w:noProof/>
              </w:rPr>
            </w:pPr>
          </w:p>
        </w:tc>
      </w:tr>
    </w:tbl>
    <w:p w:rsidR="00177EF5" w:rsidRDefault="00177EF5" w:rsidP="00177EF5"/>
    <w:p w:rsidR="00177EF5" w:rsidRDefault="004B6AEF" w:rsidP="00177EF5">
      <w:r>
        <w:rPr>
          <w:noProof/>
        </w:rPr>
        <mc:AlternateContent>
          <mc:Choice Requires="wpg">
            <w:drawing>
              <wp:anchor distT="0" distB="0" distL="114300" distR="114300" simplePos="0" relativeHeight="251670016" behindDoc="0" locked="0" layoutInCell="1" allowOverlap="1" wp14:anchorId="44B9C244" wp14:editId="255E8E6F">
                <wp:simplePos x="0" y="0"/>
                <wp:positionH relativeFrom="column">
                  <wp:posOffset>71120</wp:posOffset>
                </wp:positionH>
                <wp:positionV relativeFrom="paragraph">
                  <wp:posOffset>713740</wp:posOffset>
                </wp:positionV>
                <wp:extent cx="5687062" cy="647139"/>
                <wp:effectExtent l="0" t="0" r="27940" b="635"/>
                <wp:wrapNone/>
                <wp:docPr id="91" name="Groupe 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7062" cy="647139"/>
                          <a:chOff x="-1" y="-154379"/>
                          <a:chExt cx="5687062" cy="647139"/>
                        </a:xfrm>
                      </wpg:grpSpPr>
                      <pic:pic xmlns:pic="http://schemas.openxmlformats.org/drawingml/2006/picture">
                        <pic:nvPicPr>
                          <pic:cNvPr id="92" name="Image 92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-154379"/>
                            <a:ext cx="647139" cy="647139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  <wps:wsp>
                        <wps:cNvPr id="93" name="Légende encadrée 2 93"/>
                        <wps:cNvSpPr/>
                        <wps:spPr>
                          <a:xfrm>
                            <a:off x="1212113" y="0"/>
                            <a:ext cx="4474948" cy="340242"/>
                          </a:xfrm>
                          <a:prstGeom prst="borderCallout2">
                            <a:avLst>
                              <a:gd name="adj1" fmla="val 20361"/>
                              <a:gd name="adj2" fmla="val 133"/>
                              <a:gd name="adj3" fmla="val 42039"/>
                              <a:gd name="adj4" fmla="val -7702"/>
                              <a:gd name="adj5" fmla="val 46819"/>
                              <a:gd name="adj6" fmla="val -14606"/>
                            </a:avLst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70F07" w:rsidRPr="00A35699" w:rsidRDefault="00C70F07" w:rsidP="00826CA6">
                              <w:pPr>
                                <w:rPr>
                                  <w:rStyle w:val="Emphaseintense"/>
                                  <w:color w:val="404040" w:themeColor="text1" w:themeTint="BF"/>
                                </w:rPr>
                              </w:pPr>
                              <w:r w:rsidRPr="00A35699">
                                <w:rPr>
                                  <w:rStyle w:val="Emphaseintense"/>
                                  <w:smallCaps w:val="0"/>
                                  <w:color w:val="404040" w:themeColor="text1" w:themeTint="BF"/>
                                  <w:sz w:val="22"/>
                                  <w:szCs w:val="22"/>
                                </w:rPr>
                                <w:t>Proximité, humanisme, courage et écoute, les valeurs des candidats</w:t>
                              </w:r>
                              <w:r>
                                <w:rPr>
                                  <w:rStyle w:val="Emphaseintense"/>
                                  <w:smallCaps w:val="0"/>
                                  <w:color w:val="404040" w:themeColor="text1" w:themeTint="BF"/>
                                </w:rPr>
                                <w:t xml:space="preserve"> </w:t>
                              </w:r>
                              <w:r w:rsidRPr="00A35699">
                                <w:rPr>
                                  <w:rStyle w:val="Emphaseintense"/>
                                  <w:smallCaps w:val="0"/>
                                  <w:color w:val="FF0000" w:themeColor="accent1"/>
                                  <w:sz w:val="24"/>
                                  <w:szCs w:val="24"/>
                                </w:rPr>
                                <w:t>FOCD31</w:t>
                              </w:r>
                            </w:p>
                            <w:p w:rsidR="00C70F07" w:rsidRPr="00177EF5" w:rsidRDefault="00C70F07" w:rsidP="00177EF5">
                              <w:pPr>
                                <w:jc w:val="center"/>
                                <w:rPr>
                                  <w:rStyle w:val="Emphaseintense"/>
                                </w:rPr>
                              </w:pPr>
                              <w:r>
                                <w:rPr>
                                  <w:rStyle w:val="Emphaseintense"/>
                                </w:rPr>
                                <w:t>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B9C244" id="Groupe 91" o:spid="_x0000_s1040" style="position:absolute;margin-left:5.6pt;margin-top:56.2pt;width:447.8pt;height:50.95pt;z-index:251670016;mso-height-relative:margin" coordorigin=",-1543" coordsize="56870,64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92" o:spid="_x0000_s1041" type="#_x0000_t75" style="position:absolute;top:-1543;width:6471;height:6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" filled="t" fillcolor="#fbfbfd [184]">
                  <v:fill color2="#e6eaf2 [984]" rotate="t" angle="315" colors="0 #fbfcfd;15729f #fbfcfd;45875f #e3eaf7" focus="100%" type="gradient"/>
                  <v:imagedata r:id="rId70" o:title=""/>
                  <v:path arrowok="t"/>
                </v:shape>
                <v:shape id="Légende encadrée 2 93" o:spid="_x0000_s1042" type="#_x0000_t48" style="position:absolute;left:12121;width:44749;height:34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" adj="-3155,10113,-1664,9080,29,4398" fillcolor="#fbfbfd [184]" strokecolor="#7f0000 [1604]" strokeweight="1pt">
                  <v:fill color2="#e6eaf2 [984]" rotate="t" angle="315" colors="0 #fbfcfd;15729f #fbfcfd;45875f #e3eaf7" focus="100%" type="gradient"/>
                  <v:textbox>
                    <w:txbxContent>
                      <w:p w:rsidR="00C70F07" w:rsidRPr="00A35699" w:rsidRDefault="00C70F07" w:rsidP="00826CA6">
                        <w:pPr>
                          <w:rPr>
                            <w:rStyle w:val="Emphaseintense"/>
                            <w:color w:val="404040" w:themeColor="text1" w:themeTint="BF"/>
                          </w:rPr>
                        </w:pPr>
                        <w:r w:rsidRPr="00A35699">
                          <w:rPr>
                            <w:rStyle w:val="Emphaseintense"/>
                            <w:smallCaps w:val="0"/>
                            <w:color w:val="404040" w:themeColor="text1" w:themeTint="BF"/>
                            <w:sz w:val="22"/>
                            <w:szCs w:val="22"/>
                          </w:rPr>
                          <w:t>Proximité, humanisme, courage et écoute, les valeurs des candidats</w:t>
                        </w:r>
                        <w:r>
                          <w:rPr>
                            <w:rStyle w:val="Emphaseintense"/>
                            <w:smallCaps w:val="0"/>
                            <w:color w:val="404040" w:themeColor="text1" w:themeTint="BF"/>
                          </w:rPr>
                          <w:t xml:space="preserve"> </w:t>
                        </w:r>
                        <w:r w:rsidRPr="00A35699">
                          <w:rPr>
                            <w:rStyle w:val="Emphaseintense"/>
                            <w:smallCaps w:val="0"/>
                            <w:color w:val="FF0000" w:themeColor="accent1"/>
                            <w:sz w:val="24"/>
                            <w:szCs w:val="24"/>
                          </w:rPr>
                          <w:t>FOCD31</w:t>
                        </w:r>
                      </w:p>
                      <w:p w:rsidR="00C70F07" w:rsidRPr="00177EF5" w:rsidRDefault="00C70F07" w:rsidP="00177EF5">
                        <w:pPr>
                          <w:jc w:val="center"/>
                          <w:rPr>
                            <w:rStyle w:val="Emphaseintense"/>
                          </w:rPr>
                        </w:pPr>
                        <w:r>
                          <w:rPr>
                            <w:rStyle w:val="Emphaseintense"/>
                          </w:rPr>
                          <w:t>...</w:t>
                        </w:r>
                      </w:p>
                    </w:txbxContent>
                  </v:textbox>
                  <o:callout v:ext="edit" minusy="t"/>
                </v:shape>
              </v:group>
            </w:pict>
          </mc:Fallback>
        </mc:AlternateContent>
      </w:r>
      <w:r w:rsidR="00177EF5">
        <w:br w:type="page"/>
      </w:r>
    </w:p>
    <w:p w:rsidR="00D86000" w:rsidRDefault="00D86000" w:rsidP="00D86000">
      <w:pPr>
        <w:pStyle w:val="Titre1"/>
      </w:pPr>
      <w:r>
        <w:lastRenderedPageBreak/>
        <w:t>C</w:t>
      </w:r>
      <w:r w:rsidR="00B61D4A">
        <w:t>.</w:t>
      </w:r>
      <w:r>
        <w:t>A</w:t>
      </w:r>
      <w:r w:rsidR="00B61D4A">
        <w:t>.</w:t>
      </w:r>
      <w:r>
        <w:t>P</w:t>
      </w:r>
      <w:r w:rsidR="00B61D4A">
        <w:t>.</w:t>
      </w:r>
      <w:r>
        <w:t xml:space="preserve"> C – Candidats FOCD31</w:t>
      </w:r>
    </w:p>
    <w:p w:rsidR="004826A4" w:rsidRPr="004826A4" w:rsidRDefault="004826A4" w:rsidP="004826A4"/>
    <w:tbl>
      <w:tblPr>
        <w:tblStyle w:val="Grilledutableau"/>
        <w:tblW w:w="9654" w:type="dxa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08"/>
        <w:gridCol w:w="222"/>
        <w:gridCol w:w="14"/>
        <w:gridCol w:w="1694"/>
        <w:gridCol w:w="14"/>
        <w:gridCol w:w="217"/>
        <w:gridCol w:w="19"/>
        <w:gridCol w:w="1694"/>
        <w:gridCol w:w="14"/>
        <w:gridCol w:w="217"/>
        <w:gridCol w:w="19"/>
        <w:gridCol w:w="1753"/>
        <w:gridCol w:w="14"/>
        <w:gridCol w:w="217"/>
        <w:gridCol w:w="19"/>
        <w:gridCol w:w="1805"/>
        <w:gridCol w:w="14"/>
      </w:tblGrid>
      <w:tr w:rsidR="00D86000" w:rsidTr="004826A4">
        <w:tc>
          <w:tcPr>
            <w:tcW w:w="1708" w:type="dxa"/>
          </w:tcPr>
          <w:p w:rsidR="00D86000" w:rsidRDefault="00D86000" w:rsidP="00F81F41">
            <w:r>
              <w:rPr>
                <w:noProof/>
              </w:rPr>
              <w:drawing>
                <wp:inline distT="0" distB="0" distL="0" distR="0" wp14:anchorId="27FE3A3A" wp14:editId="5F0C823C">
                  <wp:extent cx="854710" cy="936530"/>
                  <wp:effectExtent l="0" t="0" r="2540" b="0"/>
                  <wp:docPr id="158" name="Imag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56" t="8059" r="13738" b="12494"/>
                          <a:stretch/>
                        </pic:blipFill>
                        <pic:spPr bwMode="auto">
                          <a:xfrm>
                            <a:off x="0" y="0"/>
                            <a:ext cx="873512" cy="957132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:rsidR="00D86000" w:rsidRDefault="00D86000" w:rsidP="00F81F41"/>
        </w:tc>
        <w:tc>
          <w:tcPr>
            <w:tcW w:w="1708" w:type="dxa"/>
            <w:gridSpan w:val="2"/>
          </w:tcPr>
          <w:p w:rsidR="00D86000" w:rsidRDefault="00D86000" w:rsidP="00F81F41">
            <w:r>
              <w:rPr>
                <w:noProof/>
              </w:rPr>
              <w:drawing>
                <wp:inline distT="0" distB="0" distL="0" distR="0" wp14:anchorId="7DED165A" wp14:editId="0B7F83BE">
                  <wp:extent cx="950400" cy="950400"/>
                  <wp:effectExtent l="0" t="0" r="2540" b="2540"/>
                  <wp:docPr id="159" name="Imag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:rsidR="00D86000" w:rsidRDefault="00D86000" w:rsidP="00F81F41"/>
        </w:tc>
        <w:tc>
          <w:tcPr>
            <w:tcW w:w="1708" w:type="dxa"/>
            <w:gridSpan w:val="2"/>
          </w:tcPr>
          <w:p w:rsidR="00D86000" w:rsidRDefault="00D86000" w:rsidP="00F81F41">
            <w:r>
              <w:rPr>
                <w:noProof/>
              </w:rPr>
              <w:drawing>
                <wp:inline distT="0" distB="0" distL="0" distR="0" wp14:anchorId="35EDCC0B" wp14:editId="7EB9886D">
                  <wp:extent cx="950400" cy="950400"/>
                  <wp:effectExtent l="0" t="0" r="2540" b="2540"/>
                  <wp:docPr id="160" name="Imag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:rsidR="00D86000" w:rsidRDefault="00D86000" w:rsidP="00F81F41"/>
        </w:tc>
        <w:tc>
          <w:tcPr>
            <w:tcW w:w="1767" w:type="dxa"/>
            <w:gridSpan w:val="2"/>
          </w:tcPr>
          <w:p w:rsidR="00D86000" w:rsidRDefault="00D86000" w:rsidP="00F81F41">
            <w:r>
              <w:rPr>
                <w:noProof/>
              </w:rPr>
              <w:drawing>
                <wp:inline distT="0" distB="0" distL="0" distR="0" wp14:anchorId="2EB3B3E9" wp14:editId="3F09C44A">
                  <wp:extent cx="950400" cy="950400"/>
                  <wp:effectExtent l="0" t="0" r="2540" b="2540"/>
                  <wp:docPr id="161" name="Imag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:rsidR="00D86000" w:rsidRDefault="00D86000" w:rsidP="00F81F41"/>
        </w:tc>
        <w:tc>
          <w:tcPr>
            <w:tcW w:w="1819" w:type="dxa"/>
            <w:gridSpan w:val="2"/>
          </w:tcPr>
          <w:p w:rsidR="00D86000" w:rsidRDefault="00D86000" w:rsidP="00F81F41">
            <w:r>
              <w:rPr>
                <w:noProof/>
              </w:rPr>
              <w:drawing>
                <wp:inline distT="0" distB="0" distL="0" distR="0" wp14:anchorId="74BC3222" wp14:editId="72DC27BA">
                  <wp:extent cx="950400" cy="950400"/>
                  <wp:effectExtent l="0" t="0" r="2540" b="2540"/>
                  <wp:docPr id="162" name="Imag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7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6">
                                    <a14:imgEffect>
                                      <a14:brightnessContrast bright="15000" contras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000" w:rsidRPr="00595678" w:rsidTr="004826A4">
        <w:trPr>
          <w:gridAfter w:val="1"/>
          <w:wAfter w:w="14" w:type="dxa"/>
        </w:trPr>
        <w:tc>
          <w:tcPr>
            <w:tcW w:w="1708" w:type="dxa"/>
            <w:tcMar>
              <w:left w:w="0" w:type="dxa"/>
              <w:right w:w="0" w:type="dxa"/>
            </w:tcMar>
          </w:tcPr>
          <w:p w:rsidR="00D86000" w:rsidRDefault="00404DF8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Barranger </w:t>
            </w:r>
            <w:r w:rsidRPr="00842E16">
              <w:rPr>
                <w:rFonts w:ascii="Calibri Light" w:hAnsi="Calibri Light" w:cs="Calibri Light"/>
              </w:rPr>
              <w:t>Patrick</w:t>
            </w:r>
          </w:p>
          <w:p w:rsidR="00404DF8" w:rsidRPr="00595678" w:rsidRDefault="00404DF8" w:rsidP="00F81F41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DSIN</w:t>
            </w:r>
          </w:p>
        </w:tc>
        <w:tc>
          <w:tcPr>
            <w:tcW w:w="222" w:type="dxa"/>
            <w:tcMar>
              <w:left w:w="0" w:type="dxa"/>
              <w:right w:w="0" w:type="dxa"/>
            </w:tcMar>
          </w:tcPr>
          <w:p w:rsidR="00D86000" w:rsidRPr="00595678" w:rsidRDefault="00D86000" w:rsidP="00F81F41">
            <w:pPr>
              <w:rPr>
                <w:rFonts w:ascii="Calibri Light" w:hAnsi="Calibri Light" w:cs="Calibri Light"/>
              </w:rPr>
            </w:pPr>
          </w:p>
        </w:tc>
        <w:tc>
          <w:tcPr>
            <w:tcW w:w="1708" w:type="dxa"/>
            <w:gridSpan w:val="2"/>
            <w:tcMar>
              <w:left w:w="0" w:type="dxa"/>
              <w:right w:w="0" w:type="dxa"/>
            </w:tcMar>
          </w:tcPr>
          <w:p w:rsidR="00D86000" w:rsidRDefault="00842E16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Lawson-Dra</w:t>
            </w:r>
            <w:r w:rsidR="008149E8">
              <w:rPr>
                <w:rFonts w:ascii="Calibri Light" w:hAnsi="Calibri Light" w:cs="Calibri Light"/>
                <w:b/>
              </w:rPr>
              <w:t>c</w:t>
            </w:r>
            <w:r>
              <w:rPr>
                <w:rFonts w:ascii="Calibri Light" w:hAnsi="Calibri Light" w:cs="Calibri Light"/>
                <w:b/>
              </w:rPr>
              <w:t xml:space="preserve">key </w:t>
            </w:r>
            <w:r w:rsidR="00404DF8" w:rsidRPr="00842E16">
              <w:rPr>
                <w:rFonts w:ascii="Calibri Light" w:hAnsi="Calibri Light" w:cs="Calibri Light"/>
              </w:rPr>
              <w:t>Laurette</w:t>
            </w:r>
          </w:p>
          <w:p w:rsidR="00404DF8" w:rsidRPr="00595678" w:rsidRDefault="00404DF8" w:rsidP="00F81F41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Collège André Abbal</w:t>
            </w:r>
          </w:p>
        </w:tc>
        <w:tc>
          <w:tcPr>
            <w:tcW w:w="231" w:type="dxa"/>
            <w:gridSpan w:val="2"/>
            <w:tcMar>
              <w:left w:w="0" w:type="dxa"/>
              <w:right w:w="0" w:type="dxa"/>
            </w:tcMar>
          </w:tcPr>
          <w:p w:rsidR="00D86000" w:rsidRPr="00595678" w:rsidRDefault="00D86000" w:rsidP="00F81F41">
            <w:pPr>
              <w:rPr>
                <w:rFonts w:ascii="Calibri Light" w:hAnsi="Calibri Light" w:cs="Calibri Light"/>
              </w:rPr>
            </w:pPr>
          </w:p>
        </w:tc>
        <w:tc>
          <w:tcPr>
            <w:tcW w:w="1713" w:type="dxa"/>
            <w:gridSpan w:val="2"/>
            <w:tcMar>
              <w:left w:w="0" w:type="dxa"/>
              <w:right w:w="0" w:type="dxa"/>
            </w:tcMar>
          </w:tcPr>
          <w:p w:rsidR="00D86000" w:rsidRDefault="00404DF8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Busque </w:t>
            </w:r>
            <w:r w:rsidRPr="00842E16">
              <w:rPr>
                <w:rFonts w:ascii="Calibri Light" w:hAnsi="Calibri Light" w:cs="Calibri Light"/>
              </w:rPr>
              <w:t>Michel</w:t>
            </w:r>
          </w:p>
          <w:p w:rsidR="00404DF8" w:rsidRPr="00595678" w:rsidRDefault="00404DF8" w:rsidP="00F81F41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Collège Grand-Selve</w:t>
            </w:r>
          </w:p>
        </w:tc>
        <w:tc>
          <w:tcPr>
            <w:tcW w:w="231" w:type="dxa"/>
            <w:gridSpan w:val="2"/>
            <w:tcMar>
              <w:left w:w="0" w:type="dxa"/>
              <w:right w:w="0" w:type="dxa"/>
            </w:tcMar>
          </w:tcPr>
          <w:p w:rsidR="00D86000" w:rsidRPr="00595678" w:rsidRDefault="00D86000" w:rsidP="00F81F41">
            <w:pPr>
              <w:rPr>
                <w:rFonts w:ascii="Calibri Light" w:hAnsi="Calibri Light" w:cs="Calibri Light"/>
              </w:rPr>
            </w:pPr>
          </w:p>
        </w:tc>
        <w:tc>
          <w:tcPr>
            <w:tcW w:w="1772" w:type="dxa"/>
            <w:gridSpan w:val="2"/>
            <w:tcMar>
              <w:left w:w="0" w:type="dxa"/>
              <w:right w:w="0" w:type="dxa"/>
            </w:tcMar>
          </w:tcPr>
          <w:p w:rsidR="00D86000" w:rsidRDefault="00404DF8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Jourdon </w:t>
            </w:r>
            <w:r w:rsidRPr="00842E16">
              <w:rPr>
                <w:rFonts w:ascii="Calibri Light" w:hAnsi="Calibri Light" w:cs="Calibri Light"/>
              </w:rPr>
              <w:t>Cornelia</w:t>
            </w:r>
          </w:p>
          <w:p w:rsidR="00404DF8" w:rsidRPr="00595678" w:rsidRDefault="00404DF8" w:rsidP="00F81F41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DAJAD</w:t>
            </w:r>
          </w:p>
        </w:tc>
        <w:tc>
          <w:tcPr>
            <w:tcW w:w="231" w:type="dxa"/>
            <w:gridSpan w:val="2"/>
            <w:tcMar>
              <w:left w:w="0" w:type="dxa"/>
              <w:right w:w="0" w:type="dxa"/>
            </w:tcMar>
          </w:tcPr>
          <w:p w:rsidR="00D86000" w:rsidRPr="00595678" w:rsidRDefault="00D86000" w:rsidP="00F81F41">
            <w:pPr>
              <w:rPr>
                <w:rFonts w:ascii="Calibri Light" w:hAnsi="Calibri Light" w:cs="Calibri Light"/>
              </w:rPr>
            </w:pPr>
          </w:p>
        </w:tc>
        <w:tc>
          <w:tcPr>
            <w:tcW w:w="1824" w:type="dxa"/>
            <w:gridSpan w:val="2"/>
            <w:tcMar>
              <w:left w:w="0" w:type="dxa"/>
              <w:right w:w="0" w:type="dxa"/>
            </w:tcMar>
          </w:tcPr>
          <w:p w:rsidR="00D86000" w:rsidRDefault="00685ED5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Anthian </w:t>
            </w:r>
            <w:r w:rsidRPr="00842E16">
              <w:rPr>
                <w:rFonts w:ascii="Calibri Light" w:hAnsi="Calibri Light" w:cs="Calibri Light"/>
              </w:rPr>
              <w:t>Christophe</w:t>
            </w:r>
          </w:p>
          <w:p w:rsidR="00685ED5" w:rsidRPr="00595678" w:rsidRDefault="00685ED5" w:rsidP="00F81F41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D. des routes</w:t>
            </w:r>
          </w:p>
        </w:tc>
      </w:tr>
      <w:tr w:rsidR="00D86000" w:rsidTr="004826A4">
        <w:tc>
          <w:tcPr>
            <w:tcW w:w="1708" w:type="dxa"/>
          </w:tcPr>
          <w:p w:rsidR="00D86000" w:rsidRDefault="00DF18A8" w:rsidP="00F81F41">
            <w:r>
              <w:rPr>
                <w:noProof/>
              </w:rPr>
              <w:drawing>
                <wp:inline distT="0" distB="0" distL="0" distR="0" wp14:anchorId="02ED01A3" wp14:editId="59646F74">
                  <wp:extent cx="950400" cy="950400"/>
                  <wp:effectExtent l="0" t="0" r="2540" b="2540"/>
                  <wp:docPr id="2" name="Imag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7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8">
                                    <a14:imgEffect>
                                      <a14:colorTemperature colorTemp="7200"/>
                                    </a14:imgEffect>
                                    <a14:imgEffect>
                                      <a14:brightnessContrast bright="19000" contrast="1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:rsidR="00D86000" w:rsidRDefault="00D86000" w:rsidP="00F81F41"/>
        </w:tc>
        <w:tc>
          <w:tcPr>
            <w:tcW w:w="1708" w:type="dxa"/>
            <w:gridSpan w:val="2"/>
          </w:tcPr>
          <w:p w:rsidR="00D86000" w:rsidRDefault="00B15C5C" w:rsidP="00F81F41">
            <w:r>
              <w:rPr>
                <w:noProof/>
              </w:rPr>
              <w:drawing>
                <wp:inline distT="0" distB="0" distL="0" distR="0" wp14:anchorId="7D14998B" wp14:editId="1A5369A0">
                  <wp:extent cx="950400" cy="950400"/>
                  <wp:effectExtent l="0" t="0" r="2540" b="2540"/>
                  <wp:docPr id="19" name="Imag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:rsidR="00D86000" w:rsidRDefault="00D86000" w:rsidP="00F81F41"/>
        </w:tc>
        <w:tc>
          <w:tcPr>
            <w:tcW w:w="1708" w:type="dxa"/>
            <w:gridSpan w:val="2"/>
          </w:tcPr>
          <w:p w:rsidR="00D86000" w:rsidRDefault="00D86000" w:rsidP="00F81F41">
            <w:r>
              <w:rPr>
                <w:noProof/>
              </w:rPr>
              <w:drawing>
                <wp:inline distT="0" distB="0" distL="0" distR="0" wp14:anchorId="0D07E9FB" wp14:editId="03A80746">
                  <wp:extent cx="950400" cy="950400"/>
                  <wp:effectExtent l="0" t="0" r="2540" b="2540"/>
                  <wp:docPr id="165" name="Imag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:rsidR="00D86000" w:rsidRDefault="00D86000" w:rsidP="00F81F41"/>
        </w:tc>
        <w:tc>
          <w:tcPr>
            <w:tcW w:w="1767" w:type="dxa"/>
            <w:gridSpan w:val="2"/>
          </w:tcPr>
          <w:p w:rsidR="00D86000" w:rsidRDefault="004B6AEF" w:rsidP="00F81F41">
            <w:r>
              <w:rPr>
                <w:noProof/>
              </w:rPr>
              <w:drawing>
                <wp:inline distT="0" distB="0" distL="0" distR="0" wp14:anchorId="602BA7AC" wp14:editId="05CC67E0">
                  <wp:extent cx="985634" cy="949960"/>
                  <wp:effectExtent l="0" t="0" r="5080" b="2540"/>
                  <wp:docPr id="28" name="Imag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 rotWithShape="1">
                          <a:blip r:embed="rId8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2">
                                    <a14:imgEffect>
                                      <a14:brightnessContrast bright="18000" contras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98" t="11617"/>
                          <a:stretch/>
                        </pic:blipFill>
                        <pic:spPr bwMode="auto">
                          <a:xfrm>
                            <a:off x="0" y="0"/>
                            <a:ext cx="987981" cy="952222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:rsidR="00D86000" w:rsidRDefault="00D86000" w:rsidP="00F81F41"/>
        </w:tc>
        <w:tc>
          <w:tcPr>
            <w:tcW w:w="1819" w:type="dxa"/>
            <w:gridSpan w:val="2"/>
          </w:tcPr>
          <w:p w:rsidR="00D86000" w:rsidRDefault="00D86000" w:rsidP="00F81F41">
            <w:r>
              <w:rPr>
                <w:noProof/>
              </w:rPr>
              <w:drawing>
                <wp:inline distT="0" distB="0" distL="0" distR="0" wp14:anchorId="0DB9AF8E" wp14:editId="27909063">
                  <wp:extent cx="950400" cy="950400"/>
                  <wp:effectExtent l="0" t="0" r="2540" b="2540"/>
                  <wp:docPr id="167" name="Imag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000" w:rsidTr="004826A4">
        <w:trPr>
          <w:gridAfter w:val="1"/>
          <w:wAfter w:w="14" w:type="dxa"/>
        </w:trPr>
        <w:tc>
          <w:tcPr>
            <w:tcW w:w="1708" w:type="dxa"/>
            <w:tcMar>
              <w:left w:w="0" w:type="dxa"/>
              <w:right w:w="0" w:type="dxa"/>
            </w:tcMar>
          </w:tcPr>
          <w:p w:rsidR="00D86000" w:rsidRDefault="004F64E4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Essongue Ozenga </w:t>
            </w:r>
            <w:r w:rsidRPr="00842E16">
              <w:rPr>
                <w:rFonts w:ascii="Calibri Light" w:hAnsi="Calibri Light" w:cs="Calibri Light"/>
              </w:rPr>
              <w:t>Josia</w:t>
            </w:r>
            <w:r w:rsidR="00842E16">
              <w:rPr>
                <w:rFonts w:ascii="Calibri Light" w:hAnsi="Calibri Light" w:cs="Calibri Light"/>
              </w:rPr>
              <w:t>n</w:t>
            </w:r>
            <w:r w:rsidRPr="00842E16">
              <w:rPr>
                <w:rFonts w:ascii="Calibri Light" w:hAnsi="Calibri Light" w:cs="Calibri Light"/>
              </w:rPr>
              <w:t>ne</w:t>
            </w:r>
          </w:p>
          <w:p w:rsidR="004F64E4" w:rsidRDefault="004F64E4" w:rsidP="00F81F41">
            <w:r>
              <w:rPr>
                <w:rFonts w:ascii="Calibri Light" w:hAnsi="Calibri Light" w:cs="Calibri Light"/>
                <w:b/>
              </w:rPr>
              <w:t>Courrier</w:t>
            </w:r>
          </w:p>
        </w:tc>
        <w:tc>
          <w:tcPr>
            <w:tcW w:w="222" w:type="dxa"/>
            <w:tcMar>
              <w:left w:w="0" w:type="dxa"/>
              <w:right w:w="0" w:type="dxa"/>
            </w:tcMar>
          </w:tcPr>
          <w:p w:rsidR="00D86000" w:rsidRDefault="00D86000" w:rsidP="00F81F41"/>
        </w:tc>
        <w:tc>
          <w:tcPr>
            <w:tcW w:w="1708" w:type="dxa"/>
            <w:gridSpan w:val="2"/>
            <w:tcMar>
              <w:left w:w="0" w:type="dxa"/>
              <w:right w:w="0" w:type="dxa"/>
            </w:tcMar>
          </w:tcPr>
          <w:p w:rsidR="00D86000" w:rsidRDefault="004F64E4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Techer </w:t>
            </w:r>
            <w:r w:rsidRPr="00842E16">
              <w:rPr>
                <w:rFonts w:ascii="Calibri Light" w:hAnsi="Calibri Light" w:cs="Calibri Light"/>
              </w:rPr>
              <w:t>Pierre</w:t>
            </w:r>
          </w:p>
          <w:p w:rsidR="004F64E4" w:rsidRDefault="004F64E4" w:rsidP="00F81F41">
            <w:r>
              <w:rPr>
                <w:rFonts w:ascii="Calibri Light" w:hAnsi="Calibri Light" w:cs="Calibri Light"/>
                <w:b/>
              </w:rPr>
              <w:t>Collège Flora Tristan</w:t>
            </w:r>
          </w:p>
        </w:tc>
        <w:tc>
          <w:tcPr>
            <w:tcW w:w="231" w:type="dxa"/>
            <w:gridSpan w:val="2"/>
            <w:tcMar>
              <w:left w:w="0" w:type="dxa"/>
              <w:right w:w="0" w:type="dxa"/>
            </w:tcMar>
          </w:tcPr>
          <w:p w:rsidR="00D86000" w:rsidRDefault="00D86000" w:rsidP="00F81F41"/>
        </w:tc>
        <w:tc>
          <w:tcPr>
            <w:tcW w:w="1713" w:type="dxa"/>
            <w:gridSpan w:val="2"/>
            <w:tcMar>
              <w:left w:w="0" w:type="dxa"/>
              <w:right w:w="0" w:type="dxa"/>
            </w:tcMar>
          </w:tcPr>
          <w:p w:rsidR="00D86000" w:rsidRDefault="0021281F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Baert </w:t>
            </w:r>
            <w:r w:rsidRPr="00842E16">
              <w:rPr>
                <w:rFonts w:ascii="Calibri Light" w:hAnsi="Calibri Light" w:cs="Calibri Light"/>
              </w:rPr>
              <w:t>Annick</w:t>
            </w:r>
          </w:p>
          <w:p w:rsidR="0021281F" w:rsidRDefault="0021281F" w:rsidP="00F81F41">
            <w:r>
              <w:rPr>
                <w:rFonts w:ascii="Calibri Light" w:hAnsi="Calibri Light" w:cs="Calibri Light"/>
                <w:b/>
              </w:rPr>
              <w:t>Collège Cantelauze</w:t>
            </w:r>
          </w:p>
        </w:tc>
        <w:tc>
          <w:tcPr>
            <w:tcW w:w="231" w:type="dxa"/>
            <w:gridSpan w:val="2"/>
            <w:tcMar>
              <w:left w:w="0" w:type="dxa"/>
              <w:right w:w="0" w:type="dxa"/>
            </w:tcMar>
          </w:tcPr>
          <w:p w:rsidR="00D86000" w:rsidRDefault="00D86000" w:rsidP="00F81F41"/>
        </w:tc>
        <w:tc>
          <w:tcPr>
            <w:tcW w:w="1772" w:type="dxa"/>
            <w:gridSpan w:val="2"/>
            <w:tcMar>
              <w:left w:w="0" w:type="dxa"/>
              <w:right w:w="0" w:type="dxa"/>
            </w:tcMar>
          </w:tcPr>
          <w:p w:rsidR="004F64E4" w:rsidRDefault="004F64E4" w:rsidP="004F64E4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Lapujade </w:t>
            </w:r>
            <w:r w:rsidRPr="00842E16">
              <w:rPr>
                <w:rFonts w:ascii="Calibri Light" w:hAnsi="Calibri Light" w:cs="Calibri Light"/>
              </w:rPr>
              <w:t>Didier</w:t>
            </w:r>
          </w:p>
          <w:p w:rsidR="00D86000" w:rsidRDefault="004F64E4" w:rsidP="004F64E4">
            <w:r>
              <w:rPr>
                <w:rFonts w:ascii="Calibri Light" w:hAnsi="Calibri Light" w:cs="Calibri Light"/>
                <w:b/>
              </w:rPr>
              <w:t>D. des routes</w:t>
            </w:r>
          </w:p>
        </w:tc>
        <w:tc>
          <w:tcPr>
            <w:tcW w:w="231" w:type="dxa"/>
            <w:gridSpan w:val="2"/>
            <w:tcMar>
              <w:left w:w="0" w:type="dxa"/>
              <w:right w:w="0" w:type="dxa"/>
            </w:tcMar>
          </w:tcPr>
          <w:p w:rsidR="00D86000" w:rsidRDefault="00D86000" w:rsidP="00F81F41"/>
        </w:tc>
        <w:tc>
          <w:tcPr>
            <w:tcW w:w="1824" w:type="dxa"/>
            <w:gridSpan w:val="2"/>
            <w:tcMar>
              <w:left w:w="0" w:type="dxa"/>
              <w:right w:w="0" w:type="dxa"/>
            </w:tcMar>
          </w:tcPr>
          <w:p w:rsidR="00D86000" w:rsidRDefault="008312BD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Cerezo </w:t>
            </w:r>
            <w:r w:rsidRPr="00842E16">
              <w:rPr>
                <w:rFonts w:ascii="Calibri Light" w:hAnsi="Calibri Light" w:cs="Calibri Light"/>
              </w:rPr>
              <w:t>Elisabeth</w:t>
            </w:r>
          </w:p>
          <w:p w:rsidR="008312BD" w:rsidRDefault="008312BD" w:rsidP="00F81F41">
            <w:r>
              <w:rPr>
                <w:rFonts w:ascii="Calibri Light" w:hAnsi="Calibri Light" w:cs="Calibri Light"/>
                <w:b/>
              </w:rPr>
              <w:t xml:space="preserve">Collège </w:t>
            </w:r>
            <w:r w:rsidR="00842E16">
              <w:rPr>
                <w:rFonts w:ascii="Calibri Light" w:hAnsi="Calibri Light" w:cs="Calibri Light"/>
                <w:b/>
              </w:rPr>
              <w:t xml:space="preserve">Stella </w:t>
            </w:r>
            <w:r>
              <w:rPr>
                <w:rFonts w:ascii="Calibri Light" w:hAnsi="Calibri Light" w:cs="Calibri Light"/>
                <w:b/>
              </w:rPr>
              <w:t>Blandy</w:t>
            </w:r>
          </w:p>
        </w:tc>
      </w:tr>
      <w:tr w:rsidR="00D86000" w:rsidTr="004826A4">
        <w:tc>
          <w:tcPr>
            <w:tcW w:w="1708" w:type="dxa"/>
          </w:tcPr>
          <w:p w:rsidR="00D86000" w:rsidRDefault="004826A4" w:rsidP="00F81F41">
            <w:r>
              <w:rPr>
                <w:noProof/>
              </w:rPr>
              <w:drawing>
                <wp:inline distT="0" distB="0" distL="0" distR="0" wp14:anchorId="4D78F19A" wp14:editId="33D97684">
                  <wp:extent cx="950400" cy="950400"/>
                  <wp:effectExtent l="0" t="0" r="2540" b="2540"/>
                  <wp:docPr id="179" name="Imag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:rsidR="00D86000" w:rsidRDefault="00D86000" w:rsidP="00F81F41"/>
        </w:tc>
        <w:tc>
          <w:tcPr>
            <w:tcW w:w="1708" w:type="dxa"/>
            <w:gridSpan w:val="2"/>
          </w:tcPr>
          <w:p w:rsidR="00D86000" w:rsidRDefault="004826A4" w:rsidP="00F81F41">
            <w:r>
              <w:rPr>
                <w:noProof/>
              </w:rPr>
              <w:drawing>
                <wp:inline distT="0" distB="0" distL="0" distR="0" wp14:anchorId="7F2E19F5" wp14:editId="26A6C59D">
                  <wp:extent cx="950400" cy="950400"/>
                  <wp:effectExtent l="0" t="0" r="2540" b="2540"/>
                  <wp:docPr id="178" name="Imag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:rsidR="00D86000" w:rsidRDefault="00D86000" w:rsidP="00F81F41"/>
        </w:tc>
        <w:tc>
          <w:tcPr>
            <w:tcW w:w="1708" w:type="dxa"/>
            <w:gridSpan w:val="2"/>
          </w:tcPr>
          <w:p w:rsidR="00D86000" w:rsidRDefault="00D86000" w:rsidP="00F81F41">
            <w:r>
              <w:rPr>
                <w:noProof/>
              </w:rPr>
              <w:drawing>
                <wp:inline distT="0" distB="0" distL="0" distR="0" wp14:anchorId="46270B5C" wp14:editId="62EBA8A1">
                  <wp:extent cx="950400" cy="950400"/>
                  <wp:effectExtent l="0" t="0" r="2540" b="2540"/>
                  <wp:docPr id="170" name="Imag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:rsidR="00D86000" w:rsidRDefault="00D86000" w:rsidP="00F81F41"/>
        </w:tc>
        <w:tc>
          <w:tcPr>
            <w:tcW w:w="1767" w:type="dxa"/>
            <w:gridSpan w:val="2"/>
          </w:tcPr>
          <w:p w:rsidR="00D86000" w:rsidRDefault="004826A4" w:rsidP="00F81F41">
            <w:r>
              <w:rPr>
                <w:noProof/>
              </w:rPr>
              <w:drawing>
                <wp:inline distT="0" distB="0" distL="0" distR="0" wp14:anchorId="5D0417A6" wp14:editId="010C1778">
                  <wp:extent cx="950400" cy="950400"/>
                  <wp:effectExtent l="0" t="0" r="2540" b="2540"/>
                  <wp:docPr id="183" name="Imag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:rsidR="00D86000" w:rsidRDefault="00D86000" w:rsidP="00F81F41"/>
        </w:tc>
        <w:tc>
          <w:tcPr>
            <w:tcW w:w="1819" w:type="dxa"/>
            <w:gridSpan w:val="2"/>
          </w:tcPr>
          <w:p w:rsidR="00D86000" w:rsidRDefault="00D86000" w:rsidP="00F81F41">
            <w:r>
              <w:rPr>
                <w:noProof/>
              </w:rPr>
              <w:drawing>
                <wp:inline distT="0" distB="0" distL="0" distR="0" wp14:anchorId="668667BB" wp14:editId="4D466991">
                  <wp:extent cx="950400" cy="950400"/>
                  <wp:effectExtent l="0" t="0" r="2540" b="2540"/>
                  <wp:docPr id="172" name="Imag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6000" w:rsidTr="004826A4">
        <w:trPr>
          <w:gridAfter w:val="1"/>
          <w:wAfter w:w="14" w:type="dxa"/>
        </w:trPr>
        <w:tc>
          <w:tcPr>
            <w:tcW w:w="1708" w:type="dxa"/>
            <w:tcMar>
              <w:left w:w="0" w:type="dxa"/>
              <w:right w:w="0" w:type="dxa"/>
            </w:tcMar>
          </w:tcPr>
          <w:p w:rsidR="004826A4" w:rsidRDefault="004826A4" w:rsidP="004826A4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Gonzalez </w:t>
            </w:r>
            <w:r w:rsidRPr="00842E16">
              <w:rPr>
                <w:rFonts w:ascii="Calibri Light" w:hAnsi="Calibri Light" w:cs="Calibri Light"/>
              </w:rPr>
              <w:t>Sandrine</w:t>
            </w:r>
          </w:p>
          <w:p w:rsidR="00895D35" w:rsidRDefault="004826A4" w:rsidP="004826A4">
            <w:r>
              <w:rPr>
                <w:rFonts w:ascii="Calibri Light" w:hAnsi="Calibri Light" w:cs="Calibri Light"/>
                <w:b/>
              </w:rPr>
              <w:t>D. PAPH</w:t>
            </w:r>
          </w:p>
        </w:tc>
        <w:tc>
          <w:tcPr>
            <w:tcW w:w="222" w:type="dxa"/>
            <w:tcMar>
              <w:left w:w="0" w:type="dxa"/>
              <w:right w:w="0" w:type="dxa"/>
            </w:tcMar>
          </w:tcPr>
          <w:p w:rsidR="00D86000" w:rsidRDefault="00D86000" w:rsidP="00F81F41"/>
        </w:tc>
        <w:tc>
          <w:tcPr>
            <w:tcW w:w="1708" w:type="dxa"/>
            <w:gridSpan w:val="2"/>
            <w:tcMar>
              <w:left w:w="0" w:type="dxa"/>
              <w:right w:w="0" w:type="dxa"/>
            </w:tcMar>
          </w:tcPr>
          <w:p w:rsidR="004826A4" w:rsidRDefault="004826A4" w:rsidP="004826A4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Filliatre </w:t>
            </w:r>
            <w:r w:rsidRPr="00842E16">
              <w:rPr>
                <w:rFonts w:ascii="Calibri Light" w:hAnsi="Calibri Light" w:cs="Calibri Light"/>
              </w:rPr>
              <w:t>Didier</w:t>
            </w:r>
          </w:p>
          <w:p w:rsidR="004F64E4" w:rsidRDefault="004826A4" w:rsidP="004826A4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Courrier</w:t>
            </w:r>
          </w:p>
        </w:tc>
        <w:tc>
          <w:tcPr>
            <w:tcW w:w="231" w:type="dxa"/>
            <w:gridSpan w:val="2"/>
            <w:tcMar>
              <w:left w:w="0" w:type="dxa"/>
              <w:right w:w="0" w:type="dxa"/>
            </w:tcMar>
          </w:tcPr>
          <w:p w:rsidR="00D86000" w:rsidRDefault="00D86000" w:rsidP="00F81F41"/>
        </w:tc>
        <w:tc>
          <w:tcPr>
            <w:tcW w:w="1713" w:type="dxa"/>
            <w:gridSpan w:val="2"/>
            <w:tcMar>
              <w:left w:w="0" w:type="dxa"/>
              <w:right w:w="0" w:type="dxa"/>
            </w:tcMar>
          </w:tcPr>
          <w:p w:rsidR="00D86000" w:rsidRDefault="00895D35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Peyre </w:t>
            </w:r>
            <w:r w:rsidRPr="00842E16">
              <w:rPr>
                <w:rFonts w:ascii="Calibri Light" w:hAnsi="Calibri Light" w:cs="Calibri Light"/>
              </w:rPr>
              <w:t>Damien</w:t>
            </w:r>
          </w:p>
          <w:p w:rsidR="00895D35" w:rsidRDefault="00895D35" w:rsidP="00F81F41">
            <w:r>
              <w:rPr>
                <w:rFonts w:ascii="Calibri Light" w:hAnsi="Calibri Light" w:cs="Calibri Light"/>
                <w:b/>
              </w:rPr>
              <w:t>D. des routes</w:t>
            </w:r>
          </w:p>
        </w:tc>
        <w:tc>
          <w:tcPr>
            <w:tcW w:w="231" w:type="dxa"/>
            <w:gridSpan w:val="2"/>
            <w:tcMar>
              <w:left w:w="0" w:type="dxa"/>
              <w:right w:w="0" w:type="dxa"/>
            </w:tcMar>
          </w:tcPr>
          <w:p w:rsidR="00D86000" w:rsidRDefault="00D86000" w:rsidP="00F81F41"/>
        </w:tc>
        <w:tc>
          <w:tcPr>
            <w:tcW w:w="1772" w:type="dxa"/>
            <w:gridSpan w:val="2"/>
            <w:tcMar>
              <w:left w:w="0" w:type="dxa"/>
              <w:right w:w="0" w:type="dxa"/>
            </w:tcMar>
          </w:tcPr>
          <w:p w:rsidR="004826A4" w:rsidRDefault="004826A4" w:rsidP="004826A4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Maillot </w:t>
            </w:r>
          </w:p>
          <w:p w:rsidR="004826A4" w:rsidRDefault="004826A4" w:rsidP="004826A4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</w:rPr>
              <w:t>Marie-Louis</w:t>
            </w:r>
            <w:r w:rsidRPr="00842E16">
              <w:rPr>
                <w:rFonts w:ascii="Calibri Light" w:hAnsi="Calibri Light" w:cs="Calibri Light"/>
              </w:rPr>
              <w:t>ane</w:t>
            </w:r>
          </w:p>
          <w:p w:rsidR="004F64E4" w:rsidRDefault="004826A4" w:rsidP="004826A4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DAUT PAPH</w:t>
            </w:r>
          </w:p>
        </w:tc>
        <w:tc>
          <w:tcPr>
            <w:tcW w:w="231" w:type="dxa"/>
            <w:gridSpan w:val="2"/>
            <w:tcMar>
              <w:left w:w="0" w:type="dxa"/>
              <w:right w:w="0" w:type="dxa"/>
            </w:tcMar>
          </w:tcPr>
          <w:p w:rsidR="00D86000" w:rsidRDefault="00D86000" w:rsidP="00F81F41"/>
        </w:tc>
        <w:tc>
          <w:tcPr>
            <w:tcW w:w="1824" w:type="dxa"/>
            <w:gridSpan w:val="2"/>
            <w:tcMar>
              <w:left w:w="0" w:type="dxa"/>
              <w:right w:w="0" w:type="dxa"/>
            </w:tcMar>
          </w:tcPr>
          <w:p w:rsidR="00067799" w:rsidRDefault="00067799" w:rsidP="00067799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Menardi </w:t>
            </w:r>
            <w:r w:rsidRPr="00842E16">
              <w:rPr>
                <w:rFonts w:ascii="Calibri Light" w:hAnsi="Calibri Light" w:cs="Calibri Light"/>
              </w:rPr>
              <w:t>Stephan</w:t>
            </w:r>
          </w:p>
          <w:p w:rsidR="00C03C24" w:rsidRDefault="00067799" w:rsidP="00067799">
            <w:r>
              <w:rPr>
                <w:rFonts w:ascii="Calibri Light" w:hAnsi="Calibri Light" w:cs="Calibri Light"/>
                <w:b/>
              </w:rPr>
              <w:t>SMEA</w:t>
            </w:r>
          </w:p>
        </w:tc>
      </w:tr>
      <w:tr w:rsidR="00D86000" w:rsidTr="004826A4">
        <w:tc>
          <w:tcPr>
            <w:tcW w:w="1708" w:type="dxa"/>
          </w:tcPr>
          <w:p w:rsidR="00D86000" w:rsidRDefault="00D86000" w:rsidP="00F81F41">
            <w:r>
              <w:rPr>
                <w:noProof/>
              </w:rPr>
              <w:drawing>
                <wp:inline distT="0" distB="0" distL="0" distR="0" wp14:anchorId="214CCA73" wp14:editId="19FF7166">
                  <wp:extent cx="950400" cy="950400"/>
                  <wp:effectExtent l="0" t="0" r="2540" b="2540"/>
                  <wp:docPr id="173" name="Imag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:rsidR="00D86000" w:rsidRDefault="00D86000" w:rsidP="00F81F41"/>
        </w:tc>
        <w:tc>
          <w:tcPr>
            <w:tcW w:w="1708" w:type="dxa"/>
            <w:gridSpan w:val="2"/>
          </w:tcPr>
          <w:p w:rsidR="00D86000" w:rsidRDefault="004B6AEF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AE24CD" wp14:editId="6EC6C900">
                  <wp:extent cx="950400" cy="950400"/>
                  <wp:effectExtent l="0" t="0" r="2540" b="2540"/>
                  <wp:docPr id="29" name="Imag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:rsidR="00D86000" w:rsidRDefault="00D86000" w:rsidP="00F81F41"/>
        </w:tc>
        <w:tc>
          <w:tcPr>
            <w:tcW w:w="1708" w:type="dxa"/>
            <w:gridSpan w:val="2"/>
          </w:tcPr>
          <w:p w:rsidR="00D86000" w:rsidRDefault="00D86000" w:rsidP="00F81F41">
            <w:r>
              <w:rPr>
                <w:noProof/>
              </w:rPr>
              <w:drawing>
                <wp:inline distT="0" distB="0" distL="0" distR="0" wp14:anchorId="5B1A0101" wp14:editId="0FA574E2">
                  <wp:extent cx="950400" cy="950400"/>
                  <wp:effectExtent l="0" t="0" r="2540" b="2540"/>
                  <wp:docPr id="175" name="Imag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:rsidR="00D86000" w:rsidRDefault="00D86000" w:rsidP="00F81F41"/>
        </w:tc>
        <w:tc>
          <w:tcPr>
            <w:tcW w:w="1767" w:type="dxa"/>
            <w:gridSpan w:val="2"/>
          </w:tcPr>
          <w:p w:rsidR="00D86000" w:rsidRDefault="004826A4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4406FA" wp14:editId="1ECCA4CD">
                  <wp:extent cx="950400" cy="950400"/>
                  <wp:effectExtent l="0" t="0" r="2540" b="2540"/>
                  <wp:docPr id="182" name="Imag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:rsidR="00D86000" w:rsidRDefault="00D86000" w:rsidP="00F81F41"/>
        </w:tc>
        <w:tc>
          <w:tcPr>
            <w:tcW w:w="1819" w:type="dxa"/>
            <w:gridSpan w:val="2"/>
          </w:tcPr>
          <w:p w:rsidR="00D86000" w:rsidRDefault="00D86000" w:rsidP="00F81F41">
            <w:r>
              <w:rPr>
                <w:noProof/>
              </w:rPr>
              <w:drawing>
                <wp:inline distT="0" distB="0" distL="0" distR="0" wp14:anchorId="3D5EB3D2" wp14:editId="752560EB">
                  <wp:extent cx="950400" cy="950400"/>
                  <wp:effectExtent l="0" t="0" r="2540" b="2540"/>
                  <wp:docPr id="177" name="Imag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4E4" w:rsidTr="004826A4">
        <w:trPr>
          <w:gridAfter w:val="1"/>
          <w:wAfter w:w="14" w:type="dxa"/>
        </w:trPr>
        <w:tc>
          <w:tcPr>
            <w:tcW w:w="1708" w:type="dxa"/>
            <w:tcMar>
              <w:left w:w="0" w:type="dxa"/>
              <w:right w:w="0" w:type="dxa"/>
            </w:tcMar>
          </w:tcPr>
          <w:p w:rsidR="004F64E4" w:rsidRDefault="004F64E4" w:rsidP="004F64E4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Piat </w:t>
            </w:r>
            <w:r w:rsidRPr="00842E16">
              <w:rPr>
                <w:rFonts w:ascii="Calibri Light" w:hAnsi="Calibri Light" w:cs="Calibri Light"/>
              </w:rPr>
              <w:t>Fabienne</w:t>
            </w:r>
          </w:p>
          <w:p w:rsidR="004F64E4" w:rsidRDefault="00CB04A6" w:rsidP="004F64E4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Collège Elisabeth Badinter</w:t>
            </w:r>
          </w:p>
        </w:tc>
        <w:tc>
          <w:tcPr>
            <w:tcW w:w="222" w:type="dxa"/>
            <w:tcMar>
              <w:left w:w="0" w:type="dxa"/>
              <w:right w:w="0" w:type="dxa"/>
            </w:tcMar>
          </w:tcPr>
          <w:p w:rsidR="004F64E4" w:rsidRDefault="004F64E4" w:rsidP="004F64E4"/>
        </w:tc>
        <w:tc>
          <w:tcPr>
            <w:tcW w:w="1708" w:type="dxa"/>
            <w:gridSpan w:val="2"/>
            <w:tcMar>
              <w:left w:w="0" w:type="dxa"/>
              <w:right w:w="0" w:type="dxa"/>
            </w:tcMar>
          </w:tcPr>
          <w:p w:rsidR="004B6AEF" w:rsidRDefault="004B6AEF" w:rsidP="004B6AEF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Selves </w:t>
            </w:r>
            <w:r w:rsidRPr="00842E16">
              <w:rPr>
                <w:rFonts w:ascii="Calibri Light" w:hAnsi="Calibri Light" w:cs="Calibri Light"/>
              </w:rPr>
              <w:t>Sandrine</w:t>
            </w:r>
          </w:p>
          <w:p w:rsidR="004F64E4" w:rsidRDefault="004B6AEF" w:rsidP="004B6AEF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DCDS</w:t>
            </w:r>
          </w:p>
        </w:tc>
        <w:tc>
          <w:tcPr>
            <w:tcW w:w="231" w:type="dxa"/>
            <w:gridSpan w:val="2"/>
            <w:tcMar>
              <w:left w:w="0" w:type="dxa"/>
              <w:right w:w="0" w:type="dxa"/>
            </w:tcMar>
          </w:tcPr>
          <w:p w:rsidR="004F64E4" w:rsidRDefault="004F64E4" w:rsidP="004F64E4"/>
        </w:tc>
        <w:tc>
          <w:tcPr>
            <w:tcW w:w="1713" w:type="dxa"/>
            <w:gridSpan w:val="2"/>
            <w:tcMar>
              <w:left w:w="0" w:type="dxa"/>
              <w:right w:w="0" w:type="dxa"/>
            </w:tcMar>
          </w:tcPr>
          <w:p w:rsidR="004F64E4" w:rsidRDefault="004F64E4" w:rsidP="004F64E4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Berges </w:t>
            </w:r>
            <w:r w:rsidRPr="00842E16">
              <w:rPr>
                <w:rFonts w:ascii="Calibri Light" w:hAnsi="Calibri Light" w:cs="Calibri Light"/>
              </w:rPr>
              <w:t>Nadine</w:t>
            </w:r>
          </w:p>
          <w:p w:rsidR="004F64E4" w:rsidRDefault="004F64E4" w:rsidP="004F64E4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D. des routes</w:t>
            </w:r>
          </w:p>
        </w:tc>
        <w:tc>
          <w:tcPr>
            <w:tcW w:w="231" w:type="dxa"/>
            <w:gridSpan w:val="2"/>
            <w:tcMar>
              <w:left w:w="0" w:type="dxa"/>
              <w:right w:w="0" w:type="dxa"/>
            </w:tcMar>
          </w:tcPr>
          <w:p w:rsidR="004F64E4" w:rsidRDefault="004F64E4" w:rsidP="004F64E4"/>
        </w:tc>
        <w:tc>
          <w:tcPr>
            <w:tcW w:w="1772" w:type="dxa"/>
            <w:gridSpan w:val="2"/>
            <w:tcMar>
              <w:left w:w="0" w:type="dxa"/>
              <w:right w:w="0" w:type="dxa"/>
            </w:tcMar>
          </w:tcPr>
          <w:p w:rsidR="004826A4" w:rsidRDefault="004826A4" w:rsidP="004826A4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Bues </w:t>
            </w:r>
            <w:r w:rsidRPr="00842E16">
              <w:rPr>
                <w:rFonts w:ascii="Calibri Light" w:hAnsi="Calibri Light" w:cs="Calibri Light"/>
              </w:rPr>
              <w:t>Lionel</w:t>
            </w:r>
          </w:p>
          <w:p w:rsidR="004F64E4" w:rsidRDefault="004826A4" w:rsidP="004826A4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D. Logistique</w:t>
            </w:r>
          </w:p>
        </w:tc>
        <w:tc>
          <w:tcPr>
            <w:tcW w:w="231" w:type="dxa"/>
            <w:gridSpan w:val="2"/>
            <w:tcMar>
              <w:left w:w="0" w:type="dxa"/>
              <w:right w:w="0" w:type="dxa"/>
            </w:tcMar>
          </w:tcPr>
          <w:p w:rsidR="004F64E4" w:rsidRDefault="004F64E4" w:rsidP="004F64E4"/>
        </w:tc>
        <w:tc>
          <w:tcPr>
            <w:tcW w:w="1824" w:type="dxa"/>
            <w:gridSpan w:val="2"/>
            <w:tcMar>
              <w:left w:w="0" w:type="dxa"/>
              <w:right w:w="0" w:type="dxa"/>
            </w:tcMar>
          </w:tcPr>
          <w:p w:rsidR="004F64E4" w:rsidRDefault="004F64E4" w:rsidP="004F64E4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Falot </w:t>
            </w:r>
            <w:r w:rsidR="00842E16">
              <w:rPr>
                <w:rFonts w:ascii="Calibri Light" w:hAnsi="Calibri Light" w:cs="Calibri Light"/>
              </w:rPr>
              <w:t>Ré</w:t>
            </w:r>
            <w:r w:rsidRPr="00842E16">
              <w:rPr>
                <w:rFonts w:ascii="Calibri Light" w:hAnsi="Calibri Light" w:cs="Calibri Light"/>
              </w:rPr>
              <w:t>gis</w:t>
            </w:r>
          </w:p>
          <w:p w:rsidR="004F64E4" w:rsidRDefault="004F64E4" w:rsidP="004F64E4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D. des routes</w:t>
            </w:r>
          </w:p>
        </w:tc>
      </w:tr>
      <w:tr w:rsidR="004F64E4" w:rsidTr="004826A4">
        <w:tc>
          <w:tcPr>
            <w:tcW w:w="1708" w:type="dxa"/>
          </w:tcPr>
          <w:p w:rsidR="004F64E4" w:rsidRDefault="004826A4" w:rsidP="004F64E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040B36" wp14:editId="542EE990">
                  <wp:extent cx="950400" cy="950400"/>
                  <wp:effectExtent l="0" t="0" r="2540" b="2540"/>
                  <wp:docPr id="184" name="Imag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:rsidR="004F64E4" w:rsidRDefault="004F64E4" w:rsidP="004F64E4"/>
        </w:tc>
        <w:tc>
          <w:tcPr>
            <w:tcW w:w="1708" w:type="dxa"/>
            <w:gridSpan w:val="2"/>
          </w:tcPr>
          <w:p w:rsidR="004F64E4" w:rsidRDefault="004826A4" w:rsidP="004F64E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C31613" wp14:editId="2532ABCC">
                  <wp:extent cx="950400" cy="950400"/>
                  <wp:effectExtent l="0" t="0" r="2540" b="2540"/>
                  <wp:docPr id="185" name="Imag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:rsidR="004F64E4" w:rsidRDefault="004F64E4" w:rsidP="004F64E4"/>
        </w:tc>
        <w:tc>
          <w:tcPr>
            <w:tcW w:w="1708" w:type="dxa"/>
            <w:gridSpan w:val="2"/>
          </w:tcPr>
          <w:p w:rsidR="004F64E4" w:rsidRDefault="004F64E4" w:rsidP="004F64E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F5833C" wp14:editId="1CB84B46">
                  <wp:extent cx="950400" cy="950400"/>
                  <wp:effectExtent l="0" t="0" r="2540" b="2540"/>
                  <wp:docPr id="180" name="Imag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:rsidR="004F64E4" w:rsidRDefault="004F64E4" w:rsidP="004F64E4"/>
        </w:tc>
        <w:tc>
          <w:tcPr>
            <w:tcW w:w="1767" w:type="dxa"/>
            <w:gridSpan w:val="2"/>
          </w:tcPr>
          <w:p w:rsidR="004F64E4" w:rsidRDefault="004F64E4" w:rsidP="004F64E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2C71ED" wp14:editId="751B8575">
                  <wp:extent cx="950400" cy="950400"/>
                  <wp:effectExtent l="0" t="0" r="2540" b="2540"/>
                  <wp:docPr id="181" name="Imag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:rsidR="004F64E4" w:rsidRDefault="004F64E4" w:rsidP="004F64E4"/>
        </w:tc>
        <w:tc>
          <w:tcPr>
            <w:tcW w:w="1819" w:type="dxa"/>
            <w:gridSpan w:val="2"/>
          </w:tcPr>
          <w:p w:rsidR="004F64E4" w:rsidRDefault="004F64E4" w:rsidP="004F64E4">
            <w:pPr>
              <w:rPr>
                <w:noProof/>
              </w:rPr>
            </w:pPr>
          </w:p>
        </w:tc>
      </w:tr>
      <w:tr w:rsidR="004F64E4" w:rsidTr="004826A4">
        <w:trPr>
          <w:gridAfter w:val="1"/>
          <w:wAfter w:w="14" w:type="dxa"/>
        </w:trPr>
        <w:tc>
          <w:tcPr>
            <w:tcW w:w="1708" w:type="dxa"/>
            <w:tcMar>
              <w:left w:w="0" w:type="dxa"/>
              <w:right w:w="0" w:type="dxa"/>
            </w:tcMar>
          </w:tcPr>
          <w:p w:rsidR="004826A4" w:rsidRDefault="004826A4" w:rsidP="004826A4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Menardi </w:t>
            </w:r>
            <w:r w:rsidRPr="00842E16">
              <w:rPr>
                <w:rFonts w:ascii="Calibri Light" w:hAnsi="Calibri Light" w:cs="Calibri Light"/>
              </w:rPr>
              <w:t>Christophe</w:t>
            </w:r>
          </w:p>
          <w:p w:rsidR="004F64E4" w:rsidRDefault="00D21F0B" w:rsidP="004826A4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DTE</w:t>
            </w:r>
            <w:bookmarkStart w:id="0" w:name="_GoBack"/>
            <w:bookmarkEnd w:id="0"/>
          </w:p>
        </w:tc>
        <w:tc>
          <w:tcPr>
            <w:tcW w:w="222" w:type="dxa"/>
            <w:tcMar>
              <w:left w:w="0" w:type="dxa"/>
              <w:right w:w="0" w:type="dxa"/>
            </w:tcMar>
          </w:tcPr>
          <w:p w:rsidR="004F64E4" w:rsidRDefault="004F64E4" w:rsidP="004F64E4"/>
        </w:tc>
        <w:tc>
          <w:tcPr>
            <w:tcW w:w="1708" w:type="dxa"/>
            <w:gridSpan w:val="2"/>
            <w:tcMar>
              <w:left w:w="0" w:type="dxa"/>
              <w:right w:w="0" w:type="dxa"/>
            </w:tcMar>
          </w:tcPr>
          <w:p w:rsidR="004826A4" w:rsidRDefault="004826A4" w:rsidP="004826A4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Techer </w:t>
            </w:r>
            <w:r w:rsidRPr="00842E16">
              <w:rPr>
                <w:rFonts w:ascii="Calibri Light" w:hAnsi="Calibri Light" w:cs="Calibri Light"/>
              </w:rPr>
              <w:t>Christine</w:t>
            </w:r>
          </w:p>
          <w:p w:rsidR="004F64E4" w:rsidRDefault="004826A4" w:rsidP="004826A4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Collège Robert Roger</w:t>
            </w:r>
          </w:p>
        </w:tc>
        <w:tc>
          <w:tcPr>
            <w:tcW w:w="231" w:type="dxa"/>
            <w:gridSpan w:val="2"/>
            <w:tcMar>
              <w:left w:w="0" w:type="dxa"/>
              <w:right w:w="0" w:type="dxa"/>
            </w:tcMar>
          </w:tcPr>
          <w:p w:rsidR="004F64E4" w:rsidRDefault="004F64E4" w:rsidP="004F64E4"/>
        </w:tc>
        <w:tc>
          <w:tcPr>
            <w:tcW w:w="1713" w:type="dxa"/>
            <w:gridSpan w:val="2"/>
            <w:tcMar>
              <w:left w:w="0" w:type="dxa"/>
              <w:right w:w="0" w:type="dxa"/>
            </w:tcMar>
          </w:tcPr>
          <w:p w:rsidR="004F64E4" w:rsidRDefault="004F64E4" w:rsidP="004F64E4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Martinello </w:t>
            </w:r>
            <w:r w:rsidRPr="00842E16">
              <w:rPr>
                <w:rFonts w:ascii="Calibri Light" w:hAnsi="Calibri Light" w:cs="Calibri Light"/>
              </w:rPr>
              <w:t>Xavier</w:t>
            </w:r>
          </w:p>
          <w:p w:rsidR="004F64E4" w:rsidRDefault="004F64E4" w:rsidP="004F64E4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D. des routes</w:t>
            </w:r>
          </w:p>
        </w:tc>
        <w:tc>
          <w:tcPr>
            <w:tcW w:w="231" w:type="dxa"/>
            <w:gridSpan w:val="2"/>
            <w:tcMar>
              <w:left w:w="0" w:type="dxa"/>
              <w:right w:w="0" w:type="dxa"/>
            </w:tcMar>
          </w:tcPr>
          <w:p w:rsidR="004F64E4" w:rsidRDefault="004F64E4" w:rsidP="004F64E4"/>
        </w:tc>
        <w:tc>
          <w:tcPr>
            <w:tcW w:w="1772" w:type="dxa"/>
            <w:gridSpan w:val="2"/>
            <w:tcMar>
              <w:left w:w="0" w:type="dxa"/>
              <w:right w:w="0" w:type="dxa"/>
            </w:tcMar>
          </w:tcPr>
          <w:p w:rsidR="004B6AEF" w:rsidRDefault="004B6AEF" w:rsidP="004B6AEF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Lacourt </w:t>
            </w:r>
            <w:r w:rsidRPr="00842E16">
              <w:rPr>
                <w:rFonts w:ascii="Calibri Light" w:hAnsi="Calibri Light" w:cs="Calibri Light"/>
              </w:rPr>
              <w:t>Valérie</w:t>
            </w:r>
          </w:p>
          <w:p w:rsidR="004F64E4" w:rsidRDefault="008149E8" w:rsidP="004B6AEF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Collège Cante</w:t>
            </w:r>
            <w:r w:rsidR="004B6AEF">
              <w:rPr>
                <w:rFonts w:ascii="Calibri Light" w:hAnsi="Calibri Light" w:cs="Calibri Light"/>
                <w:b/>
              </w:rPr>
              <w:t>lauze</w:t>
            </w:r>
          </w:p>
        </w:tc>
        <w:tc>
          <w:tcPr>
            <w:tcW w:w="231" w:type="dxa"/>
            <w:gridSpan w:val="2"/>
            <w:tcMar>
              <w:left w:w="0" w:type="dxa"/>
              <w:right w:w="0" w:type="dxa"/>
            </w:tcMar>
          </w:tcPr>
          <w:p w:rsidR="004F64E4" w:rsidRDefault="004F64E4" w:rsidP="004F64E4"/>
        </w:tc>
        <w:tc>
          <w:tcPr>
            <w:tcW w:w="1824" w:type="dxa"/>
            <w:gridSpan w:val="2"/>
            <w:tcMar>
              <w:left w:w="0" w:type="dxa"/>
              <w:right w:w="0" w:type="dxa"/>
            </w:tcMar>
          </w:tcPr>
          <w:p w:rsidR="004F64E4" w:rsidRDefault="004F64E4" w:rsidP="004F64E4">
            <w:pPr>
              <w:rPr>
                <w:noProof/>
              </w:rPr>
            </w:pPr>
          </w:p>
        </w:tc>
      </w:tr>
    </w:tbl>
    <w:p w:rsidR="00D86000" w:rsidRDefault="00D86000" w:rsidP="00D86000"/>
    <w:p w:rsidR="00D86000" w:rsidRDefault="004826A4" w:rsidP="00D86000">
      <w:r>
        <w:rPr>
          <w:noProof/>
        </w:rPr>
        <mc:AlternateContent>
          <mc:Choice Requires="wpg">
            <w:drawing>
              <wp:anchor distT="0" distB="0" distL="114300" distR="114300" simplePos="0" relativeHeight="251723264" behindDoc="0" locked="0" layoutInCell="1" allowOverlap="1" wp14:anchorId="656A9C0C" wp14:editId="45F16E5F">
                <wp:simplePos x="0" y="0"/>
                <wp:positionH relativeFrom="column">
                  <wp:posOffset>-57150</wp:posOffset>
                </wp:positionH>
                <wp:positionV relativeFrom="paragraph">
                  <wp:posOffset>900620</wp:posOffset>
                </wp:positionV>
                <wp:extent cx="5687060" cy="652780"/>
                <wp:effectExtent l="0" t="0" r="27940" b="0"/>
                <wp:wrapNone/>
                <wp:docPr id="47" name="Groupe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7060" cy="652780"/>
                          <a:chOff x="-1" y="-160383"/>
                          <a:chExt cx="5687062" cy="653143"/>
                        </a:xfrm>
                      </wpg:grpSpPr>
                      <pic:pic xmlns:pic="http://schemas.openxmlformats.org/drawingml/2006/picture">
                        <pic:nvPicPr>
                          <pic:cNvPr id="70" name="Image 70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-160383"/>
                            <a:ext cx="653143" cy="653143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pic:spPr>
                      </pic:pic>
                      <wps:wsp>
                        <wps:cNvPr id="71" name="Légende encadrée 2 71"/>
                        <wps:cNvSpPr/>
                        <wps:spPr>
                          <a:xfrm>
                            <a:off x="1212113" y="0"/>
                            <a:ext cx="4474948" cy="414374"/>
                          </a:xfrm>
                          <a:prstGeom prst="borderCallout2">
                            <a:avLst>
                              <a:gd name="adj1" fmla="val 20361"/>
                              <a:gd name="adj2" fmla="val 133"/>
                              <a:gd name="adj3" fmla="val 42039"/>
                              <a:gd name="adj4" fmla="val -7702"/>
                              <a:gd name="adj5" fmla="val 41040"/>
                              <a:gd name="adj6" fmla="val -14871"/>
                            </a:avLst>
                          </a:prstGeom>
                          <a:gradFill flip="none" rotWithShape="1">
                            <a:gsLst>
                              <a:gs pos="24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0000">
                                <a:schemeClr val="accent2">
                                  <a:lumMod val="20000"/>
                                  <a:lumOff val="80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8100000" scaled="1"/>
                            <a:tileRect/>
                          </a:gra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70F07" w:rsidRPr="00950E96" w:rsidRDefault="00C70F07" w:rsidP="00950E96">
                              <w:pPr>
                                <w:rPr>
                                  <w:rStyle w:val="Emphaseintense"/>
                                  <w:smallCaps w:val="0"/>
                                  <w:sz w:val="24"/>
                                  <w:szCs w:val="24"/>
                                </w:rPr>
                              </w:pPr>
                              <w:r w:rsidRPr="00A35699">
                                <w:rPr>
                                  <w:rStyle w:val="Emphaseintense"/>
                                  <w:smallCaps w:val="0"/>
                                  <w:color w:val="404040" w:themeColor="text1" w:themeTint="BF"/>
                                  <w:sz w:val="24"/>
                                  <w:szCs w:val="24"/>
                                </w:rPr>
                                <w:t>Choisir</w:t>
                              </w:r>
                              <w:r w:rsidRPr="00950E96">
                                <w:rPr>
                                  <w:rStyle w:val="Emphaseintense"/>
                                  <w:smallCaps w:val="0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950E96">
                                <w:rPr>
                                  <w:rStyle w:val="Emphaseintense"/>
                                  <w:smallCaps w:val="0"/>
                                  <w:color w:val="FF0000"/>
                                  <w:sz w:val="24"/>
                                  <w:szCs w:val="24"/>
                                </w:rPr>
                                <w:t>FO</w:t>
                              </w:r>
                              <w:r w:rsidRPr="00950E96">
                                <w:rPr>
                                  <w:rStyle w:val="Emphaseintense"/>
                                  <w:smallCaps w:val="0"/>
                                  <w:sz w:val="24"/>
                                  <w:szCs w:val="24"/>
                                </w:rPr>
                                <w:t xml:space="preserve">, </w:t>
                              </w:r>
                              <w:r w:rsidRPr="00A35699">
                                <w:rPr>
                                  <w:rStyle w:val="Emphaseintense"/>
                                  <w:smallCaps w:val="0"/>
                                  <w:color w:val="404040" w:themeColor="text1" w:themeTint="BF"/>
                                  <w:sz w:val="24"/>
                                  <w:szCs w:val="24"/>
                                </w:rPr>
                                <w:t>c’est être sûr d’être défendu quel que soit son grade 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6A9C0C" id="Groupe 47" o:spid="_x0000_s1043" style="position:absolute;margin-left:-4.5pt;margin-top:70.9pt;width:447.8pt;height:51.4pt;z-index:251723264;mso-height-relative:margin" coordorigin=",-1603" coordsize="56870,65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">
                <v:shape id="Image 70" o:spid="_x0000_s1044" type="#_x0000_t75" style="position:absolute;top:-1603;width:6531;height:6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" filled="t" fillcolor="#fbfbfd [184]">
                  <v:fill color2="#e6eaf2 [984]" rotate="t" angle="315" colors="0 #fbfcfd;15729f #fbfcfd;45875f #e3eaf7" focus="100%" type="gradient"/>
                  <v:imagedata r:id="rId99" o:title=""/>
                  <v:path arrowok="t"/>
                </v:shape>
                <v:shape id="Légende encadrée 2 71" o:spid="_x0000_s1045" type="#_x0000_t48" style="position:absolute;left:12121;width:44749;height:4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" adj="-3212,8865,-1664,9080,29,4398" fillcolor="#fbfbfd [184]" strokecolor="#7f0000 [1604]" strokeweight="1pt">
                  <v:fill color2="#e6eaf2 [984]" rotate="t" angle="315" colors="0 #fbfcfd;15729f #fbfcfd;45875f #e3eaf7" focus="100%" type="gradient"/>
                  <v:textbox>
                    <w:txbxContent>
                      <w:p w:rsidR="00C70F07" w:rsidRPr="00950E96" w:rsidRDefault="00C70F07" w:rsidP="00950E96">
                        <w:pPr>
                          <w:rPr>
                            <w:rStyle w:val="Emphaseintense"/>
                            <w:smallCaps w:val="0"/>
                            <w:sz w:val="24"/>
                            <w:szCs w:val="24"/>
                          </w:rPr>
                        </w:pPr>
                        <w:r w:rsidRPr="00A35699">
                          <w:rPr>
                            <w:rStyle w:val="Emphaseintense"/>
                            <w:smallCaps w:val="0"/>
                            <w:color w:val="404040" w:themeColor="text1" w:themeTint="BF"/>
                            <w:sz w:val="24"/>
                            <w:szCs w:val="24"/>
                          </w:rPr>
                          <w:t>Choisir</w:t>
                        </w:r>
                        <w:r w:rsidRPr="00950E96">
                          <w:rPr>
                            <w:rStyle w:val="Emphaseintense"/>
                            <w:smallCaps w:val="0"/>
                            <w:sz w:val="24"/>
                            <w:szCs w:val="24"/>
                          </w:rPr>
                          <w:t xml:space="preserve"> </w:t>
                        </w:r>
                        <w:r w:rsidRPr="00950E96">
                          <w:rPr>
                            <w:rStyle w:val="Emphaseintense"/>
                            <w:smallCaps w:val="0"/>
                            <w:color w:val="FF0000"/>
                            <w:sz w:val="24"/>
                            <w:szCs w:val="24"/>
                          </w:rPr>
                          <w:t>FO</w:t>
                        </w:r>
                        <w:r w:rsidRPr="00950E96">
                          <w:rPr>
                            <w:rStyle w:val="Emphaseintense"/>
                            <w:smallCaps w:val="0"/>
                            <w:sz w:val="24"/>
                            <w:szCs w:val="24"/>
                          </w:rPr>
                          <w:t xml:space="preserve">, </w:t>
                        </w:r>
                        <w:r w:rsidRPr="00A35699">
                          <w:rPr>
                            <w:rStyle w:val="Emphaseintense"/>
                            <w:smallCaps w:val="0"/>
                            <w:color w:val="404040" w:themeColor="text1" w:themeTint="BF"/>
                            <w:sz w:val="24"/>
                            <w:szCs w:val="24"/>
                          </w:rPr>
                          <w:t>c’est être sûr d’être défendu quel que soit son grade !</w:t>
                        </w:r>
                      </w:p>
                    </w:txbxContent>
                  </v:textbox>
                  <o:callout v:ext="edit" minusy="t"/>
                </v:shape>
              </v:group>
            </w:pict>
          </mc:Fallback>
        </mc:AlternateContent>
      </w:r>
    </w:p>
    <w:p w:rsidR="00F81F41" w:rsidRPr="00F81F41" w:rsidRDefault="00F81F41" w:rsidP="00F81F41">
      <w:pPr>
        <w:pStyle w:val="Citationintense"/>
        <w:spacing w:after="0"/>
        <w:ind w:left="-567" w:right="-568"/>
        <w:rPr>
          <w:b/>
          <w:sz w:val="120"/>
          <w:szCs w:val="120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</w:pPr>
      <w:r w:rsidRPr="00F81F41">
        <w:rPr>
          <w:b/>
          <w:sz w:val="120"/>
          <w:szCs w:val="120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lastRenderedPageBreak/>
        <w:t>Comité Technique</w:t>
      </w:r>
    </w:p>
    <w:p w:rsidR="00F81F41" w:rsidRDefault="00F81F41" w:rsidP="00F81F41"/>
    <w:p w:rsidR="00F81F41" w:rsidRDefault="00F81F41" w:rsidP="00F81F41">
      <w:pPr>
        <w:pStyle w:val="Titre1"/>
      </w:pPr>
      <w:r>
        <w:t>Son Rôle :</w:t>
      </w:r>
    </w:p>
    <w:p w:rsidR="00884BE9" w:rsidRDefault="00491A11" w:rsidP="00E510B5">
      <w:pPr>
        <w:pStyle w:val="NormalWeb"/>
        <w:spacing w:before="0" w:beforeAutospacing="0" w:after="0" w:afterAutospacing="0"/>
      </w:pPr>
      <w:r>
        <w:t>Il donne son avis sur tous les projets qui impactent les conditions de travail des agents :</w:t>
      </w:r>
    </w:p>
    <w:p w:rsidR="00884BE9" w:rsidRDefault="00491A11" w:rsidP="00491A11">
      <w:pPr>
        <w:pStyle w:val="NormalWeb"/>
        <w:spacing w:before="0" w:beforeAutospacing="0" w:after="0" w:afterAutospacing="0"/>
      </w:pPr>
      <w:r>
        <w:t>O</w:t>
      </w:r>
      <w:r w:rsidR="00884BE9">
        <w:t>rganisation</w:t>
      </w:r>
      <w:r>
        <w:t xml:space="preserve"> (organigrammes), </w:t>
      </w:r>
      <w:r w:rsidR="00884BE9">
        <w:t>réorganisations</w:t>
      </w:r>
      <w:r>
        <w:t>, évolution des effectifs, temps de travail</w:t>
      </w:r>
      <w:r w:rsidR="00395169">
        <w:t>,</w:t>
      </w:r>
      <w:r w:rsidR="00884BE9">
        <w:t xml:space="preserve"> fonctionnement des directions</w:t>
      </w:r>
      <w:r w:rsidR="00395169">
        <w:t>, compétences.</w:t>
      </w:r>
    </w:p>
    <w:p w:rsidR="00EB5168" w:rsidRDefault="00EB5168" w:rsidP="00491A11">
      <w:pPr>
        <w:pStyle w:val="NormalWeb"/>
        <w:spacing w:before="0" w:beforeAutospacing="0" w:after="0" w:afterAutospacing="0"/>
      </w:pPr>
    </w:p>
    <w:p w:rsidR="00EB5168" w:rsidRDefault="00EB5168" w:rsidP="00491A11">
      <w:pPr>
        <w:pStyle w:val="NormalWeb"/>
        <w:spacing w:before="0" w:beforeAutospacing="0" w:after="0" w:afterAutospacing="0"/>
      </w:pPr>
      <w:r>
        <w:t>Le Comité technique sera composé de 20 représentants : 10 titulaires et 10 suppléants</w:t>
      </w:r>
    </w:p>
    <w:p w:rsidR="0019615F" w:rsidRDefault="008A208A" w:rsidP="006040EA">
      <w:pPr>
        <w:pStyle w:val="NormalWeb"/>
      </w:pPr>
      <w:r w:rsidRPr="003C25EC">
        <w:rPr>
          <w:b/>
          <w:color w:val="FF0000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FO</w:t>
      </w:r>
      <w:r w:rsidR="00491A11" w:rsidRPr="003C25EC">
        <w:rPr>
          <w:b/>
          <w:color w:val="FF0000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CD31</w:t>
      </w:r>
      <w:r w:rsidR="003C25EC">
        <w:t xml:space="preserve"> r</w:t>
      </w:r>
      <w:r>
        <w:t>evendique :</w:t>
      </w:r>
    </w:p>
    <w:p w:rsidR="00491A11" w:rsidRDefault="00491A11" w:rsidP="009428F3">
      <w:pPr>
        <w:pStyle w:val="NormalWeb"/>
        <w:numPr>
          <w:ilvl w:val="0"/>
          <w:numId w:val="16"/>
        </w:numPr>
      </w:pPr>
      <w:r>
        <w:t>Un vrai dialogue social et de qualité,</w:t>
      </w:r>
    </w:p>
    <w:p w:rsidR="008A208A" w:rsidRDefault="008A208A" w:rsidP="009428F3">
      <w:pPr>
        <w:pStyle w:val="NormalWeb"/>
        <w:numPr>
          <w:ilvl w:val="0"/>
          <w:numId w:val="16"/>
        </w:numPr>
      </w:pPr>
      <w:r>
        <w:t xml:space="preserve">Un temps de travail prenant en compte </w:t>
      </w:r>
      <w:r w:rsidR="00491A11">
        <w:t xml:space="preserve">la réalité des </w:t>
      </w:r>
      <w:r>
        <w:t xml:space="preserve">contraintes professionnelles, </w:t>
      </w:r>
    </w:p>
    <w:p w:rsidR="008A208A" w:rsidRDefault="008A208A" w:rsidP="009428F3">
      <w:pPr>
        <w:pStyle w:val="NormalWeb"/>
        <w:numPr>
          <w:ilvl w:val="0"/>
          <w:numId w:val="16"/>
        </w:numPr>
      </w:pPr>
      <w:r>
        <w:t>L’augmentation du régime indemnitaire,</w:t>
      </w:r>
    </w:p>
    <w:p w:rsidR="008A208A" w:rsidRDefault="008A208A" w:rsidP="009428F3">
      <w:pPr>
        <w:pStyle w:val="NormalWeb"/>
        <w:numPr>
          <w:ilvl w:val="0"/>
          <w:numId w:val="16"/>
        </w:numPr>
      </w:pPr>
      <w:r>
        <w:t>L’amélioration des conditions de travail</w:t>
      </w:r>
      <w:r w:rsidR="00395169">
        <w:t>,</w:t>
      </w:r>
    </w:p>
    <w:p w:rsidR="008A208A" w:rsidRDefault="008A208A" w:rsidP="009428F3">
      <w:pPr>
        <w:pStyle w:val="NormalWeb"/>
        <w:numPr>
          <w:ilvl w:val="0"/>
          <w:numId w:val="16"/>
        </w:numPr>
      </w:pPr>
      <w:r>
        <w:t>L’augmentation des effectifs</w:t>
      </w:r>
      <w:r w:rsidR="00395169">
        <w:t>,</w:t>
      </w:r>
    </w:p>
    <w:p w:rsidR="008A208A" w:rsidRDefault="008A208A" w:rsidP="009428F3">
      <w:pPr>
        <w:pStyle w:val="NormalWeb"/>
        <w:numPr>
          <w:ilvl w:val="0"/>
          <w:numId w:val="16"/>
        </w:numPr>
      </w:pPr>
      <w:r>
        <w:t>La protection sociale complémentaire pour tous.</w:t>
      </w:r>
    </w:p>
    <w:p w:rsidR="009428F3" w:rsidRDefault="009428F3" w:rsidP="009428F3">
      <w:pPr>
        <w:pStyle w:val="NormalWeb"/>
      </w:pPr>
      <w:r>
        <w:t>Tous les candidat</w:t>
      </w:r>
      <w:r w:rsidR="00395169">
        <w:t>s</w:t>
      </w:r>
      <w:r>
        <w:t xml:space="preserve"> </w:t>
      </w:r>
      <w:r w:rsidRPr="003C25EC">
        <w:rPr>
          <w:b/>
          <w:color w:val="FF0000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FOCD31</w:t>
      </w:r>
      <w:r>
        <w:t xml:space="preserve"> sont formés, compétents, efficaces, disponibles et à votre écoute.</w:t>
      </w:r>
    </w:p>
    <w:p w:rsidR="00F81F41" w:rsidRDefault="00F81F41" w:rsidP="006040EA">
      <w:pPr>
        <w:pStyle w:val="Titre1"/>
      </w:pPr>
      <w:r>
        <w:t>Ce qu’en disent nos élus :</w:t>
      </w:r>
    </w:p>
    <w:p w:rsidR="006040EA" w:rsidRDefault="0019615F" w:rsidP="006040EA">
      <w:pPr>
        <w:pStyle w:val="NormalWeb"/>
      </w:pPr>
      <w:r>
        <w:t xml:space="preserve">Les élus </w:t>
      </w:r>
      <w:r w:rsidRPr="003C25EC">
        <w:rPr>
          <w:b/>
          <w:color w:val="FF0000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FOCD31</w:t>
      </w:r>
      <w:r>
        <w:t xml:space="preserve"> ont toujours à cœur de dé</w:t>
      </w:r>
      <w:r w:rsidR="00CE2D8B">
        <w:t xml:space="preserve">fendre vos droits, vos acquis dans le respect </w:t>
      </w:r>
      <w:r w:rsidR="00CB4A78">
        <w:t>de l’intérêt</w:t>
      </w:r>
      <w:r>
        <w:t xml:space="preserve"> général</w:t>
      </w:r>
      <w:r w:rsidR="00CE2D8B">
        <w:t xml:space="preserve"> et des valeurs du service public</w:t>
      </w:r>
      <w:r>
        <w:t>. A</w:t>
      </w:r>
      <w:r w:rsidR="00CB4A78">
        <w:t>vant</w:t>
      </w:r>
      <w:r>
        <w:t xml:space="preserve"> chaque séance, à chaque dossier, les élus se mobilise</w:t>
      </w:r>
      <w:r w:rsidR="00E510B5">
        <w:t xml:space="preserve">nt et travaillent le dossier avec rigueur </w:t>
      </w:r>
      <w:r>
        <w:t xml:space="preserve">pour faire entendre et aboutir </w:t>
      </w:r>
      <w:r w:rsidR="00E510B5">
        <w:t>vos revendications</w:t>
      </w:r>
      <w:r>
        <w:t>. Les procès-verbaux de séance prouvent cette implication de tous les instants !</w:t>
      </w:r>
    </w:p>
    <w:p w:rsidR="00F81F41" w:rsidRDefault="00F81F41" w:rsidP="006040EA">
      <w:pPr>
        <w:pStyle w:val="Titre1"/>
      </w:pPr>
      <w:r>
        <w:t>FOCD31…</w:t>
      </w:r>
    </w:p>
    <w:p w:rsidR="006040EA" w:rsidRPr="00E510B5" w:rsidRDefault="00CB4A78" w:rsidP="006040EA">
      <w:pPr>
        <w:pStyle w:val="NormalWeb"/>
        <w:rPr>
          <w:b/>
        </w:rPr>
      </w:pPr>
      <w:r>
        <w:rPr>
          <w:b/>
        </w:rPr>
        <w:t>Depuis 2014</w:t>
      </w:r>
      <w:r w:rsidR="009E1239" w:rsidRPr="00E510B5">
        <w:rPr>
          <w:b/>
        </w:rPr>
        <w:t xml:space="preserve">, </w:t>
      </w:r>
      <w:r>
        <w:rPr>
          <w:b/>
        </w:rPr>
        <w:t>voilà quelques exem</w:t>
      </w:r>
      <w:r w:rsidR="00986999">
        <w:rPr>
          <w:b/>
        </w:rPr>
        <w:t>ples de dossiers ayant mobilisé</w:t>
      </w:r>
      <w:r>
        <w:rPr>
          <w:b/>
        </w:rPr>
        <w:t xml:space="preserve"> tous nos élus</w:t>
      </w:r>
      <w:r w:rsidR="009E1239" w:rsidRPr="00E510B5">
        <w:rPr>
          <w:b/>
        </w:rPr>
        <w:t> :</w:t>
      </w:r>
    </w:p>
    <w:p w:rsidR="009E1239" w:rsidRDefault="00E510B5" w:rsidP="00E510B5">
      <w:pPr>
        <w:pStyle w:val="NormalWeb"/>
        <w:numPr>
          <w:ilvl w:val="0"/>
          <w:numId w:val="14"/>
        </w:numPr>
      </w:pPr>
      <w:r>
        <w:t>Les</w:t>
      </w:r>
      <w:r w:rsidR="009E1239">
        <w:t xml:space="preserve"> </w:t>
      </w:r>
      <w:r w:rsidR="009E1239" w:rsidRPr="00395169">
        <w:rPr>
          <w:b/>
        </w:rPr>
        <w:t>tr</w:t>
      </w:r>
      <w:r w:rsidR="00CB4A78" w:rsidRPr="00395169">
        <w:rPr>
          <w:b/>
        </w:rPr>
        <w:t>ansferts de compétence</w:t>
      </w:r>
      <w:r w:rsidR="00E60DF5" w:rsidRPr="00395169">
        <w:rPr>
          <w:b/>
        </w:rPr>
        <w:t>s</w:t>
      </w:r>
      <w:r w:rsidR="00E60DF5">
        <w:t xml:space="preserve"> (et l</w:t>
      </w:r>
      <w:r w:rsidR="00CB4A78">
        <w:t xml:space="preserve">es collègues qui vont avec) vers la Métropole : </w:t>
      </w:r>
      <w:r w:rsidR="009E1239">
        <w:t>collègues des clubs de préventions, du F</w:t>
      </w:r>
      <w:r w:rsidR="00CB4A78">
        <w:t>ond d’</w:t>
      </w:r>
      <w:r w:rsidR="009E1239">
        <w:t>A</w:t>
      </w:r>
      <w:r w:rsidR="00CB4A78">
        <w:t xml:space="preserve">ides aux </w:t>
      </w:r>
      <w:r w:rsidR="009E1239">
        <w:t>J</w:t>
      </w:r>
      <w:r w:rsidR="00CB4A78">
        <w:t>eunes</w:t>
      </w:r>
      <w:r w:rsidR="009E1239">
        <w:t>, du F</w:t>
      </w:r>
      <w:r w:rsidR="00CB4A78">
        <w:t xml:space="preserve">ond </w:t>
      </w:r>
      <w:r w:rsidR="009E1239">
        <w:t>S</w:t>
      </w:r>
      <w:r w:rsidR="00CB4A78">
        <w:t xml:space="preserve">ocial </w:t>
      </w:r>
      <w:r w:rsidR="009E1239">
        <w:t>L</w:t>
      </w:r>
      <w:r w:rsidR="00CB4A78">
        <w:t xml:space="preserve">ogement </w:t>
      </w:r>
      <w:r w:rsidR="009E1239">
        <w:t>…</w:t>
      </w:r>
    </w:p>
    <w:p w:rsidR="009E1239" w:rsidRDefault="00E510B5" w:rsidP="00E510B5">
      <w:pPr>
        <w:pStyle w:val="NormalWeb"/>
        <w:numPr>
          <w:ilvl w:val="0"/>
          <w:numId w:val="14"/>
        </w:numPr>
      </w:pPr>
      <w:r>
        <w:t>La</w:t>
      </w:r>
      <w:r w:rsidR="009E1239">
        <w:t xml:space="preserve"> mise en place de </w:t>
      </w:r>
      <w:r w:rsidR="009E1239" w:rsidRPr="00395169">
        <w:rPr>
          <w:b/>
        </w:rPr>
        <w:t>l’</w:t>
      </w:r>
      <w:r w:rsidRPr="00395169">
        <w:rPr>
          <w:b/>
        </w:rPr>
        <w:t>entretien</w:t>
      </w:r>
      <w:r w:rsidR="00986999" w:rsidRPr="00395169">
        <w:rPr>
          <w:b/>
        </w:rPr>
        <w:t xml:space="preserve"> professionnel</w:t>
      </w:r>
      <w:r w:rsidR="009E1239">
        <w:t xml:space="preserve"> et des critères d’évaluation de la valeur professionnelle,</w:t>
      </w:r>
    </w:p>
    <w:p w:rsidR="009E1239" w:rsidRDefault="00E510B5" w:rsidP="00E510B5">
      <w:pPr>
        <w:pStyle w:val="NormalWeb"/>
        <w:numPr>
          <w:ilvl w:val="0"/>
          <w:numId w:val="14"/>
        </w:numPr>
      </w:pPr>
      <w:r w:rsidRPr="00395169">
        <w:rPr>
          <w:b/>
        </w:rPr>
        <w:t>L’organisation</w:t>
      </w:r>
      <w:r w:rsidR="009E1239" w:rsidRPr="00395169">
        <w:rPr>
          <w:b/>
        </w:rPr>
        <w:t xml:space="preserve"> du temps de travail</w:t>
      </w:r>
      <w:r w:rsidR="009E1239">
        <w:t>, au siège, en MDS, en voirie, aux musées, etc.</w:t>
      </w:r>
    </w:p>
    <w:p w:rsidR="009E1239" w:rsidRDefault="00E510B5" w:rsidP="00E510B5">
      <w:pPr>
        <w:pStyle w:val="NormalWeb"/>
        <w:numPr>
          <w:ilvl w:val="0"/>
          <w:numId w:val="14"/>
        </w:numPr>
      </w:pPr>
      <w:r w:rsidRPr="00395169">
        <w:rPr>
          <w:b/>
        </w:rPr>
        <w:t>L’égalité</w:t>
      </w:r>
      <w:r w:rsidR="009E1239">
        <w:t xml:space="preserve"> professionnelle femmes/hommes</w:t>
      </w:r>
      <w:r w:rsidR="00B13FC8">
        <w:t>,</w:t>
      </w:r>
    </w:p>
    <w:p w:rsidR="009E1239" w:rsidRDefault="009E1239" w:rsidP="00E510B5">
      <w:pPr>
        <w:pStyle w:val="NormalWeb"/>
        <w:numPr>
          <w:ilvl w:val="0"/>
          <w:numId w:val="14"/>
        </w:numPr>
      </w:pPr>
      <w:r>
        <w:t xml:space="preserve">La </w:t>
      </w:r>
      <w:r w:rsidRPr="00395169">
        <w:rPr>
          <w:b/>
        </w:rPr>
        <w:t>territorialisation</w:t>
      </w:r>
      <w:r>
        <w:t xml:space="preserve"> de l’action sociale</w:t>
      </w:r>
      <w:r w:rsidR="00B13FC8">
        <w:t>,</w:t>
      </w:r>
    </w:p>
    <w:p w:rsidR="006040EA" w:rsidRDefault="009E1239" w:rsidP="00E510B5">
      <w:pPr>
        <w:pStyle w:val="NormalWeb"/>
        <w:numPr>
          <w:ilvl w:val="0"/>
          <w:numId w:val="14"/>
        </w:numPr>
      </w:pPr>
      <w:r>
        <w:t xml:space="preserve">Les nombreuses </w:t>
      </w:r>
      <w:r w:rsidR="003C25EC">
        <w:t xml:space="preserve">et </w:t>
      </w:r>
      <w:r w:rsidR="003C25EC" w:rsidRPr="00395169">
        <w:rPr>
          <w:b/>
        </w:rPr>
        <w:t xml:space="preserve">incessantes </w:t>
      </w:r>
      <w:r w:rsidRPr="00395169">
        <w:rPr>
          <w:b/>
        </w:rPr>
        <w:t>réorganisations</w:t>
      </w:r>
      <w:r>
        <w:t xml:space="preserve"> : DCDS, </w:t>
      </w:r>
      <w:r w:rsidR="00887F82">
        <w:t xml:space="preserve">DADRE, DAEDL, </w:t>
      </w:r>
      <w:r>
        <w:t xml:space="preserve">DEF, DVI, DDET, DFD, DMS, Cabinet, DIT … </w:t>
      </w:r>
      <w:r w:rsidR="003C25EC">
        <w:t>nécessitant</w:t>
      </w:r>
      <w:r>
        <w:t xml:space="preserve"> autant de visites </w:t>
      </w:r>
      <w:r w:rsidR="003C25EC">
        <w:t xml:space="preserve">du syndicat </w:t>
      </w:r>
      <w:r w:rsidR="003C25EC" w:rsidRPr="003C25EC">
        <w:rPr>
          <w:b/>
          <w:color w:val="FF0000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FOCD31</w:t>
      </w:r>
      <w:r w:rsidR="003C25EC">
        <w:t>, et de rencontres avec les agents concernés</w:t>
      </w:r>
      <w:r w:rsidR="00B13FC8">
        <w:t>,</w:t>
      </w:r>
    </w:p>
    <w:p w:rsidR="00887F82" w:rsidRDefault="00895122" w:rsidP="00E510B5">
      <w:pPr>
        <w:pStyle w:val="NormalWeb"/>
        <w:numPr>
          <w:ilvl w:val="0"/>
          <w:numId w:val="14"/>
        </w:numPr>
      </w:pPr>
      <w:r w:rsidRPr="00395169">
        <w:rPr>
          <w:b/>
        </w:rPr>
        <w:lastRenderedPageBreak/>
        <w:t>Multiplication des audits</w:t>
      </w:r>
      <w:r>
        <w:t xml:space="preserve">, réalisés par des cabinets </w:t>
      </w:r>
      <w:r w:rsidR="008A3A51">
        <w:t>extérieurs</w:t>
      </w:r>
      <w:r w:rsidR="00887F82">
        <w:t>, e</w:t>
      </w:r>
      <w:r w:rsidR="00E510B5">
        <w:t>t sur tant de sujets, mais qui reflètent si peu la réalité du terrain</w:t>
      </w:r>
      <w:r w:rsidR="00B13FC8">
        <w:t>,</w:t>
      </w:r>
    </w:p>
    <w:p w:rsidR="00887F82" w:rsidRDefault="00887F82" w:rsidP="00E510B5">
      <w:pPr>
        <w:pStyle w:val="NormalWeb"/>
        <w:numPr>
          <w:ilvl w:val="0"/>
          <w:numId w:val="14"/>
        </w:numPr>
      </w:pPr>
      <w:r w:rsidRPr="00395169">
        <w:rPr>
          <w:b/>
        </w:rPr>
        <w:t>L’externalisation</w:t>
      </w:r>
      <w:r>
        <w:t xml:space="preserve"> « for</w:t>
      </w:r>
      <w:r w:rsidR="00986999">
        <w:t>cée » de la médecine préventive</w:t>
      </w:r>
      <w:r w:rsidR="00B13FC8">
        <w:t>,</w:t>
      </w:r>
    </w:p>
    <w:p w:rsidR="00AB667B" w:rsidRDefault="00887F82" w:rsidP="00E510B5">
      <w:pPr>
        <w:pStyle w:val="NormalWeb"/>
        <w:numPr>
          <w:ilvl w:val="0"/>
          <w:numId w:val="14"/>
        </w:numPr>
      </w:pPr>
      <w:r>
        <w:t>Une</w:t>
      </w:r>
      <w:r w:rsidR="00AB667B">
        <w:t xml:space="preserve"> vigilance extrême vis-à-vis de toutes les situations de </w:t>
      </w:r>
      <w:r w:rsidR="00AB667B" w:rsidRPr="00395169">
        <w:rPr>
          <w:b/>
        </w:rPr>
        <w:t>harcèlement</w:t>
      </w:r>
      <w:r w:rsidR="00B13FC8">
        <w:t>,</w:t>
      </w:r>
    </w:p>
    <w:p w:rsidR="00887F82" w:rsidRDefault="00AB667B" w:rsidP="00E510B5">
      <w:pPr>
        <w:pStyle w:val="NormalWeb"/>
        <w:numPr>
          <w:ilvl w:val="0"/>
          <w:numId w:val="14"/>
        </w:numPr>
      </w:pPr>
      <w:r>
        <w:t xml:space="preserve">Lutte contre la </w:t>
      </w:r>
      <w:r w:rsidRPr="00395169">
        <w:rPr>
          <w:b/>
        </w:rPr>
        <w:t>maltraitance</w:t>
      </w:r>
      <w:r>
        <w:t xml:space="preserve"> et la maltraitance institutionnelle</w:t>
      </w:r>
      <w:r w:rsidR="00B13FC8">
        <w:t>,</w:t>
      </w:r>
    </w:p>
    <w:p w:rsidR="00887F82" w:rsidRDefault="00887F82" w:rsidP="00887F82">
      <w:pPr>
        <w:pStyle w:val="NormalWeb"/>
        <w:numPr>
          <w:ilvl w:val="0"/>
          <w:numId w:val="14"/>
        </w:numPr>
      </w:pPr>
      <w:r>
        <w:t xml:space="preserve">Le rappel continu de nos élus au sujet des impacts néfastes de la </w:t>
      </w:r>
      <w:r w:rsidRPr="00395169">
        <w:rPr>
          <w:b/>
        </w:rPr>
        <w:t>double autorité</w:t>
      </w:r>
      <w:r>
        <w:t xml:space="preserve"> pour nos collègues des collèges, qui continuent à être traités trop souvent comme des exceptions</w:t>
      </w:r>
      <w:r w:rsidR="00E510B5">
        <w:t> !</w:t>
      </w:r>
    </w:p>
    <w:p w:rsidR="00E510B5" w:rsidRDefault="003A5A07" w:rsidP="00887F82">
      <w:pPr>
        <w:pStyle w:val="NormalWeb"/>
        <w:numPr>
          <w:ilvl w:val="0"/>
          <w:numId w:val="14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37D0C6AB" wp14:editId="5F625693">
                <wp:simplePos x="0" y="0"/>
                <wp:positionH relativeFrom="column">
                  <wp:posOffset>-586105</wp:posOffset>
                </wp:positionH>
                <wp:positionV relativeFrom="paragraph">
                  <wp:posOffset>356871</wp:posOffset>
                </wp:positionV>
                <wp:extent cx="6931660" cy="1905000"/>
                <wp:effectExtent l="0" t="0" r="2540" b="0"/>
                <wp:wrapNone/>
                <wp:docPr id="465" name="Zone de texte 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31660" cy="190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70F07" w:rsidRDefault="00C70F07" w:rsidP="00FD14BD">
                            <w:pPr>
                              <w:pStyle w:val="Sansinterligne"/>
                              <w:jc w:val="center"/>
                              <w:rPr>
                                <w:i/>
                                <w:iCs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A5A07">
                              <w:rPr>
                                <w:i/>
                                <w:iCs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Voter</w:t>
                            </w:r>
                            <w:r>
                              <w:rPr>
                                <w:b/>
                                <w:i/>
                                <w:iCs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iCs/>
                                <w:color w:val="FF0000" w:themeColor="accent1"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tx1"/>
                                </w14:shadow>
                                <w14:textOutline w14:w="6604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Force Ouvriè</w:t>
                            </w:r>
                            <w:r w:rsidRPr="003A5A07">
                              <w:rPr>
                                <w:b/>
                                <w:i/>
                                <w:iCs/>
                                <w:color w:val="FF0000" w:themeColor="accent1"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tx1"/>
                                </w14:shadow>
                                <w14:textOutline w14:w="6604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re</w:t>
                            </w:r>
                            <w:r>
                              <w:rPr>
                                <w:b/>
                                <w:i/>
                                <w:iCs/>
                                <w:color w:val="FF0000" w:themeColor="accent1"/>
                                <w:sz w:val="72"/>
                                <w:szCs w:val="72"/>
                                <w14:shadow w14:blurRad="0" w14:dist="38100" w14:dir="2700000" w14:sx="100000" w14:sy="100000" w14:kx="0" w14:ky="0" w14:algn="tl">
                                  <w14:schemeClr w14:val="tx1"/>
                                </w14:shadow>
                                <w14:textOutline w14:w="6604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CD31</w:t>
                            </w:r>
                            <w:r w:rsidRPr="003A5A07">
                              <w:rPr>
                                <w:i/>
                                <w:iCs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, </w:t>
                            </w:r>
                          </w:p>
                          <w:p w:rsidR="00C70F07" w:rsidRDefault="00C70F07" w:rsidP="00FD14BD">
                            <w:pPr>
                              <w:pStyle w:val="Sansinterligne"/>
                              <w:jc w:val="center"/>
                              <w:rPr>
                                <w:i/>
                                <w:iCs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i/>
                                <w:iCs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C’</w:t>
                            </w:r>
                            <w:r w:rsidRPr="003A5A07">
                              <w:rPr>
                                <w:i/>
                                <w:iCs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est aussi permettre de désigner </w:t>
                            </w:r>
                          </w:p>
                          <w:p w:rsidR="00C70F07" w:rsidRPr="003A5A07" w:rsidRDefault="00C70F07" w:rsidP="00FD14BD">
                            <w:pPr>
                              <w:pStyle w:val="Sansinterligne"/>
                              <w:jc w:val="center"/>
                              <w:rPr>
                                <w:b/>
                                <w:i/>
                                <w:iCs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A5A07">
                              <w:rPr>
                                <w:i/>
                                <w:iCs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vos représentants C</w:t>
                            </w:r>
                            <w:r>
                              <w:rPr>
                                <w:i/>
                                <w:iCs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 w:rsidRPr="003A5A07">
                              <w:rPr>
                                <w:i/>
                                <w:iCs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</w:t>
                            </w:r>
                            <w:r>
                              <w:rPr>
                                <w:i/>
                                <w:iCs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 w:rsidRPr="003A5A07">
                              <w:rPr>
                                <w:i/>
                                <w:iCs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>
                              <w:rPr>
                                <w:i/>
                                <w:iCs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 w:rsidRPr="003A5A07">
                              <w:rPr>
                                <w:i/>
                                <w:iCs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</w:t>
                            </w:r>
                            <w:r>
                              <w:rPr>
                                <w:i/>
                                <w:iCs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  <w:r w:rsidRPr="003A5A07">
                              <w:rPr>
                                <w:i/>
                                <w:iCs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</w:t>
                            </w:r>
                            <w:r>
                              <w:rPr>
                                <w:i/>
                                <w:iCs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D0C6AB" id="Zone de texte 465" o:spid="_x0000_s1046" type="#_x0000_t202" style="position:absolute;left:0;text-align:left;margin-left:-46.15pt;margin-top:28.1pt;width:545.8pt;height:150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" filled="f" stroked="f">
                <v:textbox inset="0,,0">
                  <w:txbxContent>
                    <w:p w:rsidR="00C70F07" w:rsidRDefault="00C70F07" w:rsidP="00FD14BD">
                      <w:pPr>
                        <w:pStyle w:val="Sansinterligne"/>
                        <w:jc w:val="center"/>
                        <w:rPr>
                          <w:i/>
                          <w:iCs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A5A07">
                        <w:rPr>
                          <w:i/>
                          <w:iCs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Voter</w:t>
                      </w:r>
                      <w:r>
                        <w:rPr>
                          <w:b/>
                          <w:i/>
                          <w:iCs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>
                        <w:rPr>
                          <w:b/>
                          <w:i/>
                          <w:iCs/>
                          <w:color w:val="FF0000" w:themeColor="accent1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tx1"/>
                          </w14:shadow>
                          <w14:textOutline w14:w="6604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Force Ouvriè</w:t>
                      </w:r>
                      <w:r w:rsidRPr="003A5A07">
                        <w:rPr>
                          <w:b/>
                          <w:i/>
                          <w:iCs/>
                          <w:color w:val="FF0000" w:themeColor="accent1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tx1"/>
                          </w14:shadow>
                          <w14:textOutline w14:w="6604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re</w:t>
                      </w:r>
                      <w:r>
                        <w:rPr>
                          <w:b/>
                          <w:i/>
                          <w:iCs/>
                          <w:color w:val="FF0000" w:themeColor="accent1"/>
                          <w:sz w:val="72"/>
                          <w:szCs w:val="72"/>
                          <w14:shadow w14:blurRad="0" w14:dist="38100" w14:dir="2700000" w14:sx="100000" w14:sy="100000" w14:kx="0" w14:ky="0" w14:algn="tl">
                            <w14:schemeClr w14:val="tx1"/>
                          </w14:shadow>
                          <w14:textOutline w14:w="6604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CD31</w:t>
                      </w:r>
                      <w:r w:rsidRPr="003A5A07">
                        <w:rPr>
                          <w:i/>
                          <w:iCs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, </w:t>
                      </w:r>
                    </w:p>
                    <w:p w:rsidR="00C70F07" w:rsidRDefault="00C70F07" w:rsidP="00FD14BD">
                      <w:pPr>
                        <w:pStyle w:val="Sansinterligne"/>
                        <w:jc w:val="center"/>
                        <w:rPr>
                          <w:i/>
                          <w:iCs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i/>
                          <w:iCs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C’</w:t>
                      </w:r>
                      <w:r w:rsidRPr="003A5A07">
                        <w:rPr>
                          <w:i/>
                          <w:iCs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est aussi permettre de désigner </w:t>
                      </w:r>
                    </w:p>
                    <w:p w:rsidR="00C70F07" w:rsidRPr="003A5A07" w:rsidRDefault="00C70F07" w:rsidP="00FD14BD">
                      <w:pPr>
                        <w:pStyle w:val="Sansinterligne"/>
                        <w:jc w:val="center"/>
                        <w:rPr>
                          <w:b/>
                          <w:i/>
                          <w:iCs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gramStart"/>
                      <w:r w:rsidRPr="003A5A07">
                        <w:rPr>
                          <w:i/>
                          <w:iCs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vos</w:t>
                      </w:r>
                      <w:proofErr w:type="gramEnd"/>
                      <w:r w:rsidRPr="003A5A07">
                        <w:rPr>
                          <w:i/>
                          <w:iCs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représentants C</w:t>
                      </w:r>
                      <w:r>
                        <w:rPr>
                          <w:i/>
                          <w:iCs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  <w:r w:rsidRPr="003A5A07">
                        <w:rPr>
                          <w:i/>
                          <w:iCs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</w:t>
                      </w:r>
                      <w:r>
                        <w:rPr>
                          <w:i/>
                          <w:iCs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  <w:r w:rsidRPr="003A5A07">
                        <w:rPr>
                          <w:i/>
                          <w:iCs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>
                        <w:rPr>
                          <w:i/>
                          <w:iCs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  <w:r w:rsidRPr="003A5A07">
                        <w:rPr>
                          <w:i/>
                          <w:iCs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</w:t>
                      </w:r>
                      <w:r>
                        <w:rPr>
                          <w:i/>
                          <w:iCs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  <w:r w:rsidRPr="003A5A07">
                        <w:rPr>
                          <w:i/>
                          <w:iCs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</w:t>
                      </w:r>
                      <w:r>
                        <w:rPr>
                          <w:i/>
                          <w:iCs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E510B5">
        <w:t xml:space="preserve">La défense de la </w:t>
      </w:r>
      <w:r w:rsidR="00E510B5" w:rsidRPr="00395169">
        <w:rPr>
          <w:b/>
        </w:rPr>
        <w:t>présomption d’innocence</w:t>
      </w:r>
      <w:r w:rsidR="00E510B5">
        <w:t xml:space="preserve"> pour les assistants familiaux.</w:t>
      </w:r>
    </w:p>
    <w:p w:rsidR="00216C9E" w:rsidRDefault="00216C9E" w:rsidP="00216C9E">
      <w:pPr>
        <w:pStyle w:val="NormalWeb"/>
      </w:pPr>
    </w:p>
    <w:p w:rsidR="00216C9E" w:rsidRDefault="00216C9E" w:rsidP="00216C9E">
      <w:pPr>
        <w:pStyle w:val="NormalWeb"/>
      </w:pPr>
    </w:p>
    <w:p w:rsidR="00216C9E" w:rsidRDefault="00216C9E" w:rsidP="00216C9E">
      <w:pPr>
        <w:pStyle w:val="NormalWeb"/>
      </w:pPr>
    </w:p>
    <w:p w:rsidR="00216C9E" w:rsidRDefault="00216C9E" w:rsidP="00216C9E">
      <w:pPr>
        <w:pStyle w:val="NormalWeb"/>
      </w:pPr>
    </w:p>
    <w:p w:rsidR="00216C9E" w:rsidRDefault="00216C9E" w:rsidP="00216C9E">
      <w:pPr>
        <w:pStyle w:val="NormalWeb"/>
      </w:pPr>
    </w:p>
    <w:p w:rsidR="00216C9E" w:rsidRDefault="00216C9E" w:rsidP="00216C9E">
      <w:pPr>
        <w:pStyle w:val="NormalWeb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7120" behindDoc="0" locked="0" layoutInCell="1" allowOverlap="1" wp14:anchorId="04308054" wp14:editId="53B7D395">
                <wp:simplePos x="0" y="0"/>
                <wp:positionH relativeFrom="column">
                  <wp:posOffset>-526975</wp:posOffset>
                </wp:positionH>
                <wp:positionV relativeFrom="paragraph">
                  <wp:posOffset>228040</wp:posOffset>
                </wp:positionV>
                <wp:extent cx="6781800" cy="3115954"/>
                <wp:effectExtent l="19050" t="19050" r="19050" b="27305"/>
                <wp:wrapTopAndBottom/>
                <wp:docPr id="464" name="Groupe 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1800" cy="3115954"/>
                          <a:chOff x="0" y="0"/>
                          <a:chExt cx="6781800" cy="3115954"/>
                        </a:xfrm>
                        <a:effectLst/>
                      </wpg:grpSpPr>
                      <wps:wsp>
                        <wps:cNvPr id="463" name="Forme automatique 11"/>
                        <wps:cNvSpPr>
                          <a:spLocks noChangeArrowheads="1"/>
                        </wps:cNvSpPr>
                        <wps:spPr bwMode="auto">
                          <a:xfrm>
                            <a:off x="0" y="838192"/>
                            <a:ext cx="1475145" cy="763318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53640926-AAD7-44D8-BBD7-CCE9431645EC}">
                              <a14:shadowObscured xmlns:a14="http://schemas.microsoft.com/office/drawing/2010/main" val="1"/>
                            </a:ext>
                          </a:extLst>
                        </wps:spPr>
                        <wps:txbx>
                          <w:txbxContent>
                            <w:p w:rsidR="00C70F07" w:rsidRPr="00491E60" w:rsidRDefault="00C70F07" w:rsidP="007B2310">
                              <w:pPr>
                                <w:pStyle w:val="Sansinterligne"/>
                                <w:spacing w:before="160" w:after="160" w:line="276" w:lineRule="auto"/>
                                <w:jc w:val="center"/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Détermination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spAutoFit/>
                        </wps:bodyPr>
                      </wps:wsp>
                      <wpg:grpSp>
                        <wpg:cNvPr id="84" name="Groupe 84"/>
                        <wpg:cNvGrpSpPr/>
                        <wpg:grpSpPr>
                          <a:xfrm>
                            <a:off x="209550" y="0"/>
                            <a:ext cx="6572250" cy="3115954"/>
                            <a:chOff x="266701" y="19050"/>
                            <a:chExt cx="6572331" cy="3115965"/>
                          </a:xfrm>
                        </wpg:grpSpPr>
                        <wps:wsp>
                          <wps:cNvPr id="462" name="Forme automatique 11"/>
                          <wps:cNvSpPr>
                            <a:spLocks noChangeArrowheads="1"/>
                          </wps:cNvSpPr>
                          <wps:spPr bwMode="auto">
                            <a:xfrm>
                              <a:off x="5190663" y="504823"/>
                              <a:ext cx="1648369" cy="763318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txbx>
                            <w:txbxContent>
                              <w:p w:rsidR="00C70F07" w:rsidRPr="00491E60" w:rsidRDefault="00C70F07" w:rsidP="007B2310">
                                <w:pPr>
                                  <w:pStyle w:val="Sansinterligne"/>
                                  <w:spacing w:before="160" w:after="160" w:line="276" w:lineRule="auto"/>
                                  <w:jc w:val="center"/>
                                  <w:rPr>
                                    <w:i/>
                                    <w:iCs/>
                                    <w:color w:val="FF0000" w:themeColor="accent1"/>
                                    <w:sz w:val="32"/>
                                    <w:szCs w:val="3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i/>
                                    <w:iCs/>
                                    <w:color w:val="FF0000" w:themeColor="accent1"/>
                                    <w:sz w:val="32"/>
                                    <w:szCs w:val="3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Solidarité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spAutoFit/>
                          </wps:bodyPr>
                        </wps:wsp>
                        <wps:wsp>
                          <wps:cNvPr id="163" name="Zone de texte 163"/>
                          <wps:cNvSpPr txBox="1"/>
                          <wps:spPr>
                            <a:xfrm>
                              <a:off x="1475783" y="1095357"/>
                              <a:ext cx="3855768" cy="118237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C70F07" w:rsidRDefault="00C70F07" w:rsidP="007B2310">
                                <w:pPr>
                                  <w:jc w:val="center"/>
                                  <w:rPr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Charte des valeurs des</w:t>
                                </w:r>
                              </w:p>
                              <w:p w:rsidR="00C70F07" w:rsidRPr="00834992" w:rsidRDefault="00C70F07" w:rsidP="007B2310">
                                <w:pPr>
                                  <w:jc w:val="center"/>
                                  <w:rPr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sz w:val="72"/>
                                    <w:szCs w:val="7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Candidats FO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4" name="Forme automatique 11"/>
                          <wps:cNvSpPr>
                            <a:spLocks noChangeArrowheads="1"/>
                          </wps:cNvSpPr>
                          <wps:spPr bwMode="auto">
                            <a:xfrm>
                              <a:off x="266701" y="1781175"/>
                              <a:ext cx="1552571" cy="704850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txbx>
                            <w:txbxContent>
                              <w:p w:rsidR="00C70F07" w:rsidRPr="00491E60" w:rsidRDefault="00C70F07" w:rsidP="007B2310">
                                <w:pPr>
                                  <w:pStyle w:val="Sansinterligne"/>
                                  <w:spacing w:before="160" w:after="160" w:line="276" w:lineRule="auto"/>
                                  <w:jc w:val="center"/>
                                  <w:rPr>
                                    <w:i/>
                                    <w:iCs/>
                                    <w:color w:val="FF0000" w:themeColor="accent1"/>
                                    <w:sz w:val="32"/>
                                    <w:szCs w:val="3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i/>
                                    <w:iCs/>
                                    <w:color w:val="FF0000" w:themeColor="accent1"/>
                                    <w:sz w:val="32"/>
                                    <w:szCs w:val="3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Ecoute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noAutofit/>
                          </wps:bodyPr>
                        </wps:wsp>
                        <wps:wsp>
                          <wps:cNvPr id="174" name="Forme automatique 11"/>
                          <wps:cNvSpPr>
                            <a:spLocks noChangeArrowheads="1"/>
                          </wps:cNvSpPr>
                          <wps:spPr bwMode="auto">
                            <a:xfrm>
                              <a:off x="3752853" y="95250"/>
                              <a:ext cx="1695450" cy="763317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txbx>
                            <w:txbxContent>
                              <w:p w:rsidR="00C70F07" w:rsidRPr="00491E60" w:rsidRDefault="00C70F07" w:rsidP="007B2310">
                                <w:pPr>
                                  <w:pStyle w:val="Sansinterligne"/>
                                  <w:spacing w:before="160" w:after="160" w:line="276" w:lineRule="auto"/>
                                  <w:jc w:val="center"/>
                                  <w:rPr>
                                    <w:i/>
                                    <w:iCs/>
                                    <w:color w:val="FF0000" w:themeColor="accent1"/>
                                    <w:sz w:val="32"/>
                                    <w:szCs w:val="3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i/>
                                    <w:iCs/>
                                    <w:color w:val="FF0000" w:themeColor="accent1"/>
                                    <w:sz w:val="32"/>
                                    <w:szCs w:val="3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Négociations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spAutoFit/>
                          </wps:bodyPr>
                        </wps:wsp>
                        <wps:wsp>
                          <wps:cNvPr id="259" name="Forme automatique 11"/>
                          <wps:cNvSpPr>
                            <a:spLocks noChangeArrowheads="1"/>
                          </wps:cNvSpPr>
                          <wps:spPr bwMode="auto">
                            <a:xfrm>
                              <a:off x="2905159" y="2371698"/>
                              <a:ext cx="1551988" cy="763317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txbx>
                            <w:txbxContent>
                              <w:p w:rsidR="00C70F07" w:rsidRPr="00491E60" w:rsidRDefault="00C70F07" w:rsidP="007B2310">
                                <w:pPr>
                                  <w:pStyle w:val="Sansinterligne"/>
                                  <w:spacing w:before="160" w:after="160" w:line="276" w:lineRule="auto"/>
                                  <w:jc w:val="center"/>
                                  <w:rPr>
                                    <w:i/>
                                    <w:iCs/>
                                    <w:color w:val="FF0000" w:themeColor="accent1"/>
                                    <w:sz w:val="32"/>
                                    <w:szCs w:val="3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i/>
                                    <w:iCs/>
                                    <w:color w:val="FF0000" w:themeColor="accent1"/>
                                    <w:sz w:val="32"/>
                                    <w:szCs w:val="3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Audace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spAutoFit/>
                          </wps:bodyPr>
                        </wps:wsp>
                        <wps:wsp>
                          <wps:cNvPr id="263" name="Forme automatique 11"/>
                          <wps:cNvSpPr>
                            <a:spLocks noChangeArrowheads="1"/>
                          </wps:cNvSpPr>
                          <wps:spPr bwMode="auto">
                            <a:xfrm>
                              <a:off x="4391077" y="2269488"/>
                              <a:ext cx="1571014" cy="763318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txbx>
                            <w:txbxContent>
                              <w:p w:rsidR="00C70F07" w:rsidRPr="00491E60" w:rsidRDefault="00C70F07" w:rsidP="007B2310">
                                <w:pPr>
                                  <w:pStyle w:val="Sansinterligne"/>
                                  <w:spacing w:before="160" w:after="160" w:line="276" w:lineRule="auto"/>
                                  <w:jc w:val="center"/>
                                  <w:rPr>
                                    <w:i/>
                                    <w:iCs/>
                                    <w:color w:val="FF0000" w:themeColor="accent1"/>
                                    <w:sz w:val="32"/>
                                    <w:szCs w:val="3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i/>
                                    <w:iCs/>
                                    <w:color w:val="FF0000" w:themeColor="accent1"/>
                                    <w:sz w:val="32"/>
                                    <w:szCs w:val="3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Respect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spAutoFit/>
                          </wps:bodyPr>
                        </wps:wsp>
                        <wps:wsp>
                          <wps:cNvPr id="268" name="Forme automatique 11"/>
                          <wps:cNvSpPr>
                            <a:spLocks noChangeArrowheads="1"/>
                          </wps:cNvSpPr>
                          <wps:spPr bwMode="auto">
                            <a:xfrm>
                              <a:off x="1371615" y="2305050"/>
                              <a:ext cx="1618684" cy="763318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txbx>
                            <w:txbxContent>
                              <w:p w:rsidR="00C70F07" w:rsidRPr="00491E60" w:rsidRDefault="00C70F07" w:rsidP="007B2310">
                                <w:pPr>
                                  <w:pStyle w:val="Sansinterligne"/>
                                  <w:spacing w:before="160" w:after="160" w:line="276" w:lineRule="auto"/>
                                  <w:jc w:val="center"/>
                                  <w:rPr>
                                    <w:i/>
                                    <w:iCs/>
                                    <w:color w:val="FF0000" w:themeColor="accent1"/>
                                    <w:sz w:val="32"/>
                                    <w:szCs w:val="3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i/>
                                    <w:iCs/>
                                    <w:color w:val="FF0000" w:themeColor="accent1"/>
                                    <w:sz w:val="32"/>
                                    <w:szCs w:val="3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Engagement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spAutoFit/>
                          </wps:bodyPr>
                        </wps:wsp>
                        <wps:wsp>
                          <wps:cNvPr id="460" name="Forme automatique 11"/>
                          <wps:cNvSpPr>
                            <a:spLocks noChangeArrowheads="1"/>
                          </wps:cNvSpPr>
                          <wps:spPr bwMode="auto">
                            <a:xfrm>
                              <a:off x="5191125" y="1589312"/>
                              <a:ext cx="1647907" cy="763318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txbx>
                            <w:txbxContent>
                              <w:p w:rsidR="00C70F07" w:rsidRPr="00491E60" w:rsidRDefault="00C70F07" w:rsidP="007B2310">
                                <w:pPr>
                                  <w:pStyle w:val="Sansinterligne"/>
                                  <w:spacing w:before="160" w:after="160" w:line="276" w:lineRule="auto"/>
                                  <w:jc w:val="center"/>
                                  <w:rPr>
                                    <w:i/>
                                    <w:iCs/>
                                    <w:color w:val="FF0000" w:themeColor="accent1"/>
                                    <w:sz w:val="32"/>
                                    <w:szCs w:val="3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i/>
                                    <w:iCs/>
                                    <w:color w:val="FF0000" w:themeColor="accent1"/>
                                    <w:sz w:val="32"/>
                                    <w:szCs w:val="3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Expertise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spAutoFit/>
                          </wps:bodyPr>
                        </wps:wsp>
                        <wps:wsp>
                          <wps:cNvPr id="461" name="Forme automatique 11"/>
                          <wps:cNvSpPr>
                            <a:spLocks noChangeArrowheads="1"/>
                          </wps:cNvSpPr>
                          <wps:spPr bwMode="auto">
                            <a:xfrm>
                              <a:off x="737877" y="170126"/>
                              <a:ext cx="1666304" cy="763318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txbx>
                            <w:txbxContent>
                              <w:p w:rsidR="00C70F07" w:rsidRPr="00491E60" w:rsidRDefault="00C70F07" w:rsidP="007B2310">
                                <w:pPr>
                                  <w:pStyle w:val="Sansinterligne"/>
                                  <w:spacing w:before="160" w:after="160" w:line="276" w:lineRule="auto"/>
                                  <w:jc w:val="center"/>
                                  <w:rPr>
                                    <w:i/>
                                    <w:iCs/>
                                    <w:color w:val="FF0000" w:themeColor="accent1"/>
                                    <w:sz w:val="32"/>
                                    <w:szCs w:val="3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i/>
                                    <w:iCs/>
                                    <w:color w:val="FF0000" w:themeColor="accent1"/>
                                    <w:sz w:val="32"/>
                                    <w:szCs w:val="3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Indépendance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spAutoFit/>
                          </wps:bodyPr>
                        </wps:wsp>
                        <wps:wsp>
                          <wps:cNvPr id="168" name="Forme automatique 11"/>
                          <wps:cNvSpPr>
                            <a:spLocks noChangeArrowheads="1"/>
                          </wps:cNvSpPr>
                          <wps:spPr bwMode="auto">
                            <a:xfrm>
                              <a:off x="2295528" y="19050"/>
                              <a:ext cx="1618702" cy="763317"/>
                            </a:xfrm>
                            <a:prstGeom prst="roundRect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accent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53640926-AAD7-44D8-BBD7-CCE9431645EC}">
                                <a14:shadowObscured xmlns:a14="http://schemas.microsoft.com/office/drawing/2010/main" val="1"/>
                              </a:ext>
                            </a:extLst>
                          </wps:spPr>
                          <wps:txbx>
                            <w:txbxContent>
                              <w:p w:rsidR="00C70F07" w:rsidRPr="00491E60" w:rsidRDefault="00C70F07" w:rsidP="007B2310">
                                <w:pPr>
                                  <w:pStyle w:val="Sansinterligne"/>
                                  <w:spacing w:before="160" w:after="160" w:line="276" w:lineRule="auto"/>
                                  <w:jc w:val="center"/>
                                  <w:rPr>
                                    <w:i/>
                                    <w:iCs/>
                                    <w:color w:val="FF0000" w:themeColor="accent1"/>
                                    <w:sz w:val="32"/>
                                    <w:szCs w:val="3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i/>
                                    <w:iCs/>
                                    <w:color w:val="FF0000" w:themeColor="accent1"/>
                                    <w:sz w:val="32"/>
                                    <w:szCs w:val="32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Proximité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ctr" anchorCtr="0" upright="1">
                            <a:sp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4308054" id="Groupe 464" o:spid="_x0000_s1047" style="position:absolute;margin-left:-41.5pt;margin-top:17.95pt;width:534pt;height:245.35pt;z-index:251717120;mso-width-relative:margin" coordsize="67818,31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">
                <v:roundrect id="_x0000_s1048" style="position:absolute;top:8381;width:14751;height:7634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" strokecolor="red [3204]" strokeweight="3pt">
                  <v:textbox style="mso-fit-shape-to-text:t" inset="0,0,0,0">
                    <w:txbxContent>
                      <w:p w:rsidR="00C70F07" w:rsidRPr="00491E60" w:rsidRDefault="00C70F07" w:rsidP="007B2310">
                        <w:pPr>
                          <w:pStyle w:val="Sansinterligne"/>
                          <w:spacing w:before="160" w:after="160" w:line="276" w:lineRule="auto"/>
                          <w:jc w:val="center"/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Détermination</w:t>
                        </w:r>
                      </w:p>
                    </w:txbxContent>
                  </v:textbox>
                </v:roundrect>
                <v:group id="Groupe 84" o:spid="_x0000_s1049" style="position:absolute;left:2095;width:65723;height:31159" coordorigin="2667,190" coordsize="65723,31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">
                  <v:roundrect id="_x0000_s1050" style="position:absolute;left:51906;top:5048;width:16484;height:763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" strokecolor="red [3204]" strokeweight="3pt">
                    <v:textbox style="mso-fit-shape-to-text:t" inset="0,0,0,0">
                      <w:txbxContent>
                        <w:p w:rsidR="00C70F07" w:rsidRPr="00491E60" w:rsidRDefault="00C70F07" w:rsidP="007B2310">
                          <w:pPr>
                            <w:pStyle w:val="Sansinterligne"/>
                            <w:spacing w:before="160" w:after="160" w:line="276" w:lineRule="auto"/>
                            <w:jc w:val="center"/>
                            <w:rPr>
                              <w:i/>
                              <w:iCs/>
                              <w:color w:val="FF0000" w:themeColor="accent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i/>
                              <w:iCs/>
                              <w:color w:val="FF0000" w:themeColor="accent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Solidarité</w:t>
                          </w:r>
                        </w:p>
                      </w:txbxContent>
                    </v:textbox>
                  </v:roundrect>
                  <v:shape id="Zone de texte 163" o:spid="_x0000_s1051" type="#_x0000_t202" style="position:absolute;left:14757;top:10953;width:38558;height:1182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" filled="f" stroked="f">
                    <v:textbox>
                      <w:txbxContent>
                        <w:p w:rsidR="00C70F07" w:rsidRDefault="00C70F07" w:rsidP="007B2310">
                          <w:pPr>
                            <w:jc w:val="center"/>
                            <w:rPr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Charte des valeurs des</w:t>
                          </w:r>
                        </w:p>
                        <w:p w:rsidR="00C70F07" w:rsidRPr="00834992" w:rsidRDefault="00C70F07" w:rsidP="007B2310">
                          <w:pPr>
                            <w:jc w:val="center"/>
                            <w:rPr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Candidats FO</w:t>
                          </w:r>
                        </w:p>
                      </w:txbxContent>
                    </v:textbox>
                  </v:shape>
                  <v:roundrect id="_x0000_s1052" style="position:absolute;left:2667;top:17811;width:15525;height:7049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" strokecolor="red [3204]" strokeweight="3pt">
                    <v:textbox inset="0,0,0,0">
                      <w:txbxContent>
                        <w:p w:rsidR="00C70F07" w:rsidRPr="00491E60" w:rsidRDefault="00C70F07" w:rsidP="007B2310">
                          <w:pPr>
                            <w:pStyle w:val="Sansinterligne"/>
                            <w:spacing w:before="160" w:after="160" w:line="276" w:lineRule="auto"/>
                            <w:jc w:val="center"/>
                            <w:rPr>
                              <w:i/>
                              <w:iCs/>
                              <w:color w:val="FF0000" w:themeColor="accent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i/>
                              <w:iCs/>
                              <w:color w:val="FF0000" w:themeColor="accent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Ecoute</w:t>
                          </w:r>
                        </w:p>
                      </w:txbxContent>
                    </v:textbox>
                  </v:roundrect>
                  <v:roundrect id="_x0000_s1053" style="position:absolute;left:37528;top:952;width:16955;height:763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" strokecolor="red [3204]" strokeweight="3pt">
                    <v:textbox style="mso-fit-shape-to-text:t" inset="0,0,0,0">
                      <w:txbxContent>
                        <w:p w:rsidR="00C70F07" w:rsidRPr="00491E60" w:rsidRDefault="00C70F07" w:rsidP="007B2310">
                          <w:pPr>
                            <w:pStyle w:val="Sansinterligne"/>
                            <w:spacing w:before="160" w:after="160" w:line="276" w:lineRule="auto"/>
                            <w:jc w:val="center"/>
                            <w:rPr>
                              <w:i/>
                              <w:iCs/>
                              <w:color w:val="FF0000" w:themeColor="accent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i/>
                              <w:iCs/>
                              <w:color w:val="FF0000" w:themeColor="accent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Négociations</w:t>
                          </w:r>
                        </w:p>
                      </w:txbxContent>
                    </v:textbox>
                  </v:roundrect>
                  <v:roundrect id="_x0000_s1054" style="position:absolute;left:29051;top:23716;width:15520;height:7634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" strokecolor="red [3204]" strokeweight="3pt">
                    <v:textbox style="mso-fit-shape-to-text:t" inset="0,0,0,0">
                      <w:txbxContent>
                        <w:p w:rsidR="00C70F07" w:rsidRPr="00491E60" w:rsidRDefault="00C70F07" w:rsidP="007B2310">
                          <w:pPr>
                            <w:pStyle w:val="Sansinterligne"/>
                            <w:spacing w:before="160" w:after="160" w:line="276" w:lineRule="auto"/>
                            <w:jc w:val="center"/>
                            <w:rPr>
                              <w:i/>
                              <w:iCs/>
                              <w:color w:val="FF0000" w:themeColor="accent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i/>
                              <w:iCs/>
                              <w:color w:val="FF0000" w:themeColor="accent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Audace</w:t>
                          </w:r>
                        </w:p>
                      </w:txbxContent>
                    </v:textbox>
                  </v:roundrect>
                  <v:roundrect id="_x0000_s1055" style="position:absolute;left:43910;top:22694;width:15710;height:7634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" strokecolor="red [3204]" strokeweight="3pt">
                    <v:textbox style="mso-fit-shape-to-text:t" inset="0,0,0,0">
                      <w:txbxContent>
                        <w:p w:rsidR="00C70F07" w:rsidRPr="00491E60" w:rsidRDefault="00C70F07" w:rsidP="007B2310">
                          <w:pPr>
                            <w:pStyle w:val="Sansinterligne"/>
                            <w:spacing w:before="160" w:after="160" w:line="276" w:lineRule="auto"/>
                            <w:jc w:val="center"/>
                            <w:rPr>
                              <w:i/>
                              <w:iCs/>
                              <w:color w:val="FF0000" w:themeColor="accent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i/>
                              <w:iCs/>
                              <w:color w:val="FF0000" w:themeColor="accent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Respect</w:t>
                          </w:r>
                        </w:p>
                      </w:txbxContent>
                    </v:textbox>
                  </v:roundrect>
                  <v:roundrect id="_x0000_s1056" style="position:absolute;left:13716;top:23050;width:16186;height:763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" strokecolor="red [3204]" strokeweight="3pt">
                    <v:textbox style="mso-fit-shape-to-text:t" inset="0,0,0,0">
                      <w:txbxContent>
                        <w:p w:rsidR="00C70F07" w:rsidRPr="00491E60" w:rsidRDefault="00C70F07" w:rsidP="007B2310">
                          <w:pPr>
                            <w:pStyle w:val="Sansinterligne"/>
                            <w:spacing w:before="160" w:after="160" w:line="276" w:lineRule="auto"/>
                            <w:jc w:val="center"/>
                            <w:rPr>
                              <w:i/>
                              <w:iCs/>
                              <w:color w:val="FF0000" w:themeColor="accent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i/>
                              <w:iCs/>
                              <w:color w:val="FF0000" w:themeColor="accent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Engagement</w:t>
                          </w:r>
                        </w:p>
                      </w:txbxContent>
                    </v:textbox>
                  </v:roundrect>
                  <v:roundrect id="_x0000_s1057" style="position:absolute;left:51911;top:15893;width:16479;height:763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" strokecolor="red [3204]" strokeweight="3pt">
                    <v:textbox style="mso-fit-shape-to-text:t" inset="0,0,0,0">
                      <w:txbxContent>
                        <w:p w:rsidR="00C70F07" w:rsidRPr="00491E60" w:rsidRDefault="00C70F07" w:rsidP="007B2310">
                          <w:pPr>
                            <w:pStyle w:val="Sansinterligne"/>
                            <w:spacing w:before="160" w:after="160" w:line="276" w:lineRule="auto"/>
                            <w:jc w:val="center"/>
                            <w:rPr>
                              <w:i/>
                              <w:iCs/>
                              <w:color w:val="FF0000" w:themeColor="accent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i/>
                              <w:iCs/>
                              <w:color w:val="FF0000" w:themeColor="accent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Expertise</w:t>
                          </w:r>
                        </w:p>
                      </w:txbxContent>
                    </v:textbox>
                  </v:roundrect>
                  <v:roundrect id="_x0000_s1058" style="position:absolute;left:7378;top:1701;width:16663;height:763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" strokecolor="red [3204]" strokeweight="3pt">
                    <v:textbox style="mso-fit-shape-to-text:t" inset="0,0,0,0">
                      <w:txbxContent>
                        <w:p w:rsidR="00C70F07" w:rsidRPr="00491E60" w:rsidRDefault="00C70F07" w:rsidP="007B2310">
                          <w:pPr>
                            <w:pStyle w:val="Sansinterligne"/>
                            <w:spacing w:before="160" w:after="160" w:line="276" w:lineRule="auto"/>
                            <w:jc w:val="center"/>
                            <w:rPr>
                              <w:i/>
                              <w:iCs/>
                              <w:color w:val="FF0000" w:themeColor="accent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i/>
                              <w:iCs/>
                              <w:color w:val="FF0000" w:themeColor="accent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Indépendance</w:t>
                          </w:r>
                        </w:p>
                      </w:txbxContent>
                    </v:textbox>
                  </v:roundrect>
                  <v:roundrect id="_x0000_s1059" style="position:absolute;left:22955;top:190;width:16187;height:763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" strokecolor="red [3204]" strokeweight="3pt">
                    <v:textbox style="mso-fit-shape-to-text:t" inset="0,0,0,0">
                      <w:txbxContent>
                        <w:p w:rsidR="00C70F07" w:rsidRPr="00491E60" w:rsidRDefault="00C70F07" w:rsidP="007B2310">
                          <w:pPr>
                            <w:pStyle w:val="Sansinterligne"/>
                            <w:spacing w:before="160" w:after="160" w:line="276" w:lineRule="auto"/>
                            <w:jc w:val="center"/>
                            <w:rPr>
                              <w:i/>
                              <w:iCs/>
                              <w:color w:val="FF0000" w:themeColor="accent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i/>
                              <w:iCs/>
                              <w:color w:val="FF0000" w:themeColor="accent1"/>
                              <w:sz w:val="32"/>
                              <w:szCs w:val="32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Proximité</w:t>
                          </w:r>
                        </w:p>
                      </w:txbxContent>
                    </v:textbox>
                  </v:roundrect>
                </v:group>
                <w10:wrap type="topAndBottom"/>
              </v:group>
            </w:pict>
          </mc:Fallback>
        </mc:AlternateContent>
      </w:r>
    </w:p>
    <w:p w:rsidR="00395169" w:rsidRDefault="00395169" w:rsidP="00216C9E">
      <w:pPr>
        <w:pStyle w:val="NormalWeb"/>
      </w:pPr>
    </w:p>
    <w:p w:rsidR="00216C9E" w:rsidRDefault="00216C9E" w:rsidP="00216C9E">
      <w:pPr>
        <w:pStyle w:val="NormalWeb"/>
      </w:pPr>
      <w:r>
        <w:t>Et aussi …</w:t>
      </w:r>
    </w:p>
    <w:p w:rsidR="003C25EC" w:rsidRDefault="00216C9E" w:rsidP="00216C9E">
      <w:pPr>
        <w:pStyle w:val="NormalWeb"/>
        <w:numPr>
          <w:ilvl w:val="0"/>
          <w:numId w:val="14"/>
        </w:numPr>
      </w:pPr>
      <w:r>
        <w:t xml:space="preserve">Le </w:t>
      </w:r>
      <w:r w:rsidRPr="004660B6">
        <w:rPr>
          <w:b/>
        </w:rPr>
        <w:t>CODAS</w:t>
      </w:r>
      <w:r w:rsidR="003C25EC">
        <w:t> (comité départemental d’action sociale)</w:t>
      </w:r>
    </w:p>
    <w:p w:rsidR="00507212" w:rsidRDefault="003C25EC" w:rsidP="00375191">
      <w:pPr>
        <w:pStyle w:val="NormalWeb"/>
      </w:pPr>
      <w:r>
        <w:t>L</w:t>
      </w:r>
      <w:r w:rsidR="00216C9E">
        <w:t>’augmentation de la participation du CD31</w:t>
      </w:r>
      <w:r w:rsidR="009E0304">
        <w:t xml:space="preserve"> à la protection complémentaire </w:t>
      </w:r>
      <w:r w:rsidR="00216C9E">
        <w:t>…</w:t>
      </w:r>
      <w:r w:rsidR="009E0304">
        <w:t xml:space="preserve"> </w:t>
      </w:r>
      <w:r w:rsidR="00375191">
        <w:t>et défendant</w:t>
      </w:r>
      <w:r w:rsidR="009E0304">
        <w:t xml:space="preserve"> une </w:t>
      </w:r>
      <w:r w:rsidR="009E0304" w:rsidRPr="004660B6">
        <w:rPr>
          <w:b/>
        </w:rPr>
        <w:t>prise en charge totale </w:t>
      </w:r>
      <w:r w:rsidR="009E0304">
        <w:t>!</w:t>
      </w:r>
      <w:r w:rsidR="00507212" w:rsidRPr="00507212">
        <w:t xml:space="preserve"> </w:t>
      </w:r>
    </w:p>
    <w:p w:rsidR="00507212" w:rsidRDefault="00375191" w:rsidP="00375191">
      <w:pPr>
        <w:pStyle w:val="NormalWeb"/>
      </w:pPr>
      <w:r>
        <w:t>Les chèques vacances</w:t>
      </w:r>
      <w:r w:rsidR="00507212">
        <w:t xml:space="preserve"> </w:t>
      </w:r>
      <w:r w:rsidR="00507212" w:rsidRPr="004660B6">
        <w:rPr>
          <w:b/>
        </w:rPr>
        <w:t>bonifiés au maximum</w:t>
      </w:r>
      <w:r w:rsidR="00507212">
        <w:t xml:space="preserve"> pour nos collègues les </w:t>
      </w:r>
      <w:r w:rsidR="00507212" w:rsidRPr="004660B6">
        <w:rPr>
          <w:b/>
        </w:rPr>
        <w:t>moins bien rémunérés</w:t>
      </w:r>
      <w:r w:rsidR="00507212">
        <w:t>.</w:t>
      </w:r>
    </w:p>
    <w:p w:rsidR="00F81F41" w:rsidRDefault="003C25EC" w:rsidP="00395169">
      <w:pPr>
        <w:pStyle w:val="NormalWeb"/>
      </w:pPr>
      <w:r w:rsidRPr="003C25EC">
        <w:rPr>
          <w:b/>
          <w:color w:val="FF0000" w:themeColor="accent1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FOCD31</w:t>
      </w:r>
      <w:r>
        <w:t xml:space="preserve"> défend un CODAS enfin à la hauteur de la collectivité en faveur des personnels.</w:t>
      </w:r>
      <w:r w:rsidR="00F81F41">
        <w:br w:type="page"/>
      </w:r>
    </w:p>
    <w:p w:rsidR="00F81F41" w:rsidRDefault="00F81F41" w:rsidP="00F81F41">
      <w:pPr>
        <w:pStyle w:val="Titre1"/>
      </w:pPr>
      <w:r>
        <w:lastRenderedPageBreak/>
        <w:t>Comité Technique – Candidats FOCD31</w:t>
      </w:r>
    </w:p>
    <w:p w:rsidR="00AD6834" w:rsidRDefault="00AD6834" w:rsidP="00AD6834"/>
    <w:p w:rsidR="00981A65" w:rsidRDefault="00981A65" w:rsidP="00AD6834"/>
    <w:p w:rsidR="00AD6834" w:rsidRPr="00AD6834" w:rsidRDefault="00981A65" w:rsidP="00AD6834">
      <w:r>
        <w:rPr>
          <w:noProof/>
        </w:rPr>
        <mc:AlternateContent>
          <mc:Choice Requires="wpg">
            <w:drawing>
              <wp:anchor distT="0" distB="0" distL="114300" distR="114300" simplePos="0" relativeHeight="251725312" behindDoc="0" locked="0" layoutInCell="1" allowOverlap="1" wp14:anchorId="1FB7909B" wp14:editId="60333B29">
                <wp:simplePos x="0" y="0"/>
                <wp:positionH relativeFrom="column">
                  <wp:posOffset>73346</wp:posOffset>
                </wp:positionH>
                <wp:positionV relativeFrom="paragraph">
                  <wp:posOffset>8483010</wp:posOffset>
                </wp:positionV>
                <wp:extent cx="5821681" cy="581912"/>
                <wp:effectExtent l="0" t="0" r="26670" b="8890"/>
                <wp:wrapNone/>
                <wp:docPr id="72" name="Groupe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1681" cy="581912"/>
                          <a:chOff x="-1" y="-89152"/>
                          <a:chExt cx="5821889" cy="581912"/>
                        </a:xfrm>
                      </wpg:grpSpPr>
                      <pic:pic xmlns:pic="http://schemas.openxmlformats.org/drawingml/2006/picture">
                        <pic:nvPicPr>
                          <pic:cNvPr id="73" name="Image 73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-89152"/>
                            <a:ext cx="581912" cy="581912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  <wps:wsp>
                        <wps:cNvPr id="74" name="Légende encadrée 2 74"/>
                        <wps:cNvSpPr/>
                        <wps:spPr>
                          <a:xfrm>
                            <a:off x="967564" y="0"/>
                            <a:ext cx="4854324" cy="414374"/>
                          </a:xfrm>
                          <a:prstGeom prst="borderCallout2">
                            <a:avLst>
                              <a:gd name="adj1" fmla="val 25493"/>
                              <a:gd name="adj2" fmla="val -186"/>
                              <a:gd name="adj3" fmla="val 44605"/>
                              <a:gd name="adj4" fmla="val -3344"/>
                              <a:gd name="adj5" fmla="val 44253"/>
                              <a:gd name="adj6" fmla="val -11219"/>
                            </a:avLst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70F07" w:rsidRPr="00AD6834" w:rsidRDefault="00C70F07" w:rsidP="00027504">
                              <w:pPr>
                                <w:rPr>
                                  <w:rStyle w:val="Emphaseintense"/>
                                  <w:smallCaps w:val="0"/>
                                  <w:color w:val="404040" w:themeColor="text1" w:themeTint="BF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Style w:val="Emphaseintense"/>
                                  <w:smallCaps w:val="0"/>
                                  <w:color w:val="404040" w:themeColor="text1" w:themeTint="BF"/>
                                  <w:sz w:val="24"/>
                                  <w:szCs w:val="24"/>
                                </w:rPr>
                                <w:t>Etre candidate, c’est ê</w:t>
                              </w:r>
                              <w:r w:rsidRPr="00AD6834">
                                <w:rPr>
                                  <w:rStyle w:val="Emphaseintense"/>
                                  <w:smallCaps w:val="0"/>
                                  <w:color w:val="404040" w:themeColor="text1" w:themeTint="BF"/>
                                  <w:sz w:val="24"/>
                                  <w:szCs w:val="24"/>
                                </w:rPr>
                                <w:t>tre force de propositions constructives dans le cadre d'une démarche active et responsable 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B7909B" id="Groupe 72" o:spid="_x0000_s1060" style="position:absolute;margin-left:5.8pt;margin-top:667.95pt;width:458.4pt;height:45.8pt;z-index:251725312;mso-width-relative:margin;mso-height-relative:margin" coordorigin=",-891" coordsize="58218,5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">
                <v:shape id="Image 73" o:spid="_x0000_s1061" type="#_x0000_t75" style="position:absolute;top:-891;width:5819;height:5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" filled="t" fillcolor="#fbfbfd [184]">
                  <v:fill color2="#e6eaf2 [984]" rotate="t" angle="270" colors="0 #fbfcfd;25559f #fbfcfd;44564f #dbe0ec;56361f #dbe0ec" focus="100%" type="gradient"/>
                  <v:imagedata r:id="rId101" o:title=""/>
                  <v:path arrowok="t"/>
                </v:shape>
                <v:shape id="Légende encadrée 2 74" o:spid="_x0000_s1062" type="#_x0000_t48" style="position:absolute;left:9675;width:48543;height:4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" adj="-2423,9559,-722,9635,-40,5506" fillcolor="#fbfbfd [184]" strokecolor="#7f0000 [1604]" strokeweight="1pt">
                  <v:fill color2="#e6eaf2 [984]" rotate="t" angle="270" colors="0 #fbfcfd;25559f #fbfcfd;44564f #dbe0ec;56361f #dbe0ec" focus="100%" type="gradient"/>
                  <v:textbox>
                    <w:txbxContent>
                      <w:p w:rsidR="00C70F07" w:rsidRPr="00AD6834" w:rsidRDefault="00C70F07" w:rsidP="00027504">
                        <w:pPr>
                          <w:rPr>
                            <w:rStyle w:val="Emphaseintense"/>
                            <w:smallCaps w:val="0"/>
                            <w:color w:val="404040" w:themeColor="text1" w:themeTint="BF"/>
                            <w:sz w:val="24"/>
                            <w:szCs w:val="24"/>
                          </w:rPr>
                        </w:pPr>
                        <w:r>
                          <w:rPr>
                            <w:rStyle w:val="Emphaseintense"/>
                            <w:smallCaps w:val="0"/>
                            <w:color w:val="404040" w:themeColor="text1" w:themeTint="BF"/>
                            <w:sz w:val="24"/>
                            <w:szCs w:val="24"/>
                          </w:rPr>
                          <w:t>Etre candidate, c’est ê</w:t>
                        </w:r>
                        <w:r w:rsidRPr="00AD6834">
                          <w:rPr>
                            <w:rStyle w:val="Emphaseintense"/>
                            <w:smallCaps w:val="0"/>
                            <w:color w:val="404040" w:themeColor="text1" w:themeTint="BF"/>
                            <w:sz w:val="24"/>
                            <w:szCs w:val="24"/>
                          </w:rPr>
                          <w:t>tre force de propositions constructives dans le cadre d'une démarche active et responsable !</w:t>
                        </w:r>
                      </w:p>
                    </w:txbxContent>
                  </v:textbox>
                  <o:callout v:ext="edit" minusy="t"/>
                </v:shape>
              </v:group>
            </w:pict>
          </mc:Fallback>
        </mc:AlternateContent>
      </w:r>
    </w:p>
    <w:tbl>
      <w:tblPr>
        <w:tblStyle w:val="Grilledutableau"/>
        <w:tblW w:w="9498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16"/>
        <w:gridCol w:w="222"/>
        <w:gridCol w:w="1716"/>
        <w:gridCol w:w="222"/>
        <w:gridCol w:w="1716"/>
        <w:gridCol w:w="222"/>
        <w:gridCol w:w="1716"/>
        <w:gridCol w:w="222"/>
        <w:gridCol w:w="1746"/>
      </w:tblGrid>
      <w:tr w:rsidR="00F81F41" w:rsidTr="00AD6834">
        <w:tc>
          <w:tcPr>
            <w:tcW w:w="1716" w:type="dxa"/>
          </w:tcPr>
          <w:p w:rsidR="00F81F41" w:rsidRDefault="00F81F41" w:rsidP="00F81F41">
            <w:r>
              <w:rPr>
                <w:noProof/>
              </w:rPr>
              <w:drawing>
                <wp:inline distT="0" distB="0" distL="0" distR="0" wp14:anchorId="56A9868E" wp14:editId="409BCAEE">
                  <wp:extent cx="950400" cy="950400"/>
                  <wp:effectExtent l="0" t="0" r="2540" b="2540"/>
                  <wp:docPr id="219" name="Imag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r>
              <w:rPr>
                <w:noProof/>
              </w:rPr>
              <w:drawing>
                <wp:inline distT="0" distB="0" distL="0" distR="0" wp14:anchorId="33C4E208" wp14:editId="23201105">
                  <wp:extent cx="950400" cy="950400"/>
                  <wp:effectExtent l="0" t="0" r="2540" b="2540"/>
                  <wp:docPr id="220" name="Imag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0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4">
                                    <a14:imgEffect>
                                      <a14:colorTemperature colorTemp="88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35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r>
              <w:rPr>
                <w:noProof/>
              </w:rPr>
              <w:drawing>
                <wp:inline distT="0" distB="0" distL="0" distR="0" wp14:anchorId="2039A491" wp14:editId="5E6B078B">
                  <wp:extent cx="950400" cy="950400"/>
                  <wp:effectExtent l="0" t="0" r="2540" b="2540"/>
                  <wp:docPr id="221" name="Imag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r>
              <w:rPr>
                <w:noProof/>
              </w:rPr>
              <w:drawing>
                <wp:inline distT="0" distB="0" distL="0" distR="0" wp14:anchorId="4B0D5A87" wp14:editId="5A56D09F">
                  <wp:extent cx="864235" cy="980200"/>
                  <wp:effectExtent l="0" t="0" r="0" b="0"/>
                  <wp:docPr id="222" name="Imag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 rotWithShape="1">
                          <a:blip r:embed="rId10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6">
                                    <a14:imgEffect>
                                      <a14:brightnessContrast bright="12000" contras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937"/>
                          <a:stretch/>
                        </pic:blipFill>
                        <pic:spPr bwMode="auto">
                          <a:xfrm>
                            <a:off x="0" y="0"/>
                            <a:ext cx="865307" cy="98141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46" w:type="dxa"/>
          </w:tcPr>
          <w:p w:rsidR="00F81F41" w:rsidRDefault="00F81F41" w:rsidP="00F81F41">
            <w:r>
              <w:rPr>
                <w:noProof/>
              </w:rPr>
              <w:drawing>
                <wp:inline distT="0" distB="0" distL="0" distR="0" wp14:anchorId="4F8E4CF6" wp14:editId="212B541C">
                  <wp:extent cx="950400" cy="950400"/>
                  <wp:effectExtent l="0" t="0" r="2540" b="2540"/>
                  <wp:docPr id="223" name="Imag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1F41" w:rsidRPr="00595678" w:rsidTr="00AD6834">
        <w:tc>
          <w:tcPr>
            <w:tcW w:w="1716" w:type="dxa"/>
          </w:tcPr>
          <w:p w:rsidR="00F81F41" w:rsidRDefault="002972A0" w:rsidP="00F81F41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 xml:space="preserve">Si-Kebir </w:t>
            </w:r>
            <w:r w:rsidRPr="00027504">
              <w:rPr>
                <w:rFonts w:ascii="Calibri Light" w:hAnsi="Calibri Light" w:cs="Calibri Light"/>
              </w:rPr>
              <w:t>Kada</w:t>
            </w:r>
          </w:p>
          <w:p w:rsidR="00F81F41" w:rsidRPr="00595678" w:rsidRDefault="002972A0" w:rsidP="00F81F41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DCDS</w:t>
            </w:r>
          </w:p>
        </w:tc>
        <w:tc>
          <w:tcPr>
            <w:tcW w:w="222" w:type="dxa"/>
          </w:tcPr>
          <w:p w:rsidR="00F81F41" w:rsidRPr="00595678" w:rsidRDefault="00F81F41" w:rsidP="00F81F41">
            <w:pPr>
              <w:rPr>
                <w:rFonts w:ascii="Calibri Light" w:hAnsi="Calibri Light" w:cs="Calibri Light"/>
              </w:rPr>
            </w:pPr>
          </w:p>
        </w:tc>
        <w:tc>
          <w:tcPr>
            <w:tcW w:w="1716" w:type="dxa"/>
          </w:tcPr>
          <w:p w:rsidR="00F81F41" w:rsidRDefault="002972A0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Laffargue </w:t>
            </w:r>
            <w:r w:rsidRPr="00027504">
              <w:rPr>
                <w:rFonts w:ascii="Calibri Light" w:hAnsi="Calibri Light" w:cs="Calibri Light"/>
              </w:rPr>
              <w:t>Véronique</w:t>
            </w:r>
          </w:p>
          <w:p w:rsidR="002972A0" w:rsidRPr="00595678" w:rsidRDefault="002972A0" w:rsidP="00CD677E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DACAE</w:t>
            </w:r>
          </w:p>
        </w:tc>
        <w:tc>
          <w:tcPr>
            <w:tcW w:w="222" w:type="dxa"/>
          </w:tcPr>
          <w:p w:rsidR="00F81F41" w:rsidRPr="00595678" w:rsidRDefault="00F81F41" w:rsidP="00F81F41">
            <w:pPr>
              <w:rPr>
                <w:rFonts w:ascii="Calibri Light" w:hAnsi="Calibri Light" w:cs="Calibri Light"/>
              </w:rPr>
            </w:pPr>
          </w:p>
        </w:tc>
        <w:tc>
          <w:tcPr>
            <w:tcW w:w="1716" w:type="dxa"/>
          </w:tcPr>
          <w:p w:rsidR="00F81F41" w:rsidRDefault="002972A0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Techer </w:t>
            </w:r>
            <w:r w:rsidRPr="00027504">
              <w:rPr>
                <w:rFonts w:ascii="Calibri Light" w:hAnsi="Calibri Light" w:cs="Calibri Light"/>
              </w:rPr>
              <w:t>Pierre</w:t>
            </w:r>
          </w:p>
          <w:p w:rsidR="002972A0" w:rsidRPr="00595678" w:rsidRDefault="002972A0" w:rsidP="00F81F41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Collège Flora Tristan</w:t>
            </w:r>
          </w:p>
        </w:tc>
        <w:tc>
          <w:tcPr>
            <w:tcW w:w="222" w:type="dxa"/>
          </w:tcPr>
          <w:p w:rsidR="00F81F41" w:rsidRPr="00595678" w:rsidRDefault="00F81F41" w:rsidP="00F81F41">
            <w:pPr>
              <w:rPr>
                <w:rFonts w:ascii="Calibri Light" w:hAnsi="Calibri Light" w:cs="Calibri Light"/>
              </w:rPr>
            </w:pPr>
          </w:p>
        </w:tc>
        <w:tc>
          <w:tcPr>
            <w:tcW w:w="1716" w:type="dxa"/>
          </w:tcPr>
          <w:p w:rsidR="00F81F41" w:rsidRDefault="002972A0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Amghar </w:t>
            </w:r>
            <w:r w:rsidRPr="00027504">
              <w:rPr>
                <w:rFonts w:ascii="Calibri Light" w:hAnsi="Calibri Light" w:cs="Calibri Light"/>
              </w:rPr>
              <w:t>Saïda</w:t>
            </w:r>
          </w:p>
          <w:p w:rsidR="002972A0" w:rsidRPr="00595678" w:rsidRDefault="00B65542" w:rsidP="00F81F41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MDS Basso Cambo</w:t>
            </w:r>
          </w:p>
        </w:tc>
        <w:tc>
          <w:tcPr>
            <w:tcW w:w="222" w:type="dxa"/>
          </w:tcPr>
          <w:p w:rsidR="00F81F41" w:rsidRPr="00595678" w:rsidRDefault="00F81F41" w:rsidP="00F81F41">
            <w:pPr>
              <w:rPr>
                <w:rFonts w:ascii="Calibri Light" w:hAnsi="Calibri Light" w:cs="Calibri Light"/>
              </w:rPr>
            </w:pPr>
          </w:p>
        </w:tc>
        <w:tc>
          <w:tcPr>
            <w:tcW w:w="1746" w:type="dxa"/>
          </w:tcPr>
          <w:p w:rsidR="00F81F41" w:rsidRDefault="002972A0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Delthil </w:t>
            </w:r>
            <w:r w:rsidRPr="00027504">
              <w:rPr>
                <w:rFonts w:ascii="Calibri Light" w:hAnsi="Calibri Light" w:cs="Calibri Light"/>
              </w:rPr>
              <w:t>Jérémie</w:t>
            </w:r>
          </w:p>
          <w:p w:rsidR="002972A0" w:rsidRPr="00595678" w:rsidRDefault="002972A0" w:rsidP="00F81F41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DSIN</w:t>
            </w:r>
          </w:p>
        </w:tc>
      </w:tr>
      <w:tr w:rsidR="00F81F41" w:rsidTr="00AD6834">
        <w:tc>
          <w:tcPr>
            <w:tcW w:w="1716" w:type="dxa"/>
          </w:tcPr>
          <w:p w:rsidR="00F81F41" w:rsidRDefault="00F81F41" w:rsidP="00F81F41">
            <w:r>
              <w:rPr>
                <w:noProof/>
              </w:rPr>
              <w:drawing>
                <wp:inline distT="0" distB="0" distL="0" distR="0" wp14:anchorId="16466860" wp14:editId="261EF92D">
                  <wp:extent cx="950400" cy="950400"/>
                  <wp:effectExtent l="0" t="0" r="2540" b="2540"/>
                  <wp:docPr id="224" name="Imag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35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r>
              <w:rPr>
                <w:noProof/>
              </w:rPr>
              <w:drawing>
                <wp:inline distT="0" distB="0" distL="0" distR="0" wp14:anchorId="0D4A0612" wp14:editId="6BD7A865">
                  <wp:extent cx="950400" cy="950400"/>
                  <wp:effectExtent l="0" t="0" r="2540" b="2540"/>
                  <wp:docPr id="225" name="Imag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10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colorTemperature colorTemp="8800"/>
                                    </a14:imgEffect>
                                    <a14:imgEffect>
                                      <a14:brightnessContrast bright="15000" contras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r>
              <w:rPr>
                <w:noProof/>
              </w:rPr>
              <w:drawing>
                <wp:inline distT="0" distB="0" distL="0" distR="0" wp14:anchorId="4B640BF3" wp14:editId="582B3A6C">
                  <wp:extent cx="950400" cy="950400"/>
                  <wp:effectExtent l="0" t="0" r="2540" b="2540"/>
                  <wp:docPr id="226" name="Imag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7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8">
                                    <a14:imgEffect>
                                      <a14:colorTemperature colorTemp="7200"/>
                                    </a14:imgEffect>
                                    <a14:imgEffect>
                                      <a14:brightnessContrast bright="19000" contrast="1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r>
              <w:rPr>
                <w:noProof/>
              </w:rPr>
              <w:drawing>
                <wp:inline distT="0" distB="0" distL="0" distR="0" wp14:anchorId="0D6D3693" wp14:editId="31D36A1D">
                  <wp:extent cx="950400" cy="950400"/>
                  <wp:effectExtent l="0" t="0" r="2540" b="2540"/>
                  <wp:docPr id="227" name="Imag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46" w:type="dxa"/>
          </w:tcPr>
          <w:p w:rsidR="00F81F41" w:rsidRDefault="00F81F41" w:rsidP="00F81F41">
            <w:r>
              <w:rPr>
                <w:noProof/>
              </w:rPr>
              <w:drawing>
                <wp:inline distT="0" distB="0" distL="0" distR="0" wp14:anchorId="169AA3AB" wp14:editId="45859563">
                  <wp:extent cx="950400" cy="950400"/>
                  <wp:effectExtent l="0" t="0" r="2540" b="2540"/>
                  <wp:docPr id="228" name="Imag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1F41" w:rsidTr="00AD6834">
        <w:tc>
          <w:tcPr>
            <w:tcW w:w="1716" w:type="dxa"/>
          </w:tcPr>
          <w:p w:rsidR="00F81F41" w:rsidRDefault="002972A0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Giner </w:t>
            </w:r>
            <w:r w:rsidRPr="00027504">
              <w:rPr>
                <w:rFonts w:ascii="Calibri Light" w:hAnsi="Calibri Light" w:cs="Calibri Light"/>
              </w:rPr>
              <w:t>Magali</w:t>
            </w:r>
          </w:p>
          <w:p w:rsidR="002972A0" w:rsidRDefault="002972A0" w:rsidP="00F81F41">
            <w:r>
              <w:t>DPTI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2972A0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Artero </w:t>
            </w:r>
            <w:r w:rsidRPr="00027504">
              <w:rPr>
                <w:rFonts w:ascii="Calibri Light" w:hAnsi="Calibri Light" w:cs="Calibri Light"/>
              </w:rPr>
              <w:t>Olivier</w:t>
            </w:r>
          </w:p>
          <w:p w:rsidR="002972A0" w:rsidRDefault="002972A0" w:rsidP="00F81F41">
            <w:r>
              <w:rPr>
                <w:rFonts w:ascii="Calibri Light" w:hAnsi="Calibri Light" w:cs="Calibri Light"/>
                <w:b/>
              </w:rPr>
              <w:t>DAUT PAPH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2972A0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Essongue Ozenga </w:t>
            </w:r>
            <w:r w:rsidRPr="00027504">
              <w:rPr>
                <w:rFonts w:ascii="Calibri Light" w:hAnsi="Calibri Light" w:cs="Calibri Light"/>
              </w:rPr>
              <w:t>Josia</w:t>
            </w:r>
            <w:r w:rsidR="00027504" w:rsidRPr="00027504">
              <w:rPr>
                <w:rFonts w:ascii="Calibri Light" w:hAnsi="Calibri Light" w:cs="Calibri Light"/>
              </w:rPr>
              <w:t>n</w:t>
            </w:r>
            <w:r w:rsidRPr="00027504">
              <w:rPr>
                <w:rFonts w:ascii="Calibri Light" w:hAnsi="Calibri Light" w:cs="Calibri Light"/>
              </w:rPr>
              <w:t>ne</w:t>
            </w:r>
          </w:p>
          <w:p w:rsidR="002972A0" w:rsidRDefault="002972A0" w:rsidP="00F81F41">
            <w:r>
              <w:rPr>
                <w:rFonts w:ascii="Calibri Light" w:hAnsi="Calibri Light" w:cs="Calibri Light"/>
                <w:b/>
              </w:rPr>
              <w:t>Courrier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2972A0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Bouley </w:t>
            </w:r>
            <w:r w:rsidRPr="00027504">
              <w:rPr>
                <w:rFonts w:ascii="Calibri Light" w:hAnsi="Calibri Light" w:cs="Calibri Light"/>
              </w:rPr>
              <w:t>Philippe</w:t>
            </w:r>
          </w:p>
          <w:p w:rsidR="002972A0" w:rsidRDefault="002972A0" w:rsidP="00F81F41">
            <w:r>
              <w:rPr>
                <w:rFonts w:ascii="Calibri Light" w:hAnsi="Calibri Light" w:cs="Calibri Light"/>
                <w:b/>
              </w:rPr>
              <w:t>D. des routes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46" w:type="dxa"/>
          </w:tcPr>
          <w:p w:rsidR="00027504" w:rsidRDefault="002972A0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Geisser </w:t>
            </w:r>
          </w:p>
          <w:p w:rsidR="00F81F41" w:rsidRPr="00027504" w:rsidRDefault="002972A0" w:rsidP="00F81F41">
            <w:pPr>
              <w:rPr>
                <w:rFonts w:ascii="Calibri Light" w:hAnsi="Calibri Light" w:cs="Calibri Light"/>
              </w:rPr>
            </w:pPr>
            <w:r w:rsidRPr="00027504">
              <w:rPr>
                <w:rFonts w:ascii="Calibri Light" w:hAnsi="Calibri Light" w:cs="Calibri Light"/>
              </w:rPr>
              <w:t>Marie-Odile</w:t>
            </w:r>
          </w:p>
          <w:p w:rsidR="002972A0" w:rsidRDefault="002972A0" w:rsidP="00F81F41">
            <w:r>
              <w:rPr>
                <w:rFonts w:ascii="Calibri Light" w:hAnsi="Calibri Light" w:cs="Calibri Light"/>
                <w:b/>
              </w:rPr>
              <w:t>DPTI</w:t>
            </w:r>
          </w:p>
        </w:tc>
      </w:tr>
      <w:tr w:rsidR="00F81F41" w:rsidTr="00AD6834">
        <w:tc>
          <w:tcPr>
            <w:tcW w:w="1716" w:type="dxa"/>
          </w:tcPr>
          <w:p w:rsidR="00F81F41" w:rsidRDefault="00F81F41" w:rsidP="00F81F41">
            <w:r>
              <w:rPr>
                <w:noProof/>
              </w:rPr>
              <w:drawing>
                <wp:inline distT="0" distB="0" distL="0" distR="0" wp14:anchorId="30C0CEA2" wp14:editId="6FC3E441">
                  <wp:extent cx="950400" cy="950400"/>
                  <wp:effectExtent l="0" t="0" r="2540" b="2540"/>
                  <wp:docPr id="229" name="Imag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10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0">
                                    <a14:imgEffect>
                                      <a14:colorTemperature colorTemp="7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r>
              <w:rPr>
                <w:noProof/>
              </w:rPr>
              <w:drawing>
                <wp:inline distT="0" distB="0" distL="0" distR="0" wp14:anchorId="491895C9" wp14:editId="4F3729BE">
                  <wp:extent cx="950400" cy="950400"/>
                  <wp:effectExtent l="0" t="0" r="2540" b="2540"/>
                  <wp:docPr id="230" name="Imag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r>
              <w:rPr>
                <w:noProof/>
              </w:rPr>
              <w:drawing>
                <wp:inline distT="0" distB="0" distL="0" distR="0" wp14:anchorId="1249432E" wp14:editId="1FA2F76E">
                  <wp:extent cx="950400" cy="950400"/>
                  <wp:effectExtent l="0" t="0" r="2540" b="2540"/>
                  <wp:docPr id="231" name="Imag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1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6">
                                    <a14:imgEffect>
                                      <a14:brightnessContrast bright="15000" contrast="9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r>
              <w:rPr>
                <w:noProof/>
              </w:rPr>
              <w:drawing>
                <wp:inline distT="0" distB="0" distL="0" distR="0" wp14:anchorId="49FB07E2" wp14:editId="3E6A4989">
                  <wp:extent cx="950400" cy="950400"/>
                  <wp:effectExtent l="0" t="0" r="2540" b="2540"/>
                  <wp:docPr id="232" name="Imag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3">
                                    <a14:imgEffect>
                                      <a14:colorTemperature colorTemp="7200"/>
                                    </a14:imgEffect>
                                    <a14:imgEffect>
                                      <a14:saturation sat="6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46" w:type="dxa"/>
          </w:tcPr>
          <w:p w:rsidR="00F81F41" w:rsidRDefault="00F81F41" w:rsidP="00F81F41">
            <w:r>
              <w:rPr>
                <w:noProof/>
              </w:rPr>
              <w:drawing>
                <wp:inline distT="0" distB="0" distL="0" distR="0" wp14:anchorId="0E93DDD8" wp14:editId="59B26F79">
                  <wp:extent cx="950400" cy="950400"/>
                  <wp:effectExtent l="0" t="0" r="2540" b="2540"/>
                  <wp:docPr id="233" name="Imag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1F41" w:rsidTr="00AD6834">
        <w:tc>
          <w:tcPr>
            <w:tcW w:w="1716" w:type="dxa"/>
          </w:tcPr>
          <w:p w:rsidR="00F81F41" w:rsidRDefault="00027504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Ardite </w:t>
            </w:r>
            <w:r w:rsidRPr="00027504">
              <w:rPr>
                <w:rFonts w:ascii="Calibri Light" w:hAnsi="Calibri Light" w:cs="Calibri Light"/>
              </w:rPr>
              <w:t>Fran</w:t>
            </w:r>
            <w:r w:rsidR="002972A0" w:rsidRPr="00027504">
              <w:rPr>
                <w:rFonts w:ascii="Calibri Light" w:hAnsi="Calibri Light" w:cs="Calibri Light"/>
              </w:rPr>
              <w:t>k</w:t>
            </w:r>
          </w:p>
          <w:p w:rsidR="002972A0" w:rsidRDefault="002972A0" w:rsidP="00F81F41">
            <w:r>
              <w:rPr>
                <w:rFonts w:ascii="Calibri Light" w:hAnsi="Calibri Light" w:cs="Calibri Light"/>
                <w:b/>
              </w:rPr>
              <w:t>DTE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027504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Suanez </w:t>
            </w:r>
            <w:r w:rsidR="002972A0">
              <w:rPr>
                <w:rFonts w:ascii="Calibri Light" w:hAnsi="Calibri Light" w:cs="Calibri Light"/>
                <w:b/>
              </w:rPr>
              <w:t xml:space="preserve">Guay </w:t>
            </w:r>
            <w:r w:rsidR="002972A0" w:rsidRPr="00027504">
              <w:rPr>
                <w:rFonts w:ascii="Calibri Light" w:hAnsi="Calibri Light" w:cs="Calibri Light"/>
              </w:rPr>
              <w:t>Evelyne</w:t>
            </w:r>
          </w:p>
          <w:p w:rsidR="002972A0" w:rsidRDefault="002972A0" w:rsidP="00F81F41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DEF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2972A0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Anthian </w:t>
            </w:r>
            <w:r w:rsidRPr="00027504">
              <w:rPr>
                <w:rFonts w:ascii="Calibri Light" w:hAnsi="Calibri Light" w:cs="Calibri Light"/>
              </w:rPr>
              <w:t>Christophe</w:t>
            </w:r>
          </w:p>
          <w:p w:rsidR="002972A0" w:rsidRDefault="002972A0" w:rsidP="00F81F41">
            <w:r>
              <w:t>D. des routes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2972A0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Piat </w:t>
            </w:r>
            <w:r w:rsidRPr="00027504">
              <w:rPr>
                <w:rFonts w:ascii="Calibri Light" w:hAnsi="Calibri Light" w:cs="Calibri Light"/>
              </w:rPr>
              <w:t>Fabienne</w:t>
            </w:r>
          </w:p>
          <w:p w:rsidR="002972A0" w:rsidRDefault="002972A0" w:rsidP="00F81F41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Collège Elizabeth Badinter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46" w:type="dxa"/>
          </w:tcPr>
          <w:p w:rsidR="00F81F41" w:rsidRDefault="0029767E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Falot </w:t>
            </w:r>
            <w:r w:rsidRPr="00027504">
              <w:rPr>
                <w:rFonts w:ascii="Calibri Light" w:hAnsi="Calibri Light" w:cs="Calibri Light"/>
              </w:rPr>
              <w:t>Régis</w:t>
            </w:r>
          </w:p>
          <w:p w:rsidR="0029767E" w:rsidRDefault="0029767E" w:rsidP="00F81F41">
            <w:r>
              <w:rPr>
                <w:rFonts w:ascii="Calibri Light" w:hAnsi="Calibri Light" w:cs="Calibri Light"/>
                <w:b/>
              </w:rPr>
              <w:t>D. des routes</w:t>
            </w:r>
          </w:p>
        </w:tc>
      </w:tr>
      <w:tr w:rsidR="00F81F41" w:rsidTr="00AD6834">
        <w:tc>
          <w:tcPr>
            <w:tcW w:w="1716" w:type="dxa"/>
          </w:tcPr>
          <w:p w:rsidR="00F81F41" w:rsidRDefault="00F81F41" w:rsidP="00F81F41">
            <w:r>
              <w:rPr>
                <w:noProof/>
              </w:rPr>
              <w:drawing>
                <wp:inline distT="0" distB="0" distL="0" distR="0" wp14:anchorId="2D6B6427" wp14:editId="0BEDF4ED">
                  <wp:extent cx="950400" cy="950400"/>
                  <wp:effectExtent l="0" t="0" r="2540" b="2540"/>
                  <wp:docPr id="234" name="Imag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5">
                                    <a14:imgEffect>
                                      <a14:colorTemperature colorTemp="7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25757F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D9E9E3" wp14:editId="3CEE6F60">
                  <wp:extent cx="950400" cy="950400"/>
                  <wp:effectExtent l="0" t="0" r="2540" b="2540"/>
                  <wp:docPr id="262" name="Imag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35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r>
              <w:rPr>
                <w:noProof/>
              </w:rPr>
              <w:drawing>
                <wp:inline distT="0" distB="0" distL="0" distR="0" wp14:anchorId="22337B69" wp14:editId="2C123433">
                  <wp:extent cx="950400" cy="950400"/>
                  <wp:effectExtent l="0" t="0" r="2540" b="2540"/>
                  <wp:docPr id="236" name="Imag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696630" wp14:editId="53821B39">
                  <wp:extent cx="864675" cy="949960"/>
                  <wp:effectExtent l="0" t="0" r="0" b="2540"/>
                  <wp:docPr id="237" name="Imag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513" r="7198" b="8497"/>
                          <a:stretch/>
                        </pic:blipFill>
                        <pic:spPr bwMode="auto">
                          <a:xfrm>
                            <a:off x="0" y="0"/>
                            <a:ext cx="870514" cy="9563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46" w:type="dxa"/>
          </w:tcPr>
          <w:p w:rsidR="00F81F41" w:rsidRDefault="0025757F" w:rsidP="00F81F41">
            <w:r>
              <w:rPr>
                <w:noProof/>
              </w:rPr>
              <w:drawing>
                <wp:inline distT="0" distB="0" distL="0" distR="0" wp14:anchorId="415B471A" wp14:editId="65C391C6">
                  <wp:extent cx="950400" cy="950400"/>
                  <wp:effectExtent l="0" t="0" r="2540" b="2540"/>
                  <wp:docPr id="266" name="Imag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35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1F41" w:rsidTr="00AD6834">
        <w:tc>
          <w:tcPr>
            <w:tcW w:w="1716" w:type="dxa"/>
          </w:tcPr>
          <w:p w:rsidR="00F81F41" w:rsidRDefault="0029767E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Mina Flavienne</w:t>
            </w:r>
          </w:p>
          <w:p w:rsidR="0029767E" w:rsidRDefault="0029767E" w:rsidP="0029767E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Assistant</w:t>
            </w:r>
            <w:r w:rsidR="00EC5F8D">
              <w:rPr>
                <w:rFonts w:ascii="Calibri Light" w:hAnsi="Calibri Light" w:cs="Calibri Light"/>
                <w:b/>
              </w:rPr>
              <w:t>e familiale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027504" w:rsidRDefault="00C70F07" w:rsidP="0025757F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Ar</w:t>
            </w:r>
            <w:r w:rsidR="0025757F">
              <w:rPr>
                <w:rFonts w:ascii="Calibri Light" w:hAnsi="Calibri Light" w:cs="Calibri Light"/>
                <w:b/>
              </w:rPr>
              <w:t>ibaud</w:t>
            </w:r>
          </w:p>
          <w:p w:rsidR="0025757F" w:rsidRPr="00027504" w:rsidRDefault="00027504" w:rsidP="0025757F">
            <w:pPr>
              <w:rPr>
                <w:rFonts w:ascii="Calibri Light" w:hAnsi="Calibri Light" w:cs="Calibri Light"/>
              </w:rPr>
            </w:pPr>
            <w:r w:rsidRPr="00027504">
              <w:rPr>
                <w:rFonts w:ascii="Calibri Light" w:hAnsi="Calibri Light" w:cs="Calibri Light"/>
              </w:rPr>
              <w:t>Marie-</w:t>
            </w:r>
            <w:r w:rsidR="0025757F" w:rsidRPr="00027504">
              <w:rPr>
                <w:rFonts w:ascii="Calibri Light" w:hAnsi="Calibri Light" w:cs="Calibri Light"/>
              </w:rPr>
              <w:t>Christine</w:t>
            </w:r>
          </w:p>
          <w:p w:rsidR="0029767E" w:rsidRDefault="00EC5F8D" w:rsidP="0025757F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 xml:space="preserve">Assistante </w:t>
            </w:r>
            <w:r w:rsidR="0025757F">
              <w:rPr>
                <w:rFonts w:ascii="Calibri Light" w:hAnsi="Calibri Light" w:cs="Calibri Light"/>
                <w:b/>
              </w:rPr>
              <w:t>F</w:t>
            </w:r>
            <w:r>
              <w:rPr>
                <w:rFonts w:ascii="Calibri Light" w:hAnsi="Calibri Light" w:cs="Calibri Light"/>
                <w:b/>
              </w:rPr>
              <w:t>amiliale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29767E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Jourdon </w:t>
            </w:r>
            <w:r w:rsidRPr="00027504">
              <w:rPr>
                <w:rFonts w:ascii="Calibri Light" w:hAnsi="Calibri Light" w:cs="Calibri Light"/>
              </w:rPr>
              <w:t>Cornelia</w:t>
            </w:r>
          </w:p>
          <w:p w:rsidR="0029767E" w:rsidRDefault="0029767E" w:rsidP="00F81F41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DAJAD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29767E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Erill </w:t>
            </w:r>
            <w:r w:rsidRPr="00027504">
              <w:rPr>
                <w:rFonts w:ascii="Calibri Light" w:hAnsi="Calibri Light" w:cs="Calibri Light"/>
              </w:rPr>
              <w:t>Hervé</w:t>
            </w:r>
          </w:p>
          <w:p w:rsidR="0029767E" w:rsidRDefault="0029767E" w:rsidP="00F81F41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DAUT PAPH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46" w:type="dxa"/>
          </w:tcPr>
          <w:p w:rsidR="0025757F" w:rsidRDefault="0025757F" w:rsidP="0025757F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Morere Aline</w:t>
            </w:r>
          </w:p>
          <w:p w:rsidR="00F81F41" w:rsidRDefault="0025757F" w:rsidP="0025757F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MDS Cazères</w:t>
            </w:r>
          </w:p>
        </w:tc>
      </w:tr>
      <w:tr w:rsidR="00F81F41" w:rsidTr="00AD6834">
        <w:tc>
          <w:tcPr>
            <w:tcW w:w="1716" w:type="dxa"/>
          </w:tcPr>
          <w:p w:rsidR="00F81F41" w:rsidRDefault="00F81F41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BC5743" wp14:editId="466C6242">
                  <wp:extent cx="950400" cy="950400"/>
                  <wp:effectExtent l="0" t="0" r="2540" b="2540"/>
                  <wp:docPr id="239" name="Imag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024B4D" wp14:editId="3E0FB432">
                  <wp:extent cx="950400" cy="950400"/>
                  <wp:effectExtent l="0" t="0" r="2540" b="2540"/>
                  <wp:docPr id="240" name="Imag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0">
                                    <a14:imgEffect>
                                      <a14:colorTemperature colorTemp="7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80B93A" wp14:editId="144EE8D3">
                  <wp:extent cx="950400" cy="950400"/>
                  <wp:effectExtent l="0" t="0" r="2540" b="2540"/>
                  <wp:docPr id="241" name="Imag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1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2">
                                    <a14:imgEffect>
                                      <a14:brightnessContrast bright="2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4698C8" wp14:editId="595FF7FD">
                  <wp:extent cx="950400" cy="950400"/>
                  <wp:effectExtent l="0" t="0" r="2540" b="2540"/>
                  <wp:docPr id="242" name="Image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4">
                                    <a14:imgEffect>
                                      <a14:colorTemperature colorTemp="7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35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46" w:type="dxa"/>
          </w:tcPr>
          <w:p w:rsidR="00F81F41" w:rsidRDefault="00F81F41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B97BC0" wp14:editId="53CD6298">
                  <wp:extent cx="950400" cy="950400"/>
                  <wp:effectExtent l="0" t="0" r="2540" b="2540"/>
                  <wp:docPr id="243" name="Imag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1F41" w:rsidTr="00AD6834">
        <w:tc>
          <w:tcPr>
            <w:tcW w:w="1716" w:type="dxa"/>
          </w:tcPr>
          <w:p w:rsidR="00F81F41" w:rsidRDefault="00DA2D0F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Peyre </w:t>
            </w:r>
            <w:r w:rsidRPr="00027504">
              <w:rPr>
                <w:rFonts w:ascii="Calibri Light" w:hAnsi="Calibri Light" w:cs="Calibri Light"/>
              </w:rPr>
              <w:t>Damien</w:t>
            </w:r>
          </w:p>
          <w:p w:rsidR="00DA2D0F" w:rsidRDefault="00DA2D0F" w:rsidP="00F81F41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D. des routes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6502D6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Gonzalez </w:t>
            </w:r>
            <w:r w:rsidR="00DA2D0F" w:rsidRPr="00027504">
              <w:rPr>
                <w:rFonts w:ascii="Calibri Light" w:hAnsi="Calibri Light" w:cs="Calibri Light"/>
              </w:rPr>
              <w:t>Sandrine</w:t>
            </w:r>
          </w:p>
          <w:p w:rsidR="00DA2D0F" w:rsidRDefault="00DA2D0F" w:rsidP="00F81F41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DAUT PAPH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6502D6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Boy </w:t>
            </w:r>
            <w:r w:rsidRPr="00027504">
              <w:rPr>
                <w:rFonts w:ascii="Calibri Light" w:hAnsi="Calibri Light" w:cs="Calibri Light"/>
              </w:rPr>
              <w:t>Thierry</w:t>
            </w:r>
          </w:p>
          <w:p w:rsidR="006502D6" w:rsidRDefault="006502D6" w:rsidP="00F81F41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D. des routes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027504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Grum</w:t>
            </w:r>
            <w:r w:rsidR="00AC7011">
              <w:rPr>
                <w:rFonts w:ascii="Calibri Light" w:hAnsi="Calibri Light" w:cs="Calibri Light"/>
                <w:b/>
              </w:rPr>
              <w:t>e</w:t>
            </w:r>
            <w:r>
              <w:rPr>
                <w:rFonts w:ascii="Calibri Light" w:hAnsi="Calibri Light" w:cs="Calibri Light"/>
                <w:b/>
              </w:rPr>
              <w:t>t</w:t>
            </w:r>
            <w:r w:rsidR="00AC7011">
              <w:rPr>
                <w:rFonts w:ascii="Calibri Light" w:hAnsi="Calibri Light" w:cs="Calibri Light"/>
                <w:b/>
              </w:rPr>
              <w:t xml:space="preserve">z </w:t>
            </w:r>
            <w:r w:rsidR="00AC7011" w:rsidRPr="00027504">
              <w:rPr>
                <w:rFonts w:ascii="Calibri Light" w:hAnsi="Calibri Light" w:cs="Calibri Light"/>
              </w:rPr>
              <w:t>Laurence</w:t>
            </w:r>
          </w:p>
          <w:p w:rsidR="00AC7011" w:rsidRDefault="00AC7011" w:rsidP="00F81F41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DAUT PAPH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46" w:type="dxa"/>
          </w:tcPr>
          <w:p w:rsidR="00DA2D0F" w:rsidRDefault="00DA2D0F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Busque </w:t>
            </w:r>
            <w:r w:rsidRPr="00027504">
              <w:rPr>
                <w:rFonts w:ascii="Calibri Light" w:hAnsi="Calibri Light" w:cs="Calibri Light"/>
              </w:rPr>
              <w:t>Michel</w:t>
            </w:r>
          </w:p>
          <w:p w:rsidR="00DA2D0F" w:rsidRPr="00DA2D0F" w:rsidRDefault="00DA2D0F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Collège Grand-Selve</w:t>
            </w:r>
          </w:p>
        </w:tc>
      </w:tr>
      <w:tr w:rsidR="00F81F41" w:rsidTr="00AD6834">
        <w:tc>
          <w:tcPr>
            <w:tcW w:w="1716" w:type="dxa"/>
          </w:tcPr>
          <w:p w:rsidR="00F81F41" w:rsidRDefault="00F81F41" w:rsidP="00F81F41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4C4600" wp14:editId="4E262D3D">
                  <wp:extent cx="950400" cy="950400"/>
                  <wp:effectExtent l="0" t="0" r="2540" b="2540"/>
                  <wp:docPr id="244" name="Imag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62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25757F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9A262B1" wp14:editId="55B0D87F">
                  <wp:extent cx="950400" cy="950400"/>
                  <wp:effectExtent l="0" t="0" r="2540" b="2540"/>
                  <wp:docPr id="260" name="Image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6">
                                    <a14:imgEffect>
                                      <a14:brightnessContrast bright="39000" contrast="1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6E62D0" wp14:editId="31D1CE3C">
                  <wp:extent cx="950400" cy="950400"/>
                  <wp:effectExtent l="0" t="0" r="2540" b="2540"/>
                  <wp:docPr id="246" name="Imag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2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8">
                                    <a14:imgEffect>
                                      <a14:colorTemperature colorTemp="7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35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E19343" wp14:editId="60DB4568">
                  <wp:extent cx="950400" cy="950400"/>
                  <wp:effectExtent l="0" t="0" r="2540" b="2540"/>
                  <wp:docPr id="247" name="Imag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46" w:type="dxa"/>
          </w:tcPr>
          <w:p w:rsidR="00F81F41" w:rsidRDefault="00F81F41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029F57" wp14:editId="1AA7B06A">
                  <wp:extent cx="950400" cy="950400"/>
                  <wp:effectExtent l="0" t="0" r="2540" b="2540"/>
                  <wp:docPr id="248" name="Imag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1F41" w:rsidTr="00AD6834">
        <w:tc>
          <w:tcPr>
            <w:tcW w:w="1716" w:type="dxa"/>
          </w:tcPr>
          <w:p w:rsidR="00F81F41" w:rsidRDefault="00DA2D0F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Valles </w:t>
            </w:r>
            <w:r w:rsidRPr="00027504">
              <w:rPr>
                <w:rFonts w:ascii="Calibri Light" w:hAnsi="Calibri Light" w:cs="Calibri Light"/>
              </w:rPr>
              <w:t>Danielle</w:t>
            </w:r>
          </w:p>
          <w:p w:rsidR="00DA2D0F" w:rsidRDefault="00DA2D0F" w:rsidP="00F81F41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DPTI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25757F" w:rsidRDefault="0025757F" w:rsidP="0025757F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Gaucher </w:t>
            </w:r>
            <w:r w:rsidRPr="00027504">
              <w:rPr>
                <w:rFonts w:ascii="Calibri Light" w:hAnsi="Calibri Light" w:cs="Calibri Light"/>
              </w:rPr>
              <w:t>Marie</w:t>
            </w:r>
          </w:p>
          <w:p w:rsidR="00F81F41" w:rsidRDefault="00C8537A" w:rsidP="0025757F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Collège Cante</w:t>
            </w:r>
            <w:r w:rsidR="0025757F">
              <w:rPr>
                <w:rFonts w:ascii="Calibri Light" w:hAnsi="Calibri Light" w:cs="Calibri Light"/>
                <w:b/>
              </w:rPr>
              <w:t>lauze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027504" w:rsidRDefault="00DA2D0F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Yale</w:t>
            </w:r>
          </w:p>
          <w:p w:rsidR="00F81F41" w:rsidRPr="00027504" w:rsidRDefault="00DA2D0F" w:rsidP="00F81F41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 xml:space="preserve"> </w:t>
            </w:r>
            <w:r w:rsidRPr="00027504">
              <w:rPr>
                <w:rFonts w:ascii="Calibri Light" w:hAnsi="Calibri Light" w:cs="Calibri Light"/>
              </w:rPr>
              <w:t>Marie-Josée</w:t>
            </w:r>
          </w:p>
          <w:p w:rsidR="00DA2D0F" w:rsidRDefault="00DA2D0F" w:rsidP="00F81F41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SAMI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DA2D0F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Martinello </w:t>
            </w:r>
            <w:r w:rsidRPr="00027504">
              <w:rPr>
                <w:rFonts w:ascii="Calibri Light" w:hAnsi="Calibri Light" w:cs="Calibri Light"/>
              </w:rPr>
              <w:t>Xavier</w:t>
            </w:r>
          </w:p>
          <w:p w:rsidR="00DA2D0F" w:rsidRDefault="00DA2D0F" w:rsidP="00F81F41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D. des routes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46" w:type="dxa"/>
          </w:tcPr>
          <w:p w:rsidR="00027504" w:rsidRDefault="00AB3FE5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Selve</w:t>
            </w:r>
            <w:r w:rsidR="00C70F07">
              <w:rPr>
                <w:rFonts w:ascii="Calibri Light" w:hAnsi="Calibri Light" w:cs="Calibri Light"/>
                <w:b/>
              </w:rPr>
              <w:t>s</w:t>
            </w:r>
            <w:r>
              <w:rPr>
                <w:rFonts w:ascii="Calibri Light" w:hAnsi="Calibri Light" w:cs="Calibri Light"/>
                <w:b/>
              </w:rPr>
              <w:t xml:space="preserve"> </w:t>
            </w:r>
            <w:r w:rsidRPr="00AB3FE5">
              <w:rPr>
                <w:rFonts w:ascii="Calibri Light" w:hAnsi="Calibri Light" w:cs="Calibri Light"/>
              </w:rPr>
              <w:t>Sandrine</w:t>
            </w:r>
          </w:p>
          <w:p w:rsidR="00DA2D0F" w:rsidRDefault="00DA2D0F" w:rsidP="00AB3FE5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</w:t>
            </w:r>
            <w:r w:rsidR="00AB3FE5">
              <w:rPr>
                <w:rFonts w:ascii="Calibri Light" w:hAnsi="Calibri Light" w:cs="Calibri Light"/>
                <w:b/>
              </w:rPr>
              <w:t>CDS</w:t>
            </w:r>
          </w:p>
        </w:tc>
      </w:tr>
      <w:tr w:rsidR="00F81F41" w:rsidTr="00AD6834">
        <w:tc>
          <w:tcPr>
            <w:tcW w:w="1716" w:type="dxa"/>
          </w:tcPr>
          <w:p w:rsidR="00F81F41" w:rsidRDefault="00F81F41" w:rsidP="00F81F41">
            <w:pPr>
              <w:rPr>
                <w:noProof/>
              </w:rPr>
            </w:pP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pPr>
              <w:rPr>
                <w:noProof/>
              </w:rPr>
            </w:pP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pPr>
              <w:rPr>
                <w:noProof/>
              </w:rPr>
            </w:pP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pPr>
              <w:rPr>
                <w:noProof/>
              </w:rPr>
            </w:pP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46" w:type="dxa"/>
          </w:tcPr>
          <w:p w:rsidR="00F81F41" w:rsidRDefault="00F81F41" w:rsidP="00F81F41">
            <w:pPr>
              <w:rPr>
                <w:noProof/>
              </w:rPr>
            </w:pPr>
          </w:p>
        </w:tc>
      </w:tr>
      <w:tr w:rsidR="00F81F41" w:rsidTr="00AD6834">
        <w:tc>
          <w:tcPr>
            <w:tcW w:w="1716" w:type="dxa"/>
          </w:tcPr>
          <w:p w:rsidR="00F81F41" w:rsidRDefault="0025757F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2783E3" wp14:editId="3CFB69D7">
                  <wp:extent cx="950400" cy="950400"/>
                  <wp:effectExtent l="0" t="0" r="2540" b="2540"/>
                  <wp:docPr id="265" name="Image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1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0">
                                    <a14:imgEffect>
                                      <a14:brightnessContrast bright="21000" contrast="1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1836CC" wp14:editId="7FFAF3D7">
                  <wp:extent cx="950400" cy="950400"/>
                  <wp:effectExtent l="0" t="0" r="2540" b="2540"/>
                  <wp:docPr id="250" name="Imag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2">
                                    <a14:imgEffect>
                                      <a14:brightnessContrast bright="2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35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698719" wp14:editId="4070BDFF">
                  <wp:extent cx="950400" cy="950400"/>
                  <wp:effectExtent l="0" t="0" r="2540" b="2540"/>
                  <wp:docPr id="251" name="Imag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1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4">
                                    <a14:imgEffect>
                                      <a14:brightnessContrast bright="33000" contrast="1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35B967" wp14:editId="68166F1F">
                  <wp:extent cx="950400" cy="950400"/>
                  <wp:effectExtent l="0" t="0" r="2540" b="2540"/>
                  <wp:docPr id="252" name="Image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46" w:type="dxa"/>
          </w:tcPr>
          <w:p w:rsidR="00F81F41" w:rsidRDefault="00F81F41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B1D5C6" wp14:editId="2462DAC8">
                  <wp:extent cx="950400" cy="950400"/>
                  <wp:effectExtent l="0" t="0" r="2540" b="2540"/>
                  <wp:docPr id="253" name="Imag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1F41" w:rsidTr="00AD6834">
        <w:tc>
          <w:tcPr>
            <w:tcW w:w="1716" w:type="dxa"/>
          </w:tcPr>
          <w:p w:rsidR="0025757F" w:rsidRDefault="0025757F" w:rsidP="0025757F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Daban </w:t>
            </w:r>
            <w:r w:rsidRPr="00027504">
              <w:rPr>
                <w:rFonts w:ascii="Calibri Light" w:hAnsi="Calibri Light" w:cs="Calibri Light"/>
              </w:rPr>
              <w:t>Pascal</w:t>
            </w:r>
          </w:p>
          <w:p w:rsidR="00DA2D0F" w:rsidRDefault="0025757F" w:rsidP="0025757F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DTE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AC7011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Pouyles </w:t>
            </w:r>
            <w:r w:rsidRPr="00027504">
              <w:rPr>
                <w:rFonts w:ascii="Calibri Light" w:hAnsi="Calibri Light" w:cs="Calibri Light"/>
              </w:rPr>
              <w:t>Martine</w:t>
            </w:r>
          </w:p>
          <w:p w:rsidR="00AC7011" w:rsidRDefault="00AC7011" w:rsidP="00F81F41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MDS Saint Jean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DA2D0F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Baert </w:t>
            </w:r>
            <w:r w:rsidRPr="00027504">
              <w:rPr>
                <w:rFonts w:ascii="Calibri Light" w:hAnsi="Calibri Light" w:cs="Calibri Light"/>
              </w:rPr>
              <w:t>Annick</w:t>
            </w:r>
          </w:p>
          <w:p w:rsidR="00DA2D0F" w:rsidRDefault="00C8537A" w:rsidP="00F81F41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Collège Cante</w:t>
            </w:r>
            <w:r w:rsidR="00DA2D0F">
              <w:rPr>
                <w:rFonts w:ascii="Calibri Light" w:hAnsi="Calibri Light" w:cs="Calibri Light"/>
                <w:b/>
              </w:rPr>
              <w:t>lauze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DA2D0F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De Nadaï </w:t>
            </w:r>
            <w:r w:rsidRPr="00027504">
              <w:rPr>
                <w:rFonts w:ascii="Calibri Light" w:hAnsi="Calibri Light" w:cs="Calibri Light"/>
              </w:rPr>
              <w:t>Reine</w:t>
            </w:r>
          </w:p>
          <w:p w:rsidR="00DA2D0F" w:rsidRDefault="00DA2D0F" w:rsidP="00F81F41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D. des routes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46" w:type="dxa"/>
          </w:tcPr>
          <w:p w:rsidR="00F81F41" w:rsidRDefault="00DA2D0F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Techer </w:t>
            </w:r>
            <w:r w:rsidRPr="00027504">
              <w:rPr>
                <w:rFonts w:ascii="Calibri Light" w:hAnsi="Calibri Light" w:cs="Calibri Light"/>
              </w:rPr>
              <w:t>Christine</w:t>
            </w:r>
          </w:p>
          <w:p w:rsidR="00DA2D0F" w:rsidRDefault="00027504" w:rsidP="00F81F41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Collège Robert Ro</w:t>
            </w:r>
            <w:r w:rsidR="00DA2D0F">
              <w:rPr>
                <w:rFonts w:ascii="Calibri Light" w:hAnsi="Calibri Light" w:cs="Calibri Light"/>
                <w:b/>
              </w:rPr>
              <w:t>ger</w:t>
            </w:r>
          </w:p>
        </w:tc>
      </w:tr>
      <w:tr w:rsidR="00F81F41" w:rsidTr="00AD6834">
        <w:tc>
          <w:tcPr>
            <w:tcW w:w="1716" w:type="dxa"/>
          </w:tcPr>
          <w:p w:rsidR="00F81F41" w:rsidRDefault="00F81F41" w:rsidP="00F81F41">
            <w:pPr>
              <w:rPr>
                <w:noProof/>
              </w:rPr>
            </w:pP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pPr>
              <w:rPr>
                <w:noProof/>
              </w:rPr>
            </w:pP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pPr>
              <w:rPr>
                <w:noProof/>
              </w:rPr>
            </w:pP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pPr>
              <w:rPr>
                <w:noProof/>
              </w:rPr>
            </w:pP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46" w:type="dxa"/>
          </w:tcPr>
          <w:p w:rsidR="00F81F41" w:rsidRDefault="00F81F41" w:rsidP="00F81F41">
            <w:pPr>
              <w:rPr>
                <w:noProof/>
              </w:rPr>
            </w:pPr>
          </w:p>
        </w:tc>
      </w:tr>
      <w:tr w:rsidR="00F81F41" w:rsidTr="00AD6834">
        <w:tc>
          <w:tcPr>
            <w:tcW w:w="1716" w:type="dxa"/>
          </w:tcPr>
          <w:p w:rsidR="00F81F41" w:rsidRDefault="00F81F41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6FF9ED" wp14:editId="05D4000C">
                  <wp:extent cx="950400" cy="950400"/>
                  <wp:effectExtent l="0" t="0" r="2540" b="2540"/>
                  <wp:docPr id="254" name="Image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7">
                                    <a14:imgEffect>
                                      <a14:colorTemperature colorTemp="7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35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25757F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128515" wp14:editId="2E883D5D">
                  <wp:extent cx="950400" cy="950400"/>
                  <wp:effectExtent l="0" t="0" r="2540" b="2540"/>
                  <wp:docPr id="264" name="Imag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9">
                                    <a14:imgEffect>
                                      <a14:brightnessContrast bright="1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A6DE3F" wp14:editId="0BA8D8FA">
                  <wp:extent cx="950400" cy="950400"/>
                  <wp:effectExtent l="0" t="0" r="2540" b="2540"/>
                  <wp:docPr id="256" name="Imag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F81F41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98AA3D" wp14:editId="66C7C192">
                  <wp:extent cx="950400" cy="950400"/>
                  <wp:effectExtent l="0" t="0" r="2540" b="2540"/>
                  <wp:docPr id="257" name="Imag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54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46" w:type="dxa"/>
          </w:tcPr>
          <w:p w:rsidR="00F81F41" w:rsidRDefault="00F81F41" w:rsidP="00F81F4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59EEF5" wp14:editId="4D30FC94">
                  <wp:extent cx="950400" cy="950400"/>
                  <wp:effectExtent l="0" t="0" r="2540" b="2540"/>
                  <wp:docPr id="258" name="Image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chemeClr val="accent6">
                                  <a:lumMod val="5000"/>
                                  <a:lumOff val="95000"/>
                                </a:schemeClr>
                              </a:gs>
                              <a:gs pos="74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83000">
                                <a:schemeClr val="accent6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6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35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81F41" w:rsidTr="00AD6834">
        <w:tc>
          <w:tcPr>
            <w:tcW w:w="1716" w:type="dxa"/>
          </w:tcPr>
          <w:p w:rsidR="00DA2D0F" w:rsidRDefault="00DA2D0F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Gonzales </w:t>
            </w:r>
            <w:r w:rsidRPr="00027504">
              <w:rPr>
                <w:rFonts w:ascii="Calibri Light" w:hAnsi="Calibri Light" w:cs="Calibri Light"/>
              </w:rPr>
              <w:t>Sandrine</w:t>
            </w:r>
          </w:p>
          <w:p w:rsidR="00DA2D0F" w:rsidRPr="00DA2D0F" w:rsidRDefault="00027504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MDS Soupetard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25757F" w:rsidRDefault="0025757F" w:rsidP="0025757F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Treguer </w:t>
            </w:r>
            <w:r w:rsidRPr="00027504">
              <w:rPr>
                <w:rFonts w:ascii="Calibri Light" w:hAnsi="Calibri Light" w:cs="Calibri Light"/>
              </w:rPr>
              <w:t>Thérese</w:t>
            </w:r>
          </w:p>
          <w:p w:rsidR="00DA2D0F" w:rsidRDefault="0025757F" w:rsidP="0025757F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Collège Léonard de Vinci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DA2D0F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Prieto </w:t>
            </w:r>
            <w:r w:rsidRPr="00027504">
              <w:rPr>
                <w:rFonts w:ascii="Calibri Light" w:hAnsi="Calibri Light" w:cs="Calibri Light"/>
              </w:rPr>
              <w:t>Martine</w:t>
            </w:r>
          </w:p>
          <w:p w:rsidR="00DA2D0F" w:rsidRDefault="00DA2D0F" w:rsidP="00F81F41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D. Logistique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16" w:type="dxa"/>
          </w:tcPr>
          <w:p w:rsidR="00F81F41" w:rsidRDefault="00DA2D0F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Dzeidzic </w:t>
            </w:r>
            <w:r w:rsidRPr="00027504">
              <w:rPr>
                <w:rFonts w:ascii="Calibri Light" w:hAnsi="Calibri Light" w:cs="Calibri Light"/>
              </w:rPr>
              <w:t>Frédéric</w:t>
            </w:r>
          </w:p>
          <w:p w:rsidR="00DA2D0F" w:rsidRDefault="00DA2D0F" w:rsidP="00F81F41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DSIN</w:t>
            </w:r>
          </w:p>
        </w:tc>
        <w:tc>
          <w:tcPr>
            <w:tcW w:w="222" w:type="dxa"/>
          </w:tcPr>
          <w:p w:rsidR="00F81F41" w:rsidRDefault="00F81F41" w:rsidP="00F81F41"/>
        </w:tc>
        <w:tc>
          <w:tcPr>
            <w:tcW w:w="1746" w:type="dxa"/>
          </w:tcPr>
          <w:p w:rsidR="00F81F41" w:rsidRDefault="00027504" w:rsidP="00F81F41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Brocard</w:t>
            </w:r>
            <w:r w:rsidR="00DA2D0F">
              <w:rPr>
                <w:rFonts w:ascii="Calibri Light" w:hAnsi="Calibri Light" w:cs="Calibri Light"/>
                <w:b/>
              </w:rPr>
              <w:t xml:space="preserve"> </w:t>
            </w:r>
            <w:r w:rsidR="00DA2D0F" w:rsidRPr="00027504">
              <w:rPr>
                <w:rFonts w:ascii="Calibri Light" w:hAnsi="Calibri Light" w:cs="Calibri Light"/>
              </w:rPr>
              <w:t>Monique</w:t>
            </w:r>
            <w:r>
              <w:rPr>
                <w:rFonts w:ascii="Calibri Light" w:hAnsi="Calibri Light" w:cs="Calibri Light"/>
              </w:rPr>
              <w:t xml:space="preserve"> Marie</w:t>
            </w:r>
          </w:p>
          <w:p w:rsidR="00DA2D0F" w:rsidRDefault="00DA2D0F" w:rsidP="00F81F41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DRCS</w:t>
            </w:r>
          </w:p>
        </w:tc>
      </w:tr>
    </w:tbl>
    <w:p w:rsidR="00F81F41" w:rsidRDefault="00F81F41" w:rsidP="00F81F41"/>
    <w:p w:rsidR="00F81F41" w:rsidRDefault="00C8537A" w:rsidP="00F81F41">
      <w:r>
        <w:rPr>
          <w:noProof/>
        </w:rPr>
        <w:drawing>
          <wp:anchor distT="0" distB="0" distL="114300" distR="114300" simplePos="0" relativeHeight="251731456" behindDoc="0" locked="0" layoutInCell="1" allowOverlap="1" wp14:anchorId="6B568FDB" wp14:editId="72D9B972">
            <wp:simplePos x="0" y="0"/>
            <wp:positionH relativeFrom="column">
              <wp:posOffset>925830</wp:posOffset>
            </wp:positionH>
            <wp:positionV relativeFrom="paragraph">
              <wp:posOffset>299085</wp:posOffset>
            </wp:positionV>
            <wp:extent cx="3771900" cy="3771900"/>
            <wp:effectExtent l="0" t="0" r="0" b="0"/>
            <wp:wrapNone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autocollant.pn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3771900"/>
                    </a:xfrm>
                    <a:prstGeom prst="rect">
                      <a:avLst/>
                    </a:prstGeom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1F41">
        <w:br w:type="page"/>
      </w:r>
    </w:p>
    <w:p w:rsidR="003D23D6" w:rsidRPr="00F81F41" w:rsidRDefault="003D23D6" w:rsidP="003D23D6">
      <w:pPr>
        <w:pStyle w:val="Citationintense"/>
        <w:spacing w:after="0"/>
        <w:ind w:left="-567" w:right="-568"/>
        <w:rPr>
          <w:b/>
          <w:sz w:val="144"/>
          <w:szCs w:val="9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</w:pPr>
      <w:r>
        <w:rPr>
          <w:b/>
          <w:sz w:val="144"/>
          <w:szCs w:val="9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lastRenderedPageBreak/>
        <w:t>C</w:t>
      </w:r>
      <w:r w:rsidR="00B61D4A">
        <w:rPr>
          <w:b/>
          <w:sz w:val="144"/>
          <w:szCs w:val="9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.</w:t>
      </w:r>
      <w:r>
        <w:rPr>
          <w:b/>
          <w:sz w:val="144"/>
          <w:szCs w:val="9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C</w:t>
      </w:r>
      <w:r w:rsidR="00B61D4A">
        <w:rPr>
          <w:b/>
          <w:sz w:val="144"/>
          <w:szCs w:val="9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.</w:t>
      </w:r>
      <w:r w:rsidRPr="00F81F41">
        <w:rPr>
          <w:b/>
          <w:sz w:val="144"/>
          <w:szCs w:val="9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P</w:t>
      </w:r>
      <w:r w:rsidR="00B61D4A">
        <w:rPr>
          <w:b/>
          <w:sz w:val="144"/>
          <w:szCs w:val="9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>.</w:t>
      </w:r>
      <w:r w:rsidRPr="00F81F41">
        <w:rPr>
          <w:b/>
          <w:sz w:val="144"/>
          <w:szCs w:val="96"/>
          <w14:shadow w14:blurRad="63500" w14:dist="50800" w14:dir="13500000" w14:sx="0" w14:sy="0" w14:kx="0" w14:ky="0" w14:algn="none">
            <w14:srgbClr w14:val="000000">
              <w14:alpha w14:val="50000"/>
            </w14:srgbClr>
          </w14:shadow>
        </w:rPr>
        <w:t xml:space="preserve"> A -B -C</w:t>
      </w:r>
    </w:p>
    <w:p w:rsidR="003D23D6" w:rsidRDefault="003D23D6" w:rsidP="003D23D6"/>
    <w:p w:rsidR="003D23D6" w:rsidRDefault="00090ACD" w:rsidP="003D23D6">
      <w:pPr>
        <w:pStyle w:val="Titre1"/>
      </w:pPr>
      <w:r>
        <w:t>Une nouvelle instance</w:t>
      </w:r>
      <w:r w:rsidR="003D23D6">
        <w:t> :</w:t>
      </w:r>
    </w:p>
    <w:p w:rsidR="003D23D6" w:rsidRDefault="00090ACD" w:rsidP="003D23D6">
      <w:pPr>
        <w:pStyle w:val="NormalWeb"/>
      </w:pPr>
      <w:r>
        <w:t>Les commissions consultatives paritaires s’adressent aux contractuels du CD31, selon leur catégorie : C, B, et A.</w:t>
      </w:r>
    </w:p>
    <w:p w:rsidR="00CF6853" w:rsidRPr="00CF6853" w:rsidRDefault="00CF6853" w:rsidP="00CF6853">
      <w:pPr>
        <w:pStyle w:val="NormalWeb"/>
        <w:shd w:val="clear" w:color="auto" w:fill="BF0000" w:themeFill="accent1" w:themeFillShade="BF"/>
        <w:jc w:val="center"/>
        <w:rPr>
          <w:b/>
          <w:color w:val="FFFFFF" w:themeColor="background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CF6853">
        <w:rPr>
          <w:b/>
          <w:color w:val="FFFFFF" w:themeColor="background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Les Elus FOCD31 défendront vos contrats et conditions de travail. </w:t>
      </w:r>
    </w:p>
    <w:p w:rsidR="00CF6853" w:rsidRDefault="00CF6853" w:rsidP="003D23D6">
      <w:pPr>
        <w:pStyle w:val="NormalWeb"/>
      </w:pPr>
      <w:r>
        <w:t>Chaque C</w:t>
      </w:r>
      <w:r w:rsidR="00E562AC">
        <w:t xml:space="preserve">ommission </w:t>
      </w:r>
      <w:r>
        <w:t>C</w:t>
      </w:r>
      <w:r w:rsidR="00E562AC">
        <w:t xml:space="preserve">onsultative </w:t>
      </w:r>
      <w:r>
        <w:t>P</w:t>
      </w:r>
      <w:r w:rsidR="00E562AC">
        <w:t>aritaire</w:t>
      </w:r>
      <w:r>
        <w:t xml:space="preserve"> </w:t>
      </w:r>
      <w:r w:rsidRPr="00CF6853">
        <w:t>a pour rôle d</w:t>
      </w:r>
      <w:r w:rsidR="00986999">
        <w:t>e donner un avis sur l’examen</w:t>
      </w:r>
      <w:r w:rsidRPr="00CF6853">
        <w:t xml:space="preserve"> :</w:t>
      </w:r>
    </w:p>
    <w:p w:rsidR="00CF6853" w:rsidRDefault="00986999" w:rsidP="00CF6853">
      <w:pPr>
        <w:pStyle w:val="NormalWeb"/>
        <w:numPr>
          <w:ilvl w:val="0"/>
          <w:numId w:val="11"/>
        </w:numPr>
      </w:pPr>
      <w:r>
        <w:t xml:space="preserve">de la demande de révision </w:t>
      </w:r>
      <w:r w:rsidR="00CF6853" w:rsidRPr="00CF6853">
        <w:t xml:space="preserve">du compte-rendu de l’entretien professionnel </w:t>
      </w:r>
    </w:p>
    <w:p w:rsidR="00CF6853" w:rsidRDefault="00CF6853" w:rsidP="00CF6853">
      <w:pPr>
        <w:pStyle w:val="NormalWeb"/>
        <w:numPr>
          <w:ilvl w:val="0"/>
          <w:numId w:val="11"/>
        </w:numPr>
      </w:pPr>
      <w:r w:rsidRPr="00CF6853">
        <w:t xml:space="preserve">du refus d’un temps partiel </w:t>
      </w:r>
      <w:r w:rsidR="002D377B">
        <w:t>sur autorisation</w:t>
      </w:r>
      <w:r w:rsidRPr="00CF6853">
        <w:t xml:space="preserve"> </w:t>
      </w:r>
    </w:p>
    <w:p w:rsidR="00CF6853" w:rsidRDefault="00CF6853" w:rsidP="00CF6853">
      <w:pPr>
        <w:pStyle w:val="NormalWeb"/>
        <w:numPr>
          <w:ilvl w:val="0"/>
          <w:numId w:val="11"/>
        </w:numPr>
      </w:pPr>
      <w:r w:rsidRPr="00CF6853">
        <w:t xml:space="preserve">du refus </w:t>
      </w:r>
      <w:r w:rsidR="002D377B">
        <w:t>des demandes de télétravail</w:t>
      </w:r>
      <w:r w:rsidRPr="00CF6853">
        <w:t xml:space="preserve"> </w:t>
      </w:r>
    </w:p>
    <w:p w:rsidR="00CF6853" w:rsidRDefault="002D377B" w:rsidP="00CF6853">
      <w:pPr>
        <w:pStyle w:val="NormalWeb"/>
        <w:numPr>
          <w:ilvl w:val="0"/>
          <w:numId w:val="11"/>
        </w:numPr>
      </w:pPr>
      <w:r>
        <w:t>licenciement pour inaptitude physique, après la fin de la période d’essai (sauf exceptions)</w:t>
      </w:r>
    </w:p>
    <w:p w:rsidR="00627856" w:rsidRDefault="002D377B" w:rsidP="00B61D4A">
      <w:pPr>
        <w:pStyle w:val="NormalWeb"/>
        <w:spacing w:before="0" w:beforeAutospacing="0" w:after="0" w:afterAutospacing="0"/>
      </w:pPr>
      <w:r>
        <w:t>Au 4 septembre</w:t>
      </w:r>
      <w:r w:rsidR="00090ACD">
        <w:t xml:space="preserve"> 2018, l’effectif des contractuels du CD31 était le suivant : A : </w:t>
      </w:r>
      <w:r>
        <w:t>90</w:t>
      </w:r>
      <w:r w:rsidR="00090ACD">
        <w:t xml:space="preserve"> agents, </w:t>
      </w:r>
    </w:p>
    <w:p w:rsidR="00090ACD" w:rsidRDefault="002D377B" w:rsidP="00B61D4A">
      <w:pPr>
        <w:pStyle w:val="NormalWeb"/>
        <w:spacing w:before="0" w:beforeAutospacing="0" w:after="0" w:afterAutospacing="0"/>
      </w:pPr>
      <w:r>
        <w:t>B : 106 agents, C : 718</w:t>
      </w:r>
      <w:r w:rsidR="00090ACD">
        <w:t xml:space="preserve"> agents.</w:t>
      </w:r>
    </w:p>
    <w:p w:rsidR="00CF6853" w:rsidRDefault="00CF6853" w:rsidP="00B61D4A">
      <w:pPr>
        <w:pStyle w:val="NormalWeb"/>
        <w:spacing w:before="0" w:beforeAutospacing="0" w:after="0" w:afterAutospacing="0"/>
      </w:pPr>
    </w:p>
    <w:p w:rsidR="00090ACD" w:rsidRDefault="00090ACD" w:rsidP="00B61D4A">
      <w:pPr>
        <w:pStyle w:val="NormalWeb"/>
        <w:spacing w:before="0" w:beforeAutospacing="0" w:after="0" w:afterAutospacing="0"/>
      </w:pPr>
      <w:r>
        <w:t>Les C</w:t>
      </w:r>
      <w:r w:rsidR="00B61D4A">
        <w:t>.</w:t>
      </w:r>
      <w:r>
        <w:t>C</w:t>
      </w:r>
      <w:r w:rsidR="00B61D4A">
        <w:t>.</w:t>
      </w:r>
      <w:r>
        <w:t>P</w:t>
      </w:r>
      <w:r w:rsidR="00B61D4A">
        <w:t>.</w:t>
      </w:r>
      <w:r>
        <w:t xml:space="preserve"> seront donc composé</w:t>
      </w:r>
      <w:r w:rsidR="00627856">
        <w:t>e</w:t>
      </w:r>
      <w:r>
        <w:t xml:space="preserve">s de : </w:t>
      </w:r>
    </w:p>
    <w:p w:rsidR="00090ACD" w:rsidRDefault="00090ACD" w:rsidP="00B61D4A">
      <w:pPr>
        <w:pStyle w:val="NormalWeb"/>
        <w:spacing w:before="0" w:beforeAutospacing="0" w:after="0" w:afterAutospacing="0"/>
      </w:pPr>
      <w:r>
        <w:t>C</w:t>
      </w:r>
      <w:r w:rsidR="00B61D4A">
        <w:t>.</w:t>
      </w:r>
      <w:r>
        <w:t>C</w:t>
      </w:r>
      <w:r w:rsidR="00B61D4A">
        <w:t>.</w:t>
      </w:r>
      <w:r>
        <w:t>P</w:t>
      </w:r>
      <w:r w:rsidR="00B61D4A">
        <w:t>.</w:t>
      </w:r>
      <w:r w:rsidR="002D377B">
        <w:t xml:space="preserve"> A : 3 élus titulaires et 3</w:t>
      </w:r>
      <w:r>
        <w:t xml:space="preserve"> suppléants</w:t>
      </w:r>
    </w:p>
    <w:p w:rsidR="00090ACD" w:rsidRDefault="00090ACD" w:rsidP="00B61D4A">
      <w:pPr>
        <w:pStyle w:val="NormalWeb"/>
        <w:spacing w:before="0" w:beforeAutospacing="0" w:after="0" w:afterAutospacing="0"/>
      </w:pPr>
      <w:r>
        <w:t>C</w:t>
      </w:r>
      <w:r w:rsidR="00B61D4A">
        <w:t>.</w:t>
      </w:r>
      <w:r>
        <w:t>C</w:t>
      </w:r>
      <w:r w:rsidR="00B61D4A">
        <w:t>.</w:t>
      </w:r>
      <w:r>
        <w:t>P</w:t>
      </w:r>
      <w:r w:rsidR="00B61D4A">
        <w:t>.</w:t>
      </w:r>
      <w:r w:rsidR="002D377B">
        <w:t xml:space="preserve"> B : 3 élus titulaires et 3</w:t>
      </w:r>
      <w:r>
        <w:t xml:space="preserve"> suppléants</w:t>
      </w:r>
    </w:p>
    <w:p w:rsidR="00090ACD" w:rsidRDefault="00090ACD" w:rsidP="00B61D4A">
      <w:pPr>
        <w:pStyle w:val="NormalWeb"/>
        <w:spacing w:before="0" w:beforeAutospacing="0" w:after="0" w:afterAutospacing="0"/>
      </w:pPr>
      <w:r>
        <w:t>C</w:t>
      </w:r>
      <w:r w:rsidR="00B61D4A">
        <w:t>.</w:t>
      </w:r>
      <w:r>
        <w:t>C</w:t>
      </w:r>
      <w:r w:rsidR="00B61D4A">
        <w:t>.</w:t>
      </w:r>
      <w:r>
        <w:t>P</w:t>
      </w:r>
      <w:r w:rsidR="00B61D4A">
        <w:t>.</w:t>
      </w:r>
      <w:r>
        <w:t xml:space="preserve"> C : 6 élus titulaires et 6 suppléants</w:t>
      </w:r>
    </w:p>
    <w:p w:rsidR="003D23D6" w:rsidRDefault="00EC33B7" w:rsidP="003D23D6">
      <w:pPr>
        <w:pStyle w:val="Titre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1216" behindDoc="0" locked="0" layoutInCell="1" allowOverlap="1" wp14:anchorId="14E11C86" wp14:editId="1B10010C">
                <wp:simplePos x="0" y="0"/>
                <wp:positionH relativeFrom="column">
                  <wp:posOffset>-227569</wp:posOffset>
                </wp:positionH>
                <wp:positionV relativeFrom="paragraph">
                  <wp:posOffset>403872</wp:posOffset>
                </wp:positionV>
                <wp:extent cx="6298889" cy="3282903"/>
                <wp:effectExtent l="19050" t="19050" r="26035" b="13335"/>
                <wp:wrapNone/>
                <wp:docPr id="48" name="Groupe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8889" cy="3282903"/>
                          <a:chOff x="559639" y="-51759"/>
                          <a:chExt cx="6298889" cy="3282903"/>
                        </a:xfrm>
                      </wpg:grpSpPr>
                      <wps:wsp>
                        <wps:cNvPr id="49" name="Zone de texte 49"/>
                        <wps:cNvSpPr txBox="1"/>
                        <wps:spPr>
                          <a:xfrm>
                            <a:off x="1475995" y="1191866"/>
                            <a:ext cx="3758565" cy="770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C70F07" w:rsidRPr="00834992" w:rsidRDefault="00C70F07" w:rsidP="00EC33B7">
                              <w:pPr>
                                <w:rPr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34992">
                                <w:rPr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La C</w:t>
                              </w:r>
                              <w:r>
                                <w:rPr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CP émet des avis</w:t>
                              </w:r>
                              <w:r w:rsidRPr="00834992">
                                <w:rPr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Forme automatique 11"/>
                        <wps:cNvSpPr>
                          <a:spLocks noChangeArrowheads="1"/>
                        </wps:cNvSpPr>
                        <wps:spPr bwMode="auto">
                          <a:xfrm>
                            <a:off x="559639" y="1962102"/>
                            <a:ext cx="1876425" cy="704850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53640926-AAD7-44D8-BBD7-CCE9431645EC}">
                              <a14:shadowObscured xmlns:a14="http://schemas.microsoft.com/office/drawing/2010/main" val="1"/>
                            </a:ext>
                          </a:extLst>
                        </wps:spPr>
                        <wps:txbx>
                          <w:txbxContent>
                            <w:p w:rsidR="00C70F07" w:rsidRPr="00491E60" w:rsidRDefault="00C70F07" w:rsidP="00EC33B7">
                              <w:pPr>
                                <w:pStyle w:val="Sansinterligne"/>
                                <w:spacing w:before="160" w:after="160" w:line="276" w:lineRule="auto"/>
                                <w:jc w:val="center"/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Refus de temps partiel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noAutofit/>
                        </wps:bodyPr>
                      </wps:wsp>
                      <wps:wsp>
                        <wps:cNvPr id="61" name="Forme automatique 11"/>
                        <wps:cNvSpPr>
                          <a:spLocks noChangeArrowheads="1"/>
                        </wps:cNvSpPr>
                        <wps:spPr bwMode="auto">
                          <a:xfrm>
                            <a:off x="703951" y="251963"/>
                            <a:ext cx="2056852" cy="763317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53640926-AAD7-44D8-BBD7-CCE9431645EC}">
                              <a14:shadowObscured xmlns:a14="http://schemas.microsoft.com/office/drawing/2010/main" val="1"/>
                            </a:ext>
                          </a:extLst>
                        </wps:spPr>
                        <wps:txbx>
                          <w:txbxContent>
                            <w:p w:rsidR="00C70F07" w:rsidRPr="00491E60" w:rsidRDefault="00C70F07" w:rsidP="00EC33B7">
                              <w:pPr>
                                <w:pStyle w:val="Sansinterligne"/>
                                <w:spacing w:before="160" w:after="160" w:line="276" w:lineRule="auto"/>
                                <w:jc w:val="center"/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Décisions individuelles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spAutoFit/>
                        </wps:bodyPr>
                      </wps:wsp>
                      <wps:wsp>
                        <wps:cNvPr id="62" name="Forme automatique 11"/>
                        <wps:cNvSpPr>
                          <a:spLocks noChangeArrowheads="1"/>
                        </wps:cNvSpPr>
                        <wps:spPr bwMode="auto">
                          <a:xfrm>
                            <a:off x="2572302" y="-51759"/>
                            <a:ext cx="2056852" cy="763317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53640926-AAD7-44D8-BBD7-CCE9431645EC}">
                              <a14:shadowObscured xmlns:a14="http://schemas.microsoft.com/office/drawing/2010/main" val="1"/>
                            </a:ext>
                          </a:extLst>
                        </wps:spPr>
                        <wps:txbx>
                          <w:txbxContent>
                            <w:p w:rsidR="00C70F07" w:rsidRPr="00491E60" w:rsidRDefault="00C70F07" w:rsidP="00EC33B7">
                              <w:pPr>
                                <w:pStyle w:val="Sansinterligne"/>
                                <w:spacing w:before="160" w:after="160" w:line="276" w:lineRule="auto"/>
                                <w:jc w:val="center"/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Licenciements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spAutoFit/>
                        </wps:bodyPr>
                      </wps:wsp>
                      <wps:wsp>
                        <wps:cNvPr id="63" name="Forme automatique 11"/>
                        <wps:cNvSpPr>
                          <a:spLocks noChangeArrowheads="1"/>
                        </wps:cNvSpPr>
                        <wps:spPr bwMode="auto">
                          <a:xfrm>
                            <a:off x="3210173" y="2463284"/>
                            <a:ext cx="2056852" cy="763317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53640926-AAD7-44D8-BBD7-CCE9431645EC}">
                              <a14:shadowObscured xmlns:a14="http://schemas.microsoft.com/office/drawing/2010/main" val="1"/>
                            </a:ext>
                          </a:extLst>
                        </wps:spPr>
                        <wps:txbx>
                          <w:txbxContent>
                            <w:p w:rsidR="00C70F07" w:rsidRPr="00491E60" w:rsidRDefault="00C70F07" w:rsidP="00EC33B7">
                              <w:pPr>
                                <w:pStyle w:val="Sansinterligne"/>
                                <w:spacing w:before="160" w:after="160" w:line="276" w:lineRule="auto"/>
                                <w:jc w:val="center"/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91E60"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Refus de</w:t>
                              </w:r>
                              <w:r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formation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spAutoFit/>
                        </wps:bodyPr>
                      </wps:wsp>
                      <wps:wsp>
                        <wps:cNvPr id="64" name="Forme automatique 11"/>
                        <wps:cNvSpPr>
                          <a:spLocks noChangeArrowheads="1"/>
                        </wps:cNvSpPr>
                        <wps:spPr bwMode="auto">
                          <a:xfrm>
                            <a:off x="4801678" y="1962140"/>
                            <a:ext cx="2056850" cy="763318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53640926-AAD7-44D8-BBD7-CCE9431645EC}">
                              <a14:shadowObscured xmlns:a14="http://schemas.microsoft.com/office/drawing/2010/main" val="1"/>
                            </a:ext>
                          </a:extLst>
                        </wps:spPr>
                        <wps:txbx>
                          <w:txbxContent>
                            <w:p w:rsidR="00C70F07" w:rsidRPr="00491E60" w:rsidRDefault="00C70F07" w:rsidP="00EC33B7">
                              <w:pPr>
                                <w:pStyle w:val="Sansinterligne"/>
                                <w:spacing w:before="160" w:after="160" w:line="276" w:lineRule="auto"/>
                                <w:jc w:val="center"/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Refus de télétravail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spAutoFit/>
                        </wps:bodyPr>
                      </wps:wsp>
                      <wps:wsp>
                        <wps:cNvPr id="65" name="Forme automatique 11"/>
                        <wps:cNvSpPr>
                          <a:spLocks noChangeArrowheads="1"/>
                        </wps:cNvSpPr>
                        <wps:spPr bwMode="auto">
                          <a:xfrm>
                            <a:off x="1388673" y="2467826"/>
                            <a:ext cx="2056850" cy="763318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53640926-AAD7-44D8-BBD7-CCE9431645EC}">
                              <a14:shadowObscured xmlns:a14="http://schemas.microsoft.com/office/drawing/2010/main" val="1"/>
                            </a:ext>
                          </a:extLst>
                        </wps:spPr>
                        <wps:txbx>
                          <w:txbxContent>
                            <w:p w:rsidR="00C70F07" w:rsidRPr="00491E60" w:rsidRDefault="00C70F07" w:rsidP="00EC33B7">
                              <w:pPr>
                                <w:pStyle w:val="Sansinterligne"/>
                                <w:spacing w:before="160" w:after="160" w:line="276" w:lineRule="auto"/>
                                <w:jc w:val="center"/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Révision d’entretiens pro.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spAutoFit/>
                        </wps:bodyPr>
                      </wps:wsp>
                      <wps:wsp>
                        <wps:cNvPr id="68" name="Forme automatique 11"/>
                        <wps:cNvSpPr>
                          <a:spLocks noChangeArrowheads="1"/>
                        </wps:cNvSpPr>
                        <wps:spPr bwMode="auto">
                          <a:xfrm>
                            <a:off x="4457101" y="152579"/>
                            <a:ext cx="2056854" cy="763318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38100">
                            <a:solidFill>
                              <a:schemeClr val="accent1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53640926-AAD7-44D8-BBD7-CCE9431645EC}">
                              <a14:shadowObscured xmlns:a14="http://schemas.microsoft.com/office/drawing/2010/main" val="1"/>
                            </a:ext>
                          </a:extLst>
                        </wps:spPr>
                        <wps:txbx>
                          <w:txbxContent>
                            <w:p w:rsidR="00C70F07" w:rsidRPr="00491E60" w:rsidRDefault="00C70F07" w:rsidP="00EC33B7">
                              <w:pPr>
                                <w:pStyle w:val="Sansinterligne"/>
                                <w:spacing w:before="160" w:after="160" w:line="276" w:lineRule="auto"/>
                                <w:jc w:val="center"/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i/>
                                  <w:iCs/>
                                  <w:color w:val="FF0000" w:themeColor="accent1"/>
                                  <w:sz w:val="32"/>
                                  <w:szCs w:val="32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Sanctions disciplinaires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E11C86" id="Groupe 48" o:spid="_x0000_s1063" style="position:absolute;margin-left:-17.9pt;margin-top:31.8pt;width:496pt;height:258.5pt;z-index:251721216;mso-width-relative:margin;mso-height-relative:margin" coordorigin="5596,-517" coordsize="62988,328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">
                <v:shape id="Zone de texte 49" o:spid="_x0000_s1064" type="#_x0000_t202" style="position:absolute;left:14759;top:11918;width:37586;height:770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" filled="f" stroked="f">
                  <v:textbox>
                    <w:txbxContent>
                      <w:p w:rsidR="00C70F07" w:rsidRPr="00834992" w:rsidRDefault="00C70F07" w:rsidP="00EC33B7">
                        <w:pPr>
                          <w:rPr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34992">
                          <w:rPr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La C</w:t>
                        </w:r>
                        <w:r>
                          <w:rPr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CP émet des avis</w:t>
                        </w:r>
                        <w:r w:rsidRPr="00834992">
                          <w:rPr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</w:p>
                    </w:txbxContent>
                  </v:textbox>
                </v:shape>
                <v:roundrect id="_x0000_s1065" style="position:absolute;left:5596;top:19621;width:18764;height:7048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" strokecolor="red [3204]" strokeweight="3pt">
                  <v:textbox inset="0,0,0,0">
                    <w:txbxContent>
                      <w:p w:rsidR="00C70F07" w:rsidRPr="00491E60" w:rsidRDefault="00C70F07" w:rsidP="00EC33B7">
                        <w:pPr>
                          <w:pStyle w:val="Sansinterligne"/>
                          <w:spacing w:before="160" w:after="160" w:line="276" w:lineRule="auto"/>
                          <w:jc w:val="center"/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Refus de temps partiel</w:t>
                        </w:r>
                      </w:p>
                    </w:txbxContent>
                  </v:textbox>
                </v:roundrect>
                <v:roundrect id="_x0000_s1066" style="position:absolute;left:7039;top:2519;width:20569;height:763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" strokecolor="red [3204]" strokeweight="3pt">
                  <v:textbox style="mso-fit-shape-to-text:t" inset="0,0,0,0">
                    <w:txbxContent>
                      <w:p w:rsidR="00C70F07" w:rsidRPr="00491E60" w:rsidRDefault="00C70F07" w:rsidP="00EC33B7">
                        <w:pPr>
                          <w:pStyle w:val="Sansinterligne"/>
                          <w:spacing w:before="160" w:after="160" w:line="276" w:lineRule="auto"/>
                          <w:jc w:val="center"/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Décisions individuelles</w:t>
                        </w:r>
                      </w:p>
                    </w:txbxContent>
                  </v:textbox>
                </v:roundrect>
                <v:roundrect id="_x0000_s1067" style="position:absolute;left:25723;top:-517;width:20568;height:7632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" strokecolor="red [3204]" strokeweight="3pt">
                  <v:textbox style="mso-fit-shape-to-text:t" inset="0,0,0,0">
                    <w:txbxContent>
                      <w:p w:rsidR="00C70F07" w:rsidRPr="00491E60" w:rsidRDefault="00C70F07" w:rsidP="00EC33B7">
                        <w:pPr>
                          <w:pStyle w:val="Sansinterligne"/>
                          <w:spacing w:before="160" w:after="160" w:line="276" w:lineRule="auto"/>
                          <w:jc w:val="center"/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Licenciements</w:t>
                        </w:r>
                      </w:p>
                    </w:txbxContent>
                  </v:textbox>
                </v:roundrect>
                <v:roundrect id="_x0000_s1068" style="position:absolute;left:32101;top:24632;width:20569;height:7634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" strokecolor="red [3204]" strokeweight="3pt">
                  <v:textbox style="mso-fit-shape-to-text:t" inset="0,0,0,0">
                    <w:txbxContent>
                      <w:p w:rsidR="00C70F07" w:rsidRPr="00491E60" w:rsidRDefault="00C70F07" w:rsidP="00EC33B7">
                        <w:pPr>
                          <w:pStyle w:val="Sansinterligne"/>
                          <w:spacing w:before="160" w:after="160" w:line="276" w:lineRule="auto"/>
                          <w:jc w:val="center"/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91E60"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Refus de</w:t>
                        </w:r>
                        <w:r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formation</w:t>
                        </w:r>
                      </w:p>
                    </w:txbxContent>
                  </v:textbox>
                </v:roundrect>
                <v:roundrect id="_x0000_s1069" style="position:absolute;left:48016;top:19621;width:20569;height:763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" strokecolor="red [3204]" strokeweight="3pt">
                  <v:textbox style="mso-fit-shape-to-text:t" inset="0,0,0,0">
                    <w:txbxContent>
                      <w:p w:rsidR="00C70F07" w:rsidRPr="00491E60" w:rsidRDefault="00C70F07" w:rsidP="00EC33B7">
                        <w:pPr>
                          <w:pStyle w:val="Sansinterligne"/>
                          <w:spacing w:before="160" w:after="160" w:line="276" w:lineRule="auto"/>
                          <w:jc w:val="center"/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Refus de télétravail</w:t>
                        </w:r>
                      </w:p>
                    </w:txbxContent>
                  </v:textbox>
                </v:roundrect>
                <v:roundrect id="_x0000_s1070" style="position:absolute;left:13886;top:24678;width:20569;height:763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" strokecolor="red [3204]" strokeweight="3pt">
                  <v:textbox style="mso-fit-shape-to-text:t" inset="0,0,0,0">
                    <w:txbxContent>
                      <w:p w:rsidR="00C70F07" w:rsidRPr="00491E60" w:rsidRDefault="00C70F07" w:rsidP="00EC33B7">
                        <w:pPr>
                          <w:pStyle w:val="Sansinterligne"/>
                          <w:spacing w:before="160" w:after="160" w:line="276" w:lineRule="auto"/>
                          <w:jc w:val="center"/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Révision d’entretiens pro.</w:t>
                        </w:r>
                      </w:p>
                    </w:txbxContent>
                  </v:textbox>
                </v:roundrect>
                <v:roundrect id="_x0000_s1071" style="position:absolute;left:44571;top:1525;width:20568;height:7633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" strokecolor="red [3204]" strokeweight="3pt">
                  <v:textbox style="mso-fit-shape-to-text:t" inset="0,0,0,0">
                    <w:txbxContent>
                      <w:p w:rsidR="00C70F07" w:rsidRPr="00491E60" w:rsidRDefault="00C70F07" w:rsidP="00EC33B7">
                        <w:pPr>
                          <w:pStyle w:val="Sansinterligne"/>
                          <w:spacing w:before="160" w:after="160" w:line="276" w:lineRule="auto"/>
                          <w:jc w:val="center"/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i/>
                            <w:iCs/>
                            <w:color w:val="FF0000" w:themeColor="accent1"/>
                            <w:sz w:val="32"/>
                            <w:szCs w:val="32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Sanctions disciplinaires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:rsidR="00EC33B7" w:rsidRDefault="00EC33B7" w:rsidP="003D23D6">
      <w:pPr>
        <w:spacing w:after="200"/>
      </w:pPr>
    </w:p>
    <w:p w:rsidR="003D23D6" w:rsidRDefault="003D23D6" w:rsidP="003D23D6">
      <w:pPr>
        <w:spacing w:after="200"/>
      </w:pPr>
      <w:r>
        <w:br w:type="page"/>
      </w:r>
    </w:p>
    <w:p w:rsidR="003D23D6" w:rsidRDefault="00090ACD" w:rsidP="003D23D6">
      <w:pPr>
        <w:pStyle w:val="Titre1"/>
      </w:pPr>
      <w:r>
        <w:lastRenderedPageBreak/>
        <w:t>C</w:t>
      </w:r>
      <w:r w:rsidR="00B61D4A">
        <w:t>.</w:t>
      </w:r>
      <w:r>
        <w:t>C</w:t>
      </w:r>
      <w:r w:rsidR="00B61D4A">
        <w:t>.</w:t>
      </w:r>
      <w:r>
        <w:t>P</w:t>
      </w:r>
      <w:r w:rsidR="00B61D4A">
        <w:t>.</w:t>
      </w:r>
      <w:r w:rsidR="003D23D6">
        <w:t xml:space="preserve"> B – Candidats FOCD31</w:t>
      </w:r>
    </w:p>
    <w:p w:rsidR="00F505D1" w:rsidRPr="00F505D1" w:rsidRDefault="00F505D1" w:rsidP="00F505D1"/>
    <w:tbl>
      <w:tblPr>
        <w:tblStyle w:val="Grilledutableau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94"/>
        <w:gridCol w:w="222"/>
        <w:gridCol w:w="1716"/>
        <w:gridCol w:w="222"/>
        <w:gridCol w:w="1724"/>
        <w:gridCol w:w="222"/>
        <w:gridCol w:w="1716"/>
      </w:tblGrid>
      <w:tr w:rsidR="00F505D1" w:rsidTr="00B02108">
        <w:trPr>
          <w:jc w:val="center"/>
        </w:trPr>
        <w:tc>
          <w:tcPr>
            <w:tcW w:w="0" w:type="auto"/>
          </w:tcPr>
          <w:p w:rsidR="00F505D1" w:rsidRDefault="00AD6834" w:rsidP="00B0210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CD2509" wp14:editId="4E12BD95">
                  <wp:extent cx="950400" cy="950400"/>
                  <wp:effectExtent l="0" t="0" r="2540" b="2540"/>
                  <wp:docPr id="80" name="Imag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505D1" w:rsidRDefault="00F505D1" w:rsidP="00B02108">
            <w:pPr>
              <w:jc w:val="center"/>
            </w:pPr>
          </w:p>
        </w:tc>
        <w:tc>
          <w:tcPr>
            <w:tcW w:w="0" w:type="auto"/>
          </w:tcPr>
          <w:p w:rsidR="00F505D1" w:rsidRDefault="00F505D1" w:rsidP="00B0210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FFEBF3" wp14:editId="580B958E">
                  <wp:extent cx="950400" cy="950400"/>
                  <wp:effectExtent l="0" t="0" r="2540" b="2540"/>
                  <wp:docPr id="349" name="Image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505D1" w:rsidRDefault="00F505D1" w:rsidP="00B02108">
            <w:pPr>
              <w:jc w:val="center"/>
            </w:pPr>
          </w:p>
        </w:tc>
        <w:tc>
          <w:tcPr>
            <w:tcW w:w="0" w:type="auto"/>
          </w:tcPr>
          <w:p w:rsidR="00F505D1" w:rsidRDefault="00F505D1" w:rsidP="00B0210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753EFA" wp14:editId="5FFDE738">
                  <wp:extent cx="950400" cy="950400"/>
                  <wp:effectExtent l="0" t="0" r="2540" b="2540"/>
                  <wp:docPr id="350" name="Image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14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6">
                                    <a14:imgEffect>
                                      <a14:brightnessContrast bright="15000" contrast="6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505D1" w:rsidRDefault="00F505D1" w:rsidP="00B02108">
            <w:pPr>
              <w:jc w:val="center"/>
            </w:pPr>
          </w:p>
        </w:tc>
        <w:tc>
          <w:tcPr>
            <w:tcW w:w="0" w:type="auto"/>
          </w:tcPr>
          <w:p w:rsidR="00F505D1" w:rsidRDefault="00F505D1" w:rsidP="00B0210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5F9014B" wp14:editId="3CB34555">
                  <wp:extent cx="950400" cy="950400"/>
                  <wp:effectExtent l="0" t="0" r="2540" b="2540"/>
                  <wp:docPr id="351" name="Image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05D1" w:rsidRPr="00595678" w:rsidTr="00B02108">
        <w:trPr>
          <w:jc w:val="center"/>
        </w:trPr>
        <w:tc>
          <w:tcPr>
            <w:tcW w:w="0" w:type="auto"/>
          </w:tcPr>
          <w:p w:rsidR="00F505D1" w:rsidRDefault="00F505D1" w:rsidP="00B64C76">
            <w:pPr>
              <w:rPr>
                <w:rFonts w:ascii="Calibri Light" w:hAnsi="Calibri Light" w:cs="Calibri Light"/>
              </w:rPr>
            </w:pPr>
            <w:r w:rsidRPr="00B02108">
              <w:rPr>
                <w:rFonts w:ascii="Calibri Light" w:hAnsi="Calibri Light" w:cs="Calibri Light"/>
                <w:b/>
              </w:rPr>
              <w:t>Marguerite</w:t>
            </w:r>
            <w:r>
              <w:rPr>
                <w:rFonts w:ascii="Calibri Light" w:hAnsi="Calibri Light" w:cs="Calibri Light"/>
              </w:rPr>
              <w:t xml:space="preserve"> Guylène</w:t>
            </w:r>
          </w:p>
          <w:p w:rsidR="00F505D1" w:rsidRPr="002433CD" w:rsidRDefault="00F505D1" w:rsidP="00B64C76">
            <w:pPr>
              <w:rPr>
                <w:rFonts w:ascii="Calibri Light" w:hAnsi="Calibri Light" w:cs="Calibri Light"/>
                <w:b/>
              </w:rPr>
            </w:pPr>
            <w:r w:rsidRPr="002433CD">
              <w:rPr>
                <w:rFonts w:ascii="Calibri Light" w:hAnsi="Calibri Light" w:cs="Calibri Light"/>
                <w:b/>
              </w:rPr>
              <w:t>DEF SAMI</w:t>
            </w:r>
          </w:p>
        </w:tc>
        <w:tc>
          <w:tcPr>
            <w:tcW w:w="0" w:type="auto"/>
          </w:tcPr>
          <w:p w:rsidR="00F505D1" w:rsidRPr="00595678" w:rsidRDefault="00F505D1" w:rsidP="00B64C76">
            <w:pPr>
              <w:rPr>
                <w:rFonts w:ascii="Calibri Light" w:hAnsi="Calibri Light" w:cs="Calibri Light"/>
              </w:rPr>
            </w:pPr>
          </w:p>
        </w:tc>
        <w:tc>
          <w:tcPr>
            <w:tcW w:w="0" w:type="auto"/>
          </w:tcPr>
          <w:p w:rsidR="00F505D1" w:rsidRDefault="00F505D1" w:rsidP="00B64C76">
            <w:pPr>
              <w:rPr>
                <w:rFonts w:ascii="Calibri Light" w:hAnsi="Calibri Light" w:cs="Calibri Light"/>
                <w:b/>
              </w:rPr>
            </w:pPr>
            <w:r w:rsidRPr="00B02108">
              <w:rPr>
                <w:rFonts w:ascii="Calibri Light" w:hAnsi="Calibri Light" w:cs="Calibri Light"/>
                <w:b/>
              </w:rPr>
              <w:t>Vinuesa</w:t>
            </w:r>
            <w:r>
              <w:rPr>
                <w:rFonts w:ascii="Calibri Light" w:hAnsi="Calibri Light" w:cs="Calibri Light"/>
                <w:b/>
              </w:rPr>
              <w:t xml:space="preserve"> Michel</w:t>
            </w:r>
          </w:p>
          <w:p w:rsidR="00F505D1" w:rsidRPr="00EC33B7" w:rsidRDefault="00F505D1" w:rsidP="00B64C76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DRCS</w:t>
            </w:r>
          </w:p>
        </w:tc>
        <w:tc>
          <w:tcPr>
            <w:tcW w:w="0" w:type="auto"/>
          </w:tcPr>
          <w:p w:rsidR="00F505D1" w:rsidRPr="00595678" w:rsidRDefault="00F505D1" w:rsidP="00B64C76">
            <w:pPr>
              <w:rPr>
                <w:rFonts w:ascii="Calibri Light" w:hAnsi="Calibri Light" w:cs="Calibri Light"/>
              </w:rPr>
            </w:pPr>
          </w:p>
        </w:tc>
        <w:tc>
          <w:tcPr>
            <w:tcW w:w="0" w:type="auto"/>
          </w:tcPr>
          <w:p w:rsidR="00F505D1" w:rsidRDefault="00F505D1" w:rsidP="00B64C76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 xml:space="preserve">Contenet </w:t>
            </w:r>
            <w:r w:rsidRPr="002433CD">
              <w:rPr>
                <w:rFonts w:ascii="Calibri Light" w:hAnsi="Calibri Light" w:cs="Calibri Light"/>
              </w:rPr>
              <w:t>Audrey</w:t>
            </w:r>
          </w:p>
          <w:p w:rsidR="00F505D1" w:rsidRPr="00595678" w:rsidRDefault="00F505D1" w:rsidP="00B64C76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Pool Remplaçant</w:t>
            </w:r>
          </w:p>
        </w:tc>
        <w:tc>
          <w:tcPr>
            <w:tcW w:w="0" w:type="auto"/>
          </w:tcPr>
          <w:p w:rsidR="00F505D1" w:rsidRPr="00595678" w:rsidRDefault="00F505D1" w:rsidP="00B64C76">
            <w:pPr>
              <w:rPr>
                <w:rFonts w:ascii="Calibri Light" w:hAnsi="Calibri Light" w:cs="Calibri Light"/>
              </w:rPr>
            </w:pPr>
          </w:p>
        </w:tc>
        <w:tc>
          <w:tcPr>
            <w:tcW w:w="0" w:type="auto"/>
          </w:tcPr>
          <w:p w:rsidR="00F505D1" w:rsidRDefault="00F505D1" w:rsidP="00B64C76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 xml:space="preserve">Kassous </w:t>
            </w:r>
            <w:r w:rsidRPr="002433CD">
              <w:rPr>
                <w:rFonts w:ascii="Calibri Light" w:hAnsi="Calibri Light" w:cs="Calibri Light"/>
              </w:rPr>
              <w:t>Smain</w:t>
            </w:r>
          </w:p>
          <w:p w:rsidR="00F505D1" w:rsidRPr="00595678" w:rsidRDefault="00F505D1" w:rsidP="00B64C76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Pool Remplaçant</w:t>
            </w:r>
          </w:p>
        </w:tc>
      </w:tr>
    </w:tbl>
    <w:p w:rsidR="003D23D6" w:rsidRDefault="003D23D6" w:rsidP="00EC33B7">
      <w:pPr>
        <w:pStyle w:val="Titre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400" behindDoc="0" locked="0" layoutInCell="1" allowOverlap="1" wp14:anchorId="4477925D" wp14:editId="3A36D460">
                <wp:simplePos x="0" y="0"/>
                <wp:positionH relativeFrom="column">
                  <wp:posOffset>-99695</wp:posOffset>
                </wp:positionH>
                <wp:positionV relativeFrom="paragraph">
                  <wp:posOffset>9057005</wp:posOffset>
                </wp:positionV>
                <wp:extent cx="5687060" cy="492760"/>
                <wp:effectExtent l="0" t="0" r="27940" b="21590"/>
                <wp:wrapNone/>
                <wp:docPr id="287" name="Groupe 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87060" cy="492760"/>
                          <a:chOff x="0" y="0"/>
                          <a:chExt cx="5687060" cy="492760"/>
                        </a:xfrm>
                      </wpg:grpSpPr>
                      <pic:pic xmlns:pic="http://schemas.openxmlformats.org/drawingml/2006/picture">
                        <pic:nvPicPr>
                          <pic:cNvPr id="288" name="Image 288"/>
                          <pic:cNvPicPr>
                            <a:picLocks noChangeAspect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760" cy="492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9" name="Légende encadrée 2 289"/>
                        <wps:cNvSpPr/>
                        <wps:spPr>
                          <a:xfrm>
                            <a:off x="1651000" y="0"/>
                            <a:ext cx="4036060" cy="492760"/>
                          </a:xfrm>
                          <a:prstGeom prst="borderCallout2">
                            <a:avLst>
                              <a:gd name="adj1" fmla="val 15302"/>
                              <a:gd name="adj2" fmla="val -1185"/>
                              <a:gd name="adj3" fmla="val 18750"/>
                              <a:gd name="adj4" fmla="val -16667"/>
                              <a:gd name="adj5" fmla="val 34096"/>
                              <a:gd name="adj6" fmla="val -29366"/>
                            </a:avLst>
                          </a:prstGeom>
                          <a:solidFill>
                            <a:schemeClr val="bg1"/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70F07" w:rsidRDefault="00C70F07" w:rsidP="003D23D6">
                              <w:pPr>
                                <w:jc w:val="center"/>
                                <w:rPr>
                                  <w:rStyle w:val="Emphaseintense"/>
                                </w:rPr>
                              </w:pPr>
                              <w:r>
                                <w:rPr>
                                  <w:rStyle w:val="Emphaseintense"/>
                                </w:rPr>
                                <w:t>Pour moi, l’engagement FO C’est …</w:t>
                              </w:r>
                            </w:p>
                            <w:p w:rsidR="00C70F07" w:rsidRDefault="00C70F07" w:rsidP="003D23D6">
                              <w:pPr>
                                <w:jc w:val="center"/>
                                <w:rPr>
                                  <w:rStyle w:val="Emphaseintense"/>
                                </w:rPr>
                              </w:pPr>
                              <w:r>
                                <w:rPr>
                                  <w:rStyle w:val="Emphaseintense"/>
                                </w:rPr>
                                <w:t>…</w:t>
                              </w:r>
                            </w:p>
                            <w:p w:rsidR="00C70F07" w:rsidRPr="00177EF5" w:rsidRDefault="00C70F07" w:rsidP="003D23D6">
                              <w:pPr>
                                <w:jc w:val="center"/>
                                <w:rPr>
                                  <w:rStyle w:val="Emphaseintense"/>
                                </w:rPr>
                              </w:pPr>
                              <w:r>
                                <w:rPr>
                                  <w:rStyle w:val="Emphaseintense"/>
                                </w:rPr>
                                <w:t>...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77925D" id="Groupe 287" o:spid="_x0000_s1072" style="position:absolute;margin-left:-7.85pt;margin-top:713.15pt;width:447.8pt;height:38.8pt;z-index:251686400" coordsize="56870,49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">
                <v:shape id="Image 288" o:spid="_x0000_s1073" type="#_x0000_t75" style="position:absolute;width:4927;height:49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">
                  <v:imagedata r:id="rId149" o:title=""/>
                  <v:path arrowok="t"/>
                </v:shape>
                <v:shape id="Légende encadrée 2 289" o:spid="_x0000_s1074" type="#_x0000_t48" style="position:absolute;left:16510;width:40360;height:49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" adj="-6343,7365,,,-256,3305" fillcolor="white [3212]" strokecolor="#7f0000 [1604]" strokeweight="1pt">
                  <v:textbox>
                    <w:txbxContent>
                      <w:p w:rsidR="00C70F07" w:rsidRDefault="00C70F07" w:rsidP="003D23D6">
                        <w:pPr>
                          <w:jc w:val="center"/>
                          <w:rPr>
                            <w:rStyle w:val="Emphaseintense"/>
                          </w:rPr>
                        </w:pPr>
                        <w:r>
                          <w:rPr>
                            <w:rStyle w:val="Emphaseintense"/>
                          </w:rPr>
                          <w:t>Pour moi, l’engagement FO C’est …</w:t>
                        </w:r>
                      </w:p>
                      <w:p w:rsidR="00C70F07" w:rsidRDefault="00C70F07" w:rsidP="003D23D6">
                        <w:pPr>
                          <w:jc w:val="center"/>
                          <w:rPr>
                            <w:rStyle w:val="Emphaseintense"/>
                          </w:rPr>
                        </w:pPr>
                        <w:r>
                          <w:rPr>
                            <w:rStyle w:val="Emphaseintense"/>
                          </w:rPr>
                          <w:t>…</w:t>
                        </w:r>
                      </w:p>
                      <w:p w:rsidR="00C70F07" w:rsidRPr="00177EF5" w:rsidRDefault="00C70F07" w:rsidP="003D23D6">
                        <w:pPr>
                          <w:jc w:val="center"/>
                          <w:rPr>
                            <w:rStyle w:val="Emphaseintense"/>
                          </w:rPr>
                        </w:pPr>
                        <w:r>
                          <w:rPr>
                            <w:rStyle w:val="Emphaseintense"/>
                          </w:rPr>
                          <w:t>...</w:t>
                        </w:r>
                      </w:p>
                    </w:txbxContent>
                  </v:textbox>
                  <o:callout v:ext="edit" minusy="t"/>
                </v:shape>
              </v:group>
            </w:pict>
          </mc:Fallback>
        </mc:AlternateContent>
      </w:r>
      <w:r w:rsidR="00EB0417">
        <w:t>C</w:t>
      </w:r>
      <w:r w:rsidR="00B61D4A">
        <w:t>.</w:t>
      </w:r>
      <w:r w:rsidR="00EB0417">
        <w:t>C</w:t>
      </w:r>
      <w:r w:rsidR="00B61D4A">
        <w:t>.</w:t>
      </w:r>
      <w:r>
        <w:t>P</w:t>
      </w:r>
      <w:r w:rsidR="00B61D4A">
        <w:t>.</w:t>
      </w:r>
      <w:r>
        <w:t xml:space="preserve"> C – Candidats FOCD31</w:t>
      </w:r>
    </w:p>
    <w:p w:rsidR="00F505D1" w:rsidRPr="00F505D1" w:rsidRDefault="00F505D1" w:rsidP="00F505D1"/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19"/>
        <w:gridCol w:w="222"/>
        <w:gridCol w:w="1620"/>
        <w:gridCol w:w="222"/>
        <w:gridCol w:w="1620"/>
        <w:gridCol w:w="222"/>
        <w:gridCol w:w="1620"/>
        <w:gridCol w:w="222"/>
        <w:gridCol w:w="1704"/>
      </w:tblGrid>
      <w:tr w:rsidR="003D23D6" w:rsidTr="00F505D1">
        <w:tc>
          <w:tcPr>
            <w:tcW w:w="1617" w:type="dxa"/>
          </w:tcPr>
          <w:p w:rsidR="003D23D6" w:rsidRDefault="003D23D6" w:rsidP="00B64C76">
            <w:r>
              <w:rPr>
                <w:noProof/>
              </w:rPr>
              <w:drawing>
                <wp:inline distT="0" distB="0" distL="0" distR="0" wp14:anchorId="7CC8A8CC" wp14:editId="39009B10">
                  <wp:extent cx="950400" cy="950400"/>
                  <wp:effectExtent l="0" t="0" r="2540" b="2540"/>
                  <wp:docPr id="403" name="Image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618" w:type="dxa"/>
          </w:tcPr>
          <w:p w:rsidR="003D23D6" w:rsidRDefault="003D23D6" w:rsidP="00B64C76">
            <w:r>
              <w:rPr>
                <w:noProof/>
              </w:rPr>
              <w:drawing>
                <wp:inline distT="0" distB="0" distL="0" distR="0" wp14:anchorId="67497F84" wp14:editId="09ADC878">
                  <wp:extent cx="950400" cy="950400"/>
                  <wp:effectExtent l="0" t="0" r="2540" b="2540"/>
                  <wp:docPr id="404" name="Image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5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2">
                                    <a14:imgEffect>
                                      <a14:brightnessContrast bright="1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618" w:type="dxa"/>
          </w:tcPr>
          <w:p w:rsidR="003D23D6" w:rsidRDefault="003D23D6" w:rsidP="00B64C76">
            <w:r>
              <w:rPr>
                <w:noProof/>
              </w:rPr>
              <w:drawing>
                <wp:inline distT="0" distB="0" distL="0" distR="0" wp14:anchorId="6AF04B14" wp14:editId="1F7D33E8">
                  <wp:extent cx="950400" cy="950400"/>
                  <wp:effectExtent l="0" t="0" r="2540" b="2540"/>
                  <wp:docPr id="405" name="Image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618" w:type="dxa"/>
          </w:tcPr>
          <w:p w:rsidR="003D23D6" w:rsidRDefault="003D23D6" w:rsidP="00B64C76">
            <w:r>
              <w:rPr>
                <w:noProof/>
              </w:rPr>
              <w:drawing>
                <wp:inline distT="0" distB="0" distL="0" distR="0" wp14:anchorId="213D05A7" wp14:editId="3D0E9E40">
                  <wp:extent cx="950400" cy="950400"/>
                  <wp:effectExtent l="0" t="0" r="2540" b="2540"/>
                  <wp:docPr id="406" name="Image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702" w:type="dxa"/>
          </w:tcPr>
          <w:p w:rsidR="003D23D6" w:rsidRDefault="003D23D6" w:rsidP="00B64C76">
            <w:r>
              <w:rPr>
                <w:noProof/>
              </w:rPr>
              <w:drawing>
                <wp:inline distT="0" distB="0" distL="0" distR="0" wp14:anchorId="74D9DB22" wp14:editId="64B8980B">
                  <wp:extent cx="950400" cy="950400"/>
                  <wp:effectExtent l="0" t="0" r="2540" b="2540"/>
                  <wp:docPr id="407" name="Image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3D6" w:rsidRPr="00595678" w:rsidTr="00F505D1">
        <w:tc>
          <w:tcPr>
            <w:tcW w:w="1617" w:type="dxa"/>
          </w:tcPr>
          <w:p w:rsidR="003D23D6" w:rsidRDefault="00B817AF" w:rsidP="00B64C76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 xml:space="preserve">Nemir </w:t>
            </w:r>
            <w:r w:rsidRPr="005D68AD">
              <w:rPr>
                <w:rFonts w:ascii="Calibri Light" w:hAnsi="Calibri Light" w:cs="Calibri Light"/>
              </w:rPr>
              <w:t>Alix</w:t>
            </w:r>
          </w:p>
          <w:p w:rsidR="00FA62DD" w:rsidRPr="00FA62DD" w:rsidRDefault="00FA62DD" w:rsidP="00B64C76">
            <w:pPr>
              <w:rPr>
                <w:rFonts w:ascii="Calibri Light" w:hAnsi="Calibri Light" w:cs="Calibri Light"/>
                <w:b/>
              </w:rPr>
            </w:pPr>
            <w:r w:rsidRPr="00FA62DD">
              <w:rPr>
                <w:rFonts w:ascii="Calibri Light" w:hAnsi="Calibri Light" w:cs="Calibri Light"/>
                <w:b/>
              </w:rPr>
              <w:t>MDS Rangueil</w:t>
            </w:r>
          </w:p>
        </w:tc>
        <w:tc>
          <w:tcPr>
            <w:tcW w:w="222" w:type="dxa"/>
          </w:tcPr>
          <w:p w:rsidR="003D23D6" w:rsidRPr="00595678" w:rsidRDefault="003D23D6" w:rsidP="00B64C76">
            <w:pPr>
              <w:rPr>
                <w:rFonts w:ascii="Calibri Light" w:hAnsi="Calibri Light" w:cs="Calibri Light"/>
              </w:rPr>
            </w:pPr>
          </w:p>
        </w:tc>
        <w:tc>
          <w:tcPr>
            <w:tcW w:w="1618" w:type="dxa"/>
          </w:tcPr>
          <w:p w:rsidR="003D23D6" w:rsidRDefault="00B817AF" w:rsidP="00B64C76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 xml:space="preserve">Peyre </w:t>
            </w:r>
            <w:r w:rsidRPr="005D68AD">
              <w:rPr>
                <w:rFonts w:ascii="Calibri Light" w:hAnsi="Calibri Light" w:cs="Calibri Light"/>
              </w:rPr>
              <w:t>Cécile</w:t>
            </w:r>
          </w:p>
          <w:p w:rsidR="00FA62DD" w:rsidRPr="00FA62DD" w:rsidRDefault="00FA62DD" w:rsidP="00B64C76">
            <w:pPr>
              <w:rPr>
                <w:rFonts w:ascii="Calibri Light" w:hAnsi="Calibri Light" w:cs="Calibri Light"/>
                <w:b/>
              </w:rPr>
            </w:pPr>
            <w:r w:rsidRPr="00FA62DD">
              <w:rPr>
                <w:rFonts w:ascii="Calibri Light" w:hAnsi="Calibri Light" w:cs="Calibri Light"/>
                <w:b/>
              </w:rPr>
              <w:t>Collège Marcel Doré</w:t>
            </w:r>
          </w:p>
        </w:tc>
        <w:tc>
          <w:tcPr>
            <w:tcW w:w="222" w:type="dxa"/>
          </w:tcPr>
          <w:p w:rsidR="003D23D6" w:rsidRPr="00595678" w:rsidRDefault="003D23D6" w:rsidP="00B64C76">
            <w:pPr>
              <w:rPr>
                <w:rFonts w:ascii="Calibri Light" w:hAnsi="Calibri Light" w:cs="Calibri Light"/>
              </w:rPr>
            </w:pPr>
          </w:p>
        </w:tc>
        <w:tc>
          <w:tcPr>
            <w:tcW w:w="1618" w:type="dxa"/>
          </w:tcPr>
          <w:p w:rsidR="003D23D6" w:rsidRDefault="00B817AF" w:rsidP="00B64C76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 xml:space="preserve">Mina </w:t>
            </w:r>
            <w:r w:rsidRPr="005D68AD">
              <w:rPr>
                <w:rFonts w:ascii="Calibri Light" w:hAnsi="Calibri Light" w:cs="Calibri Light"/>
              </w:rPr>
              <w:t>Flavienne</w:t>
            </w:r>
          </w:p>
          <w:p w:rsidR="00FA62DD" w:rsidRPr="00FA62DD" w:rsidRDefault="00D871A6" w:rsidP="00B64C76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Assistants Familiaux</w:t>
            </w:r>
          </w:p>
        </w:tc>
        <w:tc>
          <w:tcPr>
            <w:tcW w:w="222" w:type="dxa"/>
          </w:tcPr>
          <w:p w:rsidR="003D23D6" w:rsidRPr="00595678" w:rsidRDefault="003D23D6" w:rsidP="00B64C76">
            <w:pPr>
              <w:rPr>
                <w:rFonts w:ascii="Calibri Light" w:hAnsi="Calibri Light" w:cs="Calibri Light"/>
              </w:rPr>
            </w:pPr>
          </w:p>
        </w:tc>
        <w:tc>
          <w:tcPr>
            <w:tcW w:w="1618" w:type="dxa"/>
          </w:tcPr>
          <w:p w:rsidR="005D68AD" w:rsidRDefault="00B817AF" w:rsidP="00B64C76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Brunel </w:t>
            </w:r>
          </w:p>
          <w:p w:rsidR="003D23D6" w:rsidRDefault="00B817AF" w:rsidP="00B64C76">
            <w:pPr>
              <w:rPr>
                <w:rFonts w:ascii="Calibri Light" w:hAnsi="Calibri Light" w:cs="Calibri Light"/>
              </w:rPr>
            </w:pPr>
            <w:r w:rsidRPr="005D68AD">
              <w:rPr>
                <w:rFonts w:ascii="Calibri Light" w:hAnsi="Calibri Light" w:cs="Calibri Light"/>
              </w:rPr>
              <w:t>Jean-Marc</w:t>
            </w:r>
          </w:p>
          <w:p w:rsidR="00FA62DD" w:rsidRPr="00FA62DD" w:rsidRDefault="00FA62DD" w:rsidP="00B64C76">
            <w:pPr>
              <w:rPr>
                <w:rFonts w:ascii="Calibri Light" w:hAnsi="Calibri Light" w:cs="Calibri Light"/>
                <w:b/>
              </w:rPr>
            </w:pPr>
            <w:r w:rsidRPr="00FA62DD">
              <w:rPr>
                <w:rFonts w:ascii="Calibri Light" w:hAnsi="Calibri Light" w:cs="Calibri Light"/>
                <w:b/>
              </w:rPr>
              <w:t>DEF</w:t>
            </w:r>
          </w:p>
        </w:tc>
        <w:tc>
          <w:tcPr>
            <w:tcW w:w="222" w:type="dxa"/>
          </w:tcPr>
          <w:p w:rsidR="003D23D6" w:rsidRPr="00595678" w:rsidRDefault="003D23D6" w:rsidP="00B64C76">
            <w:pPr>
              <w:rPr>
                <w:rFonts w:ascii="Calibri Light" w:hAnsi="Calibri Light" w:cs="Calibri Light"/>
              </w:rPr>
            </w:pPr>
          </w:p>
        </w:tc>
        <w:tc>
          <w:tcPr>
            <w:tcW w:w="1702" w:type="dxa"/>
          </w:tcPr>
          <w:p w:rsidR="005D68AD" w:rsidRDefault="00B817AF" w:rsidP="00B64C76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 xml:space="preserve">Rodriguez </w:t>
            </w:r>
          </w:p>
          <w:p w:rsidR="003D23D6" w:rsidRDefault="00B817AF" w:rsidP="00B64C76">
            <w:pPr>
              <w:rPr>
                <w:rFonts w:ascii="Calibri Light" w:hAnsi="Calibri Light" w:cs="Calibri Light"/>
              </w:rPr>
            </w:pPr>
            <w:r w:rsidRPr="005D68AD">
              <w:rPr>
                <w:rFonts w:ascii="Calibri Light" w:hAnsi="Calibri Light" w:cs="Calibri Light"/>
              </w:rPr>
              <w:t>Rose-Marie</w:t>
            </w:r>
          </w:p>
          <w:p w:rsidR="00FA62DD" w:rsidRPr="00595678" w:rsidRDefault="00D871A6" w:rsidP="00B64C76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Assistants Familiaux</w:t>
            </w:r>
          </w:p>
        </w:tc>
      </w:tr>
      <w:tr w:rsidR="003D23D6" w:rsidTr="00F505D1">
        <w:tc>
          <w:tcPr>
            <w:tcW w:w="1617" w:type="dxa"/>
          </w:tcPr>
          <w:p w:rsidR="003D23D6" w:rsidRDefault="003D23D6" w:rsidP="00B64C76">
            <w:r>
              <w:rPr>
                <w:noProof/>
              </w:rPr>
              <w:drawing>
                <wp:inline distT="0" distB="0" distL="0" distR="0" wp14:anchorId="18ADBF08" wp14:editId="5C8651FF">
                  <wp:extent cx="950400" cy="950400"/>
                  <wp:effectExtent l="0" t="0" r="2540" b="2540"/>
                  <wp:docPr id="408" name="Image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618" w:type="dxa"/>
          </w:tcPr>
          <w:p w:rsidR="003D23D6" w:rsidRDefault="003D23D6" w:rsidP="00B64C76">
            <w:r>
              <w:rPr>
                <w:noProof/>
              </w:rPr>
              <w:drawing>
                <wp:inline distT="0" distB="0" distL="0" distR="0" wp14:anchorId="28049767" wp14:editId="5331163F">
                  <wp:extent cx="950400" cy="950400"/>
                  <wp:effectExtent l="0" t="0" r="2540" b="2540"/>
                  <wp:docPr id="409" name="Image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618" w:type="dxa"/>
          </w:tcPr>
          <w:p w:rsidR="003D23D6" w:rsidRDefault="003D23D6" w:rsidP="00B64C76">
            <w:r>
              <w:rPr>
                <w:noProof/>
              </w:rPr>
              <w:drawing>
                <wp:inline distT="0" distB="0" distL="0" distR="0" wp14:anchorId="1D2F41D6" wp14:editId="38FD6524">
                  <wp:extent cx="950400" cy="950400"/>
                  <wp:effectExtent l="0" t="0" r="2540" b="2540"/>
                  <wp:docPr id="410" name="Image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618" w:type="dxa"/>
          </w:tcPr>
          <w:p w:rsidR="003D23D6" w:rsidRDefault="003D23D6" w:rsidP="00B64C76">
            <w:r>
              <w:rPr>
                <w:noProof/>
              </w:rPr>
              <w:drawing>
                <wp:inline distT="0" distB="0" distL="0" distR="0" wp14:anchorId="6C1DEAF8" wp14:editId="52CC2494">
                  <wp:extent cx="950400" cy="950400"/>
                  <wp:effectExtent l="0" t="0" r="2540" b="2540"/>
                  <wp:docPr id="411" name="Image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702" w:type="dxa"/>
          </w:tcPr>
          <w:p w:rsidR="003D23D6" w:rsidRDefault="009A12E5" w:rsidP="00B64C76">
            <w:r>
              <w:rPr>
                <w:noProof/>
              </w:rPr>
              <w:drawing>
                <wp:inline distT="0" distB="0" distL="0" distR="0" wp14:anchorId="7CA41E99" wp14:editId="3F36D5CF">
                  <wp:extent cx="1001048" cy="949960"/>
                  <wp:effectExtent l="0" t="0" r="8890" b="2540"/>
                  <wp:docPr id="27" name="Imag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 rotWithShape="1"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274" r="8609"/>
                          <a:stretch/>
                        </pic:blipFill>
                        <pic:spPr bwMode="auto">
                          <a:xfrm>
                            <a:off x="0" y="0"/>
                            <a:ext cx="1007996" cy="956553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3D6" w:rsidTr="00F505D1">
        <w:tc>
          <w:tcPr>
            <w:tcW w:w="1617" w:type="dxa"/>
          </w:tcPr>
          <w:p w:rsidR="003D23D6" w:rsidRDefault="00B817AF" w:rsidP="00B64C76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 xml:space="preserve">Foulon </w:t>
            </w:r>
            <w:r w:rsidRPr="005D68AD">
              <w:rPr>
                <w:rFonts w:ascii="Calibri Light" w:hAnsi="Calibri Light" w:cs="Calibri Light"/>
              </w:rPr>
              <w:t>Nadine</w:t>
            </w:r>
          </w:p>
          <w:p w:rsidR="00FA62DD" w:rsidRDefault="00D871A6" w:rsidP="00B64C76">
            <w:r>
              <w:rPr>
                <w:rFonts w:ascii="Calibri Light" w:hAnsi="Calibri Light" w:cs="Calibri Light"/>
                <w:b/>
              </w:rPr>
              <w:t>Assistants Familiaux</w:t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618" w:type="dxa"/>
          </w:tcPr>
          <w:p w:rsidR="003D23D6" w:rsidRDefault="00C70F07" w:rsidP="00B64C76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Gley</w:t>
            </w:r>
            <w:r w:rsidR="00B817AF">
              <w:rPr>
                <w:rFonts w:ascii="Calibri Light" w:hAnsi="Calibri Light" w:cs="Calibri Light"/>
                <w:b/>
              </w:rPr>
              <w:t>ze</w:t>
            </w:r>
            <w:r>
              <w:rPr>
                <w:rFonts w:ascii="Calibri Light" w:hAnsi="Calibri Light" w:cs="Calibri Light"/>
                <w:b/>
              </w:rPr>
              <w:t>s</w:t>
            </w:r>
            <w:r w:rsidR="00B817AF">
              <w:rPr>
                <w:rFonts w:ascii="Calibri Light" w:hAnsi="Calibri Light" w:cs="Calibri Light"/>
                <w:b/>
              </w:rPr>
              <w:t xml:space="preserve"> </w:t>
            </w:r>
            <w:r w:rsidR="00B817AF" w:rsidRPr="005D68AD">
              <w:rPr>
                <w:rFonts w:ascii="Calibri Light" w:hAnsi="Calibri Light" w:cs="Calibri Light"/>
              </w:rPr>
              <w:t>Thomas</w:t>
            </w:r>
          </w:p>
          <w:p w:rsidR="00FA62DD" w:rsidRPr="00FA62DD" w:rsidRDefault="00FA62DD" w:rsidP="00FA62DD">
            <w:pPr>
              <w:rPr>
                <w:b/>
              </w:rPr>
            </w:pPr>
            <w:r w:rsidRPr="00FA62DD">
              <w:rPr>
                <w:rFonts w:ascii="Calibri Light" w:hAnsi="Calibri Light" w:cs="Calibri Light"/>
                <w:b/>
              </w:rPr>
              <w:t>Collège Gallilée</w:t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618" w:type="dxa"/>
          </w:tcPr>
          <w:p w:rsidR="003D23D6" w:rsidRDefault="00B817AF" w:rsidP="00B817AF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 xml:space="preserve">Guiard </w:t>
            </w:r>
            <w:r w:rsidRPr="005D68AD">
              <w:rPr>
                <w:rFonts w:ascii="Calibri Light" w:hAnsi="Calibri Light" w:cs="Calibri Light"/>
              </w:rPr>
              <w:t>Nathalie</w:t>
            </w:r>
          </w:p>
          <w:p w:rsidR="00FA62DD" w:rsidRDefault="00D871A6" w:rsidP="00B817AF">
            <w:r>
              <w:rPr>
                <w:rFonts w:ascii="Calibri Light" w:hAnsi="Calibri Light" w:cs="Calibri Light"/>
                <w:b/>
              </w:rPr>
              <w:t>Assistants Familiaux</w:t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618" w:type="dxa"/>
          </w:tcPr>
          <w:p w:rsidR="003D23D6" w:rsidRPr="002433CD" w:rsidRDefault="00B817AF" w:rsidP="00B64C76">
            <w:pPr>
              <w:rPr>
                <w:rFonts w:ascii="Calibri Light" w:hAnsi="Calibri Light" w:cs="Calibri Light"/>
              </w:rPr>
            </w:pPr>
            <w:r w:rsidRPr="002433CD">
              <w:rPr>
                <w:rFonts w:ascii="Calibri Light" w:hAnsi="Calibri Light" w:cs="Calibri Light"/>
                <w:b/>
              </w:rPr>
              <w:t>Lallemand</w:t>
            </w:r>
            <w:r w:rsidR="005D68AD" w:rsidRPr="002433CD">
              <w:rPr>
                <w:rFonts w:ascii="Calibri Light" w:hAnsi="Calibri Light" w:cs="Calibri Light"/>
              </w:rPr>
              <w:t xml:space="preserve"> Col</w:t>
            </w:r>
            <w:r w:rsidRPr="002433CD">
              <w:rPr>
                <w:rFonts w:ascii="Calibri Light" w:hAnsi="Calibri Light" w:cs="Calibri Light"/>
              </w:rPr>
              <w:t>e</w:t>
            </w:r>
            <w:r w:rsidR="005D68AD" w:rsidRPr="002433CD">
              <w:rPr>
                <w:rFonts w:ascii="Calibri Light" w:hAnsi="Calibri Light" w:cs="Calibri Light"/>
              </w:rPr>
              <w:t>t</w:t>
            </w:r>
            <w:r w:rsidRPr="002433CD">
              <w:rPr>
                <w:rFonts w:ascii="Calibri Light" w:hAnsi="Calibri Light" w:cs="Calibri Light"/>
              </w:rPr>
              <w:t>te</w:t>
            </w:r>
          </w:p>
          <w:p w:rsidR="00FA62DD" w:rsidRDefault="00D871A6" w:rsidP="00B64C76">
            <w:r>
              <w:rPr>
                <w:rFonts w:ascii="Calibri Light" w:hAnsi="Calibri Light" w:cs="Calibri Light"/>
                <w:b/>
              </w:rPr>
              <w:t>Assistants Familiaux</w:t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702" w:type="dxa"/>
          </w:tcPr>
          <w:p w:rsidR="009A12E5" w:rsidRDefault="009A12E5" w:rsidP="009A12E5">
            <w:pPr>
              <w:rPr>
                <w:rFonts w:ascii="Calibri Light" w:hAnsi="Calibri Light" w:cs="Calibri Light"/>
              </w:rPr>
            </w:pPr>
            <w:r w:rsidRPr="003D017B">
              <w:rPr>
                <w:rFonts w:ascii="Calibri Light" w:hAnsi="Calibri Light" w:cs="Calibri Light"/>
                <w:b/>
              </w:rPr>
              <w:t xml:space="preserve">Vingadassalom </w:t>
            </w:r>
            <w:r w:rsidRPr="005D68AD">
              <w:rPr>
                <w:rFonts w:ascii="Calibri Light" w:hAnsi="Calibri Light" w:cs="Calibri Light"/>
              </w:rPr>
              <w:t>Marie-Melinda</w:t>
            </w:r>
          </w:p>
          <w:p w:rsidR="00FA62DD" w:rsidRPr="00FA62DD" w:rsidRDefault="00FA62DD" w:rsidP="009A12E5">
            <w:pPr>
              <w:rPr>
                <w:rFonts w:ascii="Calibri Light" w:hAnsi="Calibri Light" w:cs="Calibri Light"/>
                <w:b/>
              </w:rPr>
            </w:pPr>
            <w:r w:rsidRPr="00FA62DD">
              <w:rPr>
                <w:rFonts w:ascii="Calibri Light" w:hAnsi="Calibri Light" w:cs="Calibri Light"/>
                <w:b/>
              </w:rPr>
              <w:t>DEF SAMI</w:t>
            </w:r>
          </w:p>
          <w:p w:rsidR="003D23D6" w:rsidRDefault="003D23D6" w:rsidP="00B64C76"/>
        </w:tc>
      </w:tr>
      <w:tr w:rsidR="003D23D6" w:rsidTr="00F505D1">
        <w:tc>
          <w:tcPr>
            <w:tcW w:w="1617" w:type="dxa"/>
          </w:tcPr>
          <w:p w:rsidR="003D23D6" w:rsidRDefault="003D23D6" w:rsidP="00B64C76">
            <w:r>
              <w:rPr>
                <w:noProof/>
              </w:rPr>
              <w:drawing>
                <wp:inline distT="0" distB="0" distL="0" distR="0" wp14:anchorId="35B5345A" wp14:editId="03A6257C">
                  <wp:extent cx="950400" cy="950400"/>
                  <wp:effectExtent l="0" t="0" r="2540" b="2540"/>
                  <wp:docPr id="413" name="Image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618" w:type="dxa"/>
          </w:tcPr>
          <w:p w:rsidR="003D23D6" w:rsidRDefault="003D23D6" w:rsidP="00B64C76">
            <w:r>
              <w:rPr>
                <w:noProof/>
              </w:rPr>
              <w:drawing>
                <wp:inline distT="0" distB="0" distL="0" distR="0" wp14:anchorId="17F8AFC9" wp14:editId="3A7C6C2A">
                  <wp:extent cx="950400" cy="950400"/>
                  <wp:effectExtent l="0" t="0" r="2540" b="2540"/>
                  <wp:docPr id="414" name="Imag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618" w:type="dxa"/>
          </w:tcPr>
          <w:p w:rsidR="003D23D6" w:rsidRDefault="003D23D6" w:rsidP="00B64C76">
            <w:r>
              <w:rPr>
                <w:noProof/>
              </w:rPr>
              <w:drawing>
                <wp:inline distT="0" distB="0" distL="0" distR="0" wp14:anchorId="524E5F4C" wp14:editId="23AAD0DC">
                  <wp:extent cx="950400" cy="950400"/>
                  <wp:effectExtent l="0" t="0" r="2540" b="2540"/>
                  <wp:docPr id="415" name="Imag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618" w:type="dxa"/>
          </w:tcPr>
          <w:p w:rsidR="003D23D6" w:rsidRDefault="003D23D6" w:rsidP="00B64C76">
            <w:r>
              <w:rPr>
                <w:noProof/>
              </w:rPr>
              <w:drawing>
                <wp:inline distT="0" distB="0" distL="0" distR="0" wp14:anchorId="6B1B5120" wp14:editId="1204243A">
                  <wp:extent cx="950400" cy="950400"/>
                  <wp:effectExtent l="0" t="0" r="2540" b="2540"/>
                  <wp:docPr id="416" name="Image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702" w:type="dxa"/>
          </w:tcPr>
          <w:p w:rsidR="003D23D6" w:rsidRDefault="003D23D6" w:rsidP="00B64C76">
            <w:r>
              <w:rPr>
                <w:noProof/>
              </w:rPr>
              <w:drawing>
                <wp:inline distT="0" distB="0" distL="0" distR="0" wp14:anchorId="43EE7241" wp14:editId="2DA1EF65">
                  <wp:extent cx="950400" cy="950400"/>
                  <wp:effectExtent l="0" t="0" r="2540" b="2540"/>
                  <wp:docPr id="417" name="Image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23D6" w:rsidTr="00F505D1">
        <w:tc>
          <w:tcPr>
            <w:tcW w:w="1617" w:type="dxa"/>
          </w:tcPr>
          <w:p w:rsidR="005D68AD" w:rsidRDefault="00C70F07" w:rsidP="00B64C76">
            <w:pPr>
              <w:rPr>
                <w:rFonts w:ascii="Calibri Light" w:hAnsi="Calibri Light" w:cs="Calibri Light"/>
                <w:b/>
              </w:rPr>
            </w:pPr>
            <w:r>
              <w:rPr>
                <w:rFonts w:ascii="Calibri Light" w:hAnsi="Calibri Light" w:cs="Calibri Light"/>
                <w:b/>
              </w:rPr>
              <w:t>A</w:t>
            </w:r>
            <w:r w:rsidR="005D68AD">
              <w:rPr>
                <w:rFonts w:ascii="Calibri Light" w:hAnsi="Calibri Light" w:cs="Calibri Light"/>
                <w:b/>
              </w:rPr>
              <w:t>ribaud</w:t>
            </w:r>
          </w:p>
          <w:p w:rsidR="003D23D6" w:rsidRDefault="00B817AF" w:rsidP="00B64C76">
            <w:pPr>
              <w:rPr>
                <w:rFonts w:ascii="Calibri Light" w:hAnsi="Calibri Light" w:cs="Calibri Light"/>
              </w:rPr>
            </w:pPr>
            <w:r w:rsidRPr="005D68AD">
              <w:rPr>
                <w:rFonts w:ascii="Calibri Light" w:hAnsi="Calibri Light" w:cs="Calibri Light"/>
              </w:rPr>
              <w:t>Marie Christine</w:t>
            </w:r>
          </w:p>
          <w:p w:rsidR="00FA62DD" w:rsidRPr="005D68AD" w:rsidRDefault="00D871A6" w:rsidP="00B64C76">
            <w:r>
              <w:rPr>
                <w:rFonts w:ascii="Calibri Light" w:hAnsi="Calibri Light" w:cs="Calibri Light"/>
                <w:b/>
              </w:rPr>
              <w:t>Assistants Familiaux</w:t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618" w:type="dxa"/>
          </w:tcPr>
          <w:p w:rsidR="003D23D6" w:rsidRDefault="00B817AF" w:rsidP="00B64C76">
            <w:pPr>
              <w:rPr>
                <w:rFonts w:ascii="Calibri Light" w:hAnsi="Calibri Light" w:cs="Calibri Light"/>
              </w:rPr>
            </w:pPr>
            <w:r w:rsidRPr="00B817AF">
              <w:rPr>
                <w:rFonts w:ascii="Calibri Light" w:hAnsi="Calibri Light" w:cs="Calibri Light"/>
                <w:b/>
              </w:rPr>
              <w:t>El Khoudr</w:t>
            </w:r>
            <w:r>
              <w:rPr>
                <w:rFonts w:ascii="Calibri Light" w:hAnsi="Calibri Light" w:cs="Calibri Light"/>
                <w:b/>
              </w:rPr>
              <w:t xml:space="preserve">i </w:t>
            </w:r>
            <w:r w:rsidRPr="005D68AD">
              <w:rPr>
                <w:rFonts w:ascii="Calibri Light" w:hAnsi="Calibri Light" w:cs="Calibri Light"/>
              </w:rPr>
              <w:t>Naija</w:t>
            </w:r>
          </w:p>
          <w:p w:rsidR="00FA62DD" w:rsidRPr="00FA62DD" w:rsidRDefault="00FA62DD" w:rsidP="00FA62DD">
            <w:pPr>
              <w:rPr>
                <w:b/>
                <w:noProof/>
              </w:rPr>
            </w:pPr>
            <w:r w:rsidRPr="00FA62DD">
              <w:rPr>
                <w:rFonts w:ascii="Calibri Light" w:hAnsi="Calibri Light" w:cs="Calibri Light"/>
                <w:b/>
              </w:rPr>
              <w:t>Collège Pierre de Fermat</w:t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618" w:type="dxa"/>
          </w:tcPr>
          <w:p w:rsidR="003D23D6" w:rsidRDefault="00B817AF" w:rsidP="00B64C76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 xml:space="preserve">Potier </w:t>
            </w:r>
            <w:r w:rsidRPr="005D68AD">
              <w:rPr>
                <w:rFonts w:ascii="Calibri Light" w:hAnsi="Calibri Light" w:cs="Calibri Light"/>
              </w:rPr>
              <w:t>Patrick</w:t>
            </w:r>
          </w:p>
          <w:p w:rsidR="00FA62DD" w:rsidRDefault="00D871A6" w:rsidP="00B64C76">
            <w:r>
              <w:rPr>
                <w:rFonts w:ascii="Calibri Light" w:hAnsi="Calibri Light" w:cs="Calibri Light"/>
                <w:b/>
              </w:rPr>
              <w:t>Assistants Familiaux</w:t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618" w:type="dxa"/>
          </w:tcPr>
          <w:p w:rsidR="003D23D6" w:rsidRDefault="00B817AF" w:rsidP="00B64C76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>Benoi</w:t>
            </w:r>
            <w:r w:rsidR="00F97A88">
              <w:rPr>
                <w:rFonts w:ascii="Calibri Light" w:hAnsi="Calibri Light" w:cs="Calibri Light"/>
                <w:b/>
              </w:rPr>
              <w:t>s</w:t>
            </w:r>
            <w:r>
              <w:rPr>
                <w:rFonts w:ascii="Calibri Light" w:hAnsi="Calibri Light" w:cs="Calibri Light"/>
                <w:b/>
              </w:rPr>
              <w:t xml:space="preserve">t </w:t>
            </w:r>
            <w:r w:rsidRPr="005D68AD">
              <w:rPr>
                <w:rFonts w:ascii="Calibri Light" w:hAnsi="Calibri Light" w:cs="Calibri Light"/>
              </w:rPr>
              <w:t>Sabine</w:t>
            </w:r>
          </w:p>
          <w:p w:rsidR="00FA62DD" w:rsidRDefault="00D871A6" w:rsidP="00B64C76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Assistants Familiaux</w:t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702" w:type="dxa"/>
          </w:tcPr>
          <w:p w:rsidR="003D23D6" w:rsidRDefault="00B817AF" w:rsidP="00B64C76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 xml:space="preserve">Cartaillac </w:t>
            </w:r>
            <w:r w:rsidRPr="005D68AD">
              <w:rPr>
                <w:rFonts w:ascii="Calibri Light" w:hAnsi="Calibri Light" w:cs="Calibri Light"/>
              </w:rPr>
              <w:t>Sylvie</w:t>
            </w:r>
          </w:p>
          <w:p w:rsidR="00FA62DD" w:rsidRDefault="00D871A6" w:rsidP="00B64C76">
            <w:r>
              <w:rPr>
                <w:rFonts w:ascii="Calibri Light" w:hAnsi="Calibri Light" w:cs="Calibri Light"/>
                <w:b/>
              </w:rPr>
              <w:t>Assistants Familiaux</w:t>
            </w:r>
          </w:p>
        </w:tc>
      </w:tr>
      <w:tr w:rsidR="003D23D6" w:rsidTr="00F505D1">
        <w:tc>
          <w:tcPr>
            <w:tcW w:w="1617" w:type="dxa"/>
          </w:tcPr>
          <w:p w:rsidR="003D23D6" w:rsidRDefault="003D23D6" w:rsidP="00B64C76">
            <w:r>
              <w:rPr>
                <w:noProof/>
              </w:rPr>
              <w:drawing>
                <wp:inline distT="0" distB="0" distL="0" distR="0" wp14:anchorId="69AE34CE" wp14:editId="5B2CA1EB">
                  <wp:extent cx="950400" cy="950400"/>
                  <wp:effectExtent l="0" t="0" r="2540" b="2540"/>
                  <wp:docPr id="418" name="Imag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avatar2.jpg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618" w:type="dxa"/>
          </w:tcPr>
          <w:p w:rsidR="003D23D6" w:rsidRDefault="003D23D6" w:rsidP="00B64C7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4CA177" wp14:editId="48DB3E0D">
                  <wp:extent cx="950400" cy="950400"/>
                  <wp:effectExtent l="0" t="0" r="2540" b="2540"/>
                  <wp:docPr id="419" name="Image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618" w:type="dxa"/>
          </w:tcPr>
          <w:p w:rsidR="003D23D6" w:rsidRDefault="00FA62DD" w:rsidP="00B64C76">
            <w:r>
              <w:rPr>
                <w:noProof/>
              </w:rPr>
              <w:drawing>
                <wp:inline distT="0" distB="0" distL="0" distR="0" wp14:anchorId="14A3D1E7" wp14:editId="6BB84330">
                  <wp:extent cx="950400" cy="950400"/>
                  <wp:effectExtent l="0" t="0" r="2540" b="2540"/>
                  <wp:docPr id="75" name="Imag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vatar1.jpg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400" cy="950400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618" w:type="dxa"/>
          </w:tcPr>
          <w:p w:rsidR="003D23D6" w:rsidRDefault="003D23D6" w:rsidP="00B64C76">
            <w:pPr>
              <w:rPr>
                <w:noProof/>
              </w:rPr>
            </w:pP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702" w:type="dxa"/>
          </w:tcPr>
          <w:p w:rsidR="003D23D6" w:rsidRDefault="003D23D6" w:rsidP="00B64C76"/>
        </w:tc>
      </w:tr>
      <w:tr w:rsidR="003D23D6" w:rsidTr="00F505D1">
        <w:tc>
          <w:tcPr>
            <w:tcW w:w="1617" w:type="dxa"/>
          </w:tcPr>
          <w:p w:rsidR="003D23D6" w:rsidRDefault="00B817AF" w:rsidP="00B64C76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 xml:space="preserve">Ricci </w:t>
            </w:r>
            <w:r w:rsidRPr="005D68AD">
              <w:rPr>
                <w:rFonts w:ascii="Calibri Light" w:hAnsi="Calibri Light" w:cs="Calibri Light"/>
              </w:rPr>
              <w:t>Valérie</w:t>
            </w:r>
          </w:p>
          <w:p w:rsidR="00FA62DD" w:rsidRDefault="00D871A6" w:rsidP="00B64C76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Assistants Familiaux</w:t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618" w:type="dxa"/>
          </w:tcPr>
          <w:p w:rsidR="003D23D6" w:rsidRDefault="00B817AF" w:rsidP="00B64C76">
            <w:pPr>
              <w:rPr>
                <w:rFonts w:ascii="Calibri Light" w:hAnsi="Calibri Light" w:cs="Calibri Light"/>
              </w:rPr>
            </w:pPr>
            <w:r>
              <w:rPr>
                <w:rFonts w:ascii="Calibri Light" w:hAnsi="Calibri Light" w:cs="Calibri Light"/>
                <w:b/>
              </w:rPr>
              <w:t xml:space="preserve">Guéraud </w:t>
            </w:r>
            <w:r w:rsidR="005D68AD">
              <w:rPr>
                <w:rFonts w:ascii="Calibri Light" w:hAnsi="Calibri Light" w:cs="Calibri Light"/>
              </w:rPr>
              <w:t>Véronique</w:t>
            </w:r>
          </w:p>
          <w:p w:rsidR="00FA62DD" w:rsidRDefault="00D871A6" w:rsidP="00B64C76">
            <w:pPr>
              <w:rPr>
                <w:noProof/>
              </w:rPr>
            </w:pPr>
            <w:r>
              <w:rPr>
                <w:rFonts w:ascii="Calibri Light" w:hAnsi="Calibri Light" w:cs="Calibri Light"/>
                <w:b/>
              </w:rPr>
              <w:t>Assistants Familiaux</w:t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618" w:type="dxa"/>
          </w:tcPr>
          <w:p w:rsidR="003D23D6" w:rsidRPr="00E419D1" w:rsidRDefault="00FA62DD" w:rsidP="00B64C76">
            <w:pPr>
              <w:rPr>
                <w:rFonts w:ascii="Calibri Light" w:hAnsi="Calibri Light" w:cs="Calibri Light"/>
                <w:noProof/>
              </w:rPr>
            </w:pPr>
            <w:r w:rsidRPr="00E419D1">
              <w:rPr>
                <w:rFonts w:ascii="Calibri Light" w:hAnsi="Calibri Light" w:cs="Calibri Light"/>
                <w:b/>
                <w:noProof/>
              </w:rPr>
              <w:t>Normand</w:t>
            </w:r>
            <w:r w:rsidRPr="00E419D1">
              <w:rPr>
                <w:rFonts w:ascii="Calibri Light" w:hAnsi="Calibri Light" w:cs="Calibri Light"/>
                <w:noProof/>
              </w:rPr>
              <w:t xml:space="preserve"> Sandrine</w:t>
            </w:r>
          </w:p>
          <w:p w:rsidR="00FA62DD" w:rsidRDefault="00D871A6" w:rsidP="00B64C76">
            <w:pPr>
              <w:rPr>
                <w:noProof/>
              </w:rPr>
            </w:pPr>
            <w:r w:rsidRPr="00E419D1">
              <w:rPr>
                <w:rFonts w:ascii="Calibri Light" w:hAnsi="Calibri Light" w:cs="Calibri Light"/>
                <w:b/>
              </w:rPr>
              <w:t>Assistants Familiaux</w:t>
            </w: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618" w:type="dxa"/>
          </w:tcPr>
          <w:p w:rsidR="003D23D6" w:rsidRDefault="003D23D6" w:rsidP="00B64C76">
            <w:pPr>
              <w:rPr>
                <w:noProof/>
              </w:rPr>
            </w:pPr>
          </w:p>
        </w:tc>
        <w:tc>
          <w:tcPr>
            <w:tcW w:w="222" w:type="dxa"/>
          </w:tcPr>
          <w:p w:rsidR="003D23D6" w:rsidRDefault="003D23D6" w:rsidP="00B64C76"/>
        </w:tc>
        <w:tc>
          <w:tcPr>
            <w:tcW w:w="1702" w:type="dxa"/>
          </w:tcPr>
          <w:p w:rsidR="003D23D6" w:rsidRDefault="003D23D6" w:rsidP="00B64C76">
            <w:pPr>
              <w:rPr>
                <w:noProof/>
              </w:rPr>
            </w:pPr>
          </w:p>
        </w:tc>
      </w:tr>
    </w:tbl>
    <w:p w:rsidR="00F505D1" w:rsidRDefault="00E4348F">
      <w:pPr>
        <w:rPr>
          <w:rFonts w:asciiTheme="majorHAnsi" w:hAnsiTheme="majorHAnsi"/>
          <w:b/>
          <w:color w:val="BF0000" w:themeColor="accent1" w:themeShade="BF"/>
          <w:spacing w:val="2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7360" behindDoc="0" locked="0" layoutInCell="1" allowOverlap="1" wp14:anchorId="1BD2EBD6" wp14:editId="05AE3FDF">
                <wp:simplePos x="0" y="0"/>
                <wp:positionH relativeFrom="column">
                  <wp:posOffset>-366040</wp:posOffset>
                </wp:positionH>
                <wp:positionV relativeFrom="paragraph">
                  <wp:posOffset>181564</wp:posOffset>
                </wp:positionV>
                <wp:extent cx="6065468" cy="618577"/>
                <wp:effectExtent l="0" t="0" r="12065" b="0"/>
                <wp:wrapNone/>
                <wp:docPr id="76" name="Groupe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5468" cy="618577"/>
                          <a:chOff x="0" y="-126188"/>
                          <a:chExt cx="5965093" cy="618577"/>
                        </a:xfrm>
                      </wpg:grpSpPr>
                      <pic:pic xmlns:pic="http://schemas.openxmlformats.org/drawingml/2006/picture">
                        <pic:nvPicPr>
                          <pic:cNvPr id="77" name="Image 77"/>
                          <pic:cNvPicPr>
                            <a:picLocks noChangeAspect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-126188"/>
                            <a:ext cx="618976" cy="61857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pic:spPr>
                      </pic:pic>
                      <wps:wsp>
                        <wps:cNvPr id="78" name="Légende encadrée 2 78"/>
                        <wps:cNvSpPr/>
                        <wps:spPr>
                          <a:xfrm>
                            <a:off x="940592" y="-8626"/>
                            <a:ext cx="5024501" cy="414374"/>
                          </a:xfrm>
                          <a:prstGeom prst="borderCallout2">
                            <a:avLst>
                              <a:gd name="adj1" fmla="val 25493"/>
                              <a:gd name="adj2" fmla="val -186"/>
                              <a:gd name="adj3" fmla="val 44605"/>
                              <a:gd name="adj4" fmla="val -3344"/>
                              <a:gd name="adj5" fmla="val 47109"/>
                              <a:gd name="adj6" fmla="val -10058"/>
                            </a:avLst>
                          </a:prstGeom>
                          <a:gradFill flip="none" rotWithShape="1">
                            <a:gsLst>
                              <a:gs pos="39000">
                                <a:schemeClr val="accent5">
                                  <a:lumMod val="5000"/>
                                  <a:lumOff val="95000"/>
                                </a:schemeClr>
                              </a:gs>
                              <a:gs pos="68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86000">
                                <a:schemeClr val="accent5">
                                  <a:lumMod val="45000"/>
                                  <a:lumOff val="55000"/>
                                </a:schemeClr>
                              </a:gs>
                              <a:gs pos="100000">
                                <a:schemeClr val="accent5">
                                  <a:lumMod val="30000"/>
                                  <a:lumOff val="70000"/>
                                </a:schemeClr>
                              </a:gs>
                            </a:gsLst>
                            <a:lin ang="10800000" scaled="1"/>
                            <a:tileRect/>
                          </a:gra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C70F07" w:rsidRPr="000F5D2A" w:rsidRDefault="00C70F07" w:rsidP="000F5D2A">
                              <w:pPr>
                                <w:rPr>
                                  <w:rStyle w:val="Emphaseintense"/>
                                  <w:smallCaps w:val="0"/>
                                  <w:color w:val="404040" w:themeColor="text1" w:themeTint="BF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Style w:val="Emphaseintense"/>
                                  <w:smallCaps w:val="0"/>
                                  <w:color w:val="404040" w:themeColor="text1" w:themeTint="BF"/>
                                  <w:sz w:val="24"/>
                                  <w:szCs w:val="24"/>
                                </w:rPr>
                                <w:t>Dans une fonction publique en pleine mutation, les contractuels constituent une force de travail chaque jour plus importante ! Les accompagner est un devoir 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D2EBD6" id="Groupe 76" o:spid="_x0000_s1075" style="position:absolute;margin-left:-28.8pt;margin-top:14.3pt;width:477.6pt;height:48.7pt;z-index:251727360;mso-width-relative:margin;mso-height-relative:margin" coordorigin=",-1261" coordsize="59650,6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">
                <v:shape id="Image 77" o:spid="_x0000_s1076" type="#_x0000_t75" style="position:absolute;top:-1261;width:6189;height:6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" filled="t" fillcolor="#fbfbfd [184]">
                  <v:fill color2="#e6eaf2 [984]" rotate="t" angle="270" colors="0 #fbfcfd;25559f #fbfcfd;44564f #dbe0ec;56361f #dbe0ec" focus="100%" type="gradient"/>
                  <v:imagedata r:id="rId169" o:title=""/>
                  <v:path arrowok="t"/>
                </v:shape>
                <v:shape id="Légende encadrée 2 78" o:spid="_x0000_s1077" type="#_x0000_t48" style="position:absolute;left:9405;top:-86;width:50245;height:4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" adj="-2173,10176,-722,9635,-40,5506" fillcolor="#fbfbfd [184]" strokecolor="#7f0000 [1604]" strokeweight="1pt">
                  <v:fill color2="#e6eaf2 [984]" rotate="t" angle="270" colors="0 #fbfcfd;25559f #fbfcfd;44564f #dbe0ec;56361f #dbe0ec" focus="100%" type="gradient"/>
                  <v:textbox>
                    <w:txbxContent>
                      <w:p w:rsidR="00C70F07" w:rsidRPr="000F5D2A" w:rsidRDefault="00C70F07" w:rsidP="000F5D2A">
                        <w:pPr>
                          <w:rPr>
                            <w:rStyle w:val="Emphaseintense"/>
                            <w:smallCaps w:val="0"/>
                            <w:color w:val="404040" w:themeColor="text1" w:themeTint="BF"/>
                            <w:sz w:val="24"/>
                            <w:szCs w:val="24"/>
                          </w:rPr>
                        </w:pPr>
                        <w:r>
                          <w:rPr>
                            <w:rStyle w:val="Emphaseintense"/>
                            <w:smallCaps w:val="0"/>
                            <w:color w:val="404040" w:themeColor="text1" w:themeTint="BF"/>
                            <w:sz w:val="24"/>
                            <w:szCs w:val="24"/>
                          </w:rPr>
                          <w:t>Dans une fonction publique en pleine mutation, les contractuels constituent une force de travail chaque jour plus importante ! Les accompagner est un devoir !</w:t>
                        </w:r>
                      </w:p>
                    </w:txbxContent>
                  </v:textbox>
                  <o:callout v:ext="edit" minusy="t"/>
                </v:shape>
              </v:group>
            </w:pict>
          </mc:Fallback>
        </mc:AlternateContent>
      </w:r>
      <w:r w:rsidR="00F505D1">
        <w:br w:type="page"/>
      </w:r>
    </w:p>
    <w:p w:rsidR="00E26658" w:rsidRDefault="009F1159">
      <w:pPr>
        <w:rPr>
          <w:rFonts w:asciiTheme="majorHAnsi" w:hAnsiTheme="majorHAnsi"/>
          <w:b/>
          <w:color w:val="BF0000" w:themeColor="accent1" w:themeShade="BF"/>
          <w:spacing w:val="20"/>
          <w:sz w:val="28"/>
          <w:szCs w:val="28"/>
        </w:rPr>
      </w:pPr>
      <w:r>
        <w:rPr>
          <w:rFonts w:asciiTheme="majorHAnsi" w:hAnsiTheme="majorHAnsi"/>
          <w:b/>
          <w:noProof/>
          <w:color w:val="BF0000" w:themeColor="accent1" w:themeShade="BF"/>
          <w:spacing w:val="20"/>
          <w:sz w:val="28"/>
          <w:szCs w:val="28"/>
        </w:rPr>
        <w:lastRenderedPageBreak/>
        <w:drawing>
          <wp:anchor distT="0" distB="0" distL="114300" distR="114300" simplePos="0" relativeHeight="251741696" behindDoc="1" locked="0" layoutInCell="1" allowOverlap="1">
            <wp:simplePos x="0" y="0"/>
            <wp:positionH relativeFrom="column">
              <wp:posOffset>-3915</wp:posOffset>
            </wp:positionH>
            <wp:positionV relativeFrom="paragraph">
              <wp:posOffset>5824789</wp:posOffset>
            </wp:positionV>
            <wp:extent cx="4903770" cy="3269180"/>
            <wp:effectExtent l="342900" t="247650" r="468630" b="407670"/>
            <wp:wrapNone/>
            <wp:docPr id="96" name="Imag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 96"/>
                    <pic:cNvPicPr>
                      <a:picLocks noChangeAspect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530517" flipH="1">
                      <a:off x="0" y="0"/>
                      <a:ext cx="4903770" cy="32691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Theme="majorHAnsi" w:hAnsiTheme="majorHAnsi"/>
          <w:b/>
          <w:noProof/>
          <w:color w:val="BF0000" w:themeColor="accent1" w:themeShade="BF"/>
          <w:spacing w:val="2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2720" behindDoc="1" locked="0" layoutInCell="1" allowOverlap="1">
                <wp:simplePos x="0" y="0"/>
                <wp:positionH relativeFrom="column">
                  <wp:posOffset>-120833</wp:posOffset>
                </wp:positionH>
                <wp:positionV relativeFrom="paragraph">
                  <wp:posOffset>9047156</wp:posOffset>
                </wp:positionV>
                <wp:extent cx="931681" cy="416847"/>
                <wp:effectExtent l="0" t="0" r="0" b="2540"/>
                <wp:wrapNone/>
                <wp:docPr id="112" name="Zone de text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535416">
                          <a:off x="0" y="0"/>
                          <a:ext cx="931681" cy="4168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70F07" w:rsidRPr="00EA01D2" w:rsidRDefault="00C70F07" w:rsidP="003606E4">
                            <w:pPr>
                              <w:jc w:val="center"/>
                              <w:rPr>
                                <w:rFonts w:ascii="LetterOMatic!" w:hAnsi="LetterOMatic!"/>
                                <w:noProof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A01D2">
                              <w:rPr>
                                <w:rFonts w:ascii="LetterOMatic!" w:hAnsi="LetterOMatic!"/>
                                <w:noProof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Cap</w:t>
                            </w:r>
                            <w:r w:rsidRPr="00EA01D2">
                              <w:rPr>
                                <w:rFonts w:cstheme="minorHAnsi"/>
                                <w:noProof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ascii="LetterOMatic!" w:hAnsi="LetterOMatic!"/>
                                <w:noProof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12" o:spid="_x0000_s1078" type="#_x0000_t202" style="position:absolute;margin-left:-9.5pt;margin-top:712.35pt;width:73.35pt;height:32.8pt;rotation:-70543fd;z-index:-2515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" filled="f" stroked="f">
                <v:textbox>
                  <w:txbxContent>
                    <w:p w:rsidR="00C70F07" w:rsidRPr="00EA01D2" w:rsidRDefault="00C70F07" w:rsidP="003606E4">
                      <w:pPr>
                        <w:jc w:val="center"/>
                        <w:rPr>
                          <w:rFonts w:ascii="LetterOMatic!" w:hAnsi="LetterOMatic!"/>
                          <w:noProof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A01D2">
                        <w:rPr>
                          <w:rFonts w:ascii="LetterOMatic!" w:hAnsi="LetterOMatic!"/>
                          <w:noProof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Cap</w:t>
                      </w:r>
                      <w:r w:rsidRPr="00EA01D2">
                        <w:rPr>
                          <w:rFonts w:cstheme="minorHAnsi"/>
                          <w:noProof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>
                        <w:rPr>
                          <w:rFonts w:ascii="LetterOMatic!" w:hAnsi="LetterOMatic!"/>
                          <w:noProof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841EC4" w:rsidRPr="003606E4">
        <w:rPr>
          <w:rFonts w:asciiTheme="majorHAnsi" w:hAnsiTheme="majorHAnsi"/>
          <w:b/>
          <w:noProof/>
          <w:color w:val="BF0000" w:themeColor="accent1" w:themeShade="BF"/>
          <w:spacing w:val="20"/>
          <w:sz w:val="28"/>
          <w:szCs w:val="28"/>
        </w:rPr>
        <w:drawing>
          <wp:anchor distT="0" distB="0" distL="114300" distR="114300" simplePos="0" relativeHeight="251744768" behindDoc="1" locked="0" layoutInCell="1" allowOverlap="1" wp14:anchorId="6E50B21C" wp14:editId="28CDC54C">
            <wp:simplePos x="0" y="0"/>
            <wp:positionH relativeFrom="column">
              <wp:posOffset>2287270</wp:posOffset>
            </wp:positionH>
            <wp:positionV relativeFrom="paragraph">
              <wp:posOffset>234315</wp:posOffset>
            </wp:positionV>
            <wp:extent cx="3848100" cy="5772150"/>
            <wp:effectExtent l="323850" t="323850" r="342900" b="438150"/>
            <wp:wrapNone/>
            <wp:docPr id="117" name="Imag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>
                      <a:picLocks noChangeAspect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6130">
                      <a:off x="0" y="0"/>
                      <a:ext cx="3848100" cy="5772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2256">
        <w:rPr>
          <w:noProof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7916C873" wp14:editId="7A14EDCB">
                <wp:simplePos x="0" y="0"/>
                <wp:positionH relativeFrom="column">
                  <wp:posOffset>-637239</wp:posOffset>
                </wp:positionH>
                <wp:positionV relativeFrom="paragraph">
                  <wp:posOffset>3822065</wp:posOffset>
                </wp:positionV>
                <wp:extent cx="3009900" cy="1562100"/>
                <wp:effectExtent l="0" t="0" r="0" b="0"/>
                <wp:wrapNone/>
                <wp:docPr id="127" name="Zone de texte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900" cy="1562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70F07" w:rsidRPr="00792256" w:rsidRDefault="00C70F07" w:rsidP="00792256">
                            <w:pPr>
                              <w:jc w:val="center"/>
                              <w:rPr>
                                <w:rFonts w:ascii="Candara" w:hAnsi="Candara"/>
                                <w:b/>
                                <w:noProof/>
                                <w:color w:val="70AD47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792256">
                              <w:rPr>
                                <w:rFonts w:ascii="Candara" w:hAnsi="Candara"/>
                                <w:b/>
                                <w:noProof/>
                                <w:color w:val="70AD47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 xml:space="preserve">Vos candidats </w:t>
                            </w:r>
                          </w:p>
                          <w:p w:rsidR="00C70F07" w:rsidRPr="00792256" w:rsidRDefault="00C70F07" w:rsidP="00792256">
                            <w:pPr>
                              <w:jc w:val="center"/>
                              <w:rPr>
                                <w:rFonts w:ascii="Candara" w:hAnsi="Candara"/>
                                <w:b/>
                                <w:noProof/>
                                <w:color w:val="70AD47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792256">
                              <w:rPr>
                                <w:rFonts w:ascii="Candara" w:hAnsi="Candara"/>
                                <w:b/>
                                <w:noProof/>
                                <w:color w:val="70AD47"/>
                                <w:spacing w:val="10"/>
                                <w:sz w:val="72"/>
                                <w:szCs w:val="7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FOCD31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16C873" id="Zone de texte 127" o:spid="_x0000_s1079" type="#_x0000_t202" style="position:absolute;margin-left:-50.2pt;margin-top:300.95pt;width:237pt;height:123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" filled="f" stroked="f">
                <v:textbox>
                  <w:txbxContent>
                    <w:p w:rsidR="00C70F07" w:rsidRPr="00792256" w:rsidRDefault="00C70F07" w:rsidP="00792256">
                      <w:pPr>
                        <w:jc w:val="center"/>
                        <w:rPr>
                          <w:rFonts w:ascii="Candara" w:hAnsi="Candara"/>
                          <w:b/>
                          <w:noProof/>
                          <w:color w:val="70AD47"/>
                          <w:spacing w:val="10"/>
                          <w:sz w:val="72"/>
                          <w:szCs w:val="7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shadow w14:blurRad="50800" w14:dist="38100" w14:dir="16200000" w14:sx="100000" w14:sy="100000" w14:kx="0" w14:ky="0" w14:algn="b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792256">
                        <w:rPr>
                          <w:rFonts w:ascii="Candara" w:hAnsi="Candara"/>
                          <w:b/>
                          <w:noProof/>
                          <w:color w:val="70AD47"/>
                          <w:spacing w:val="10"/>
                          <w:sz w:val="72"/>
                          <w:szCs w:val="7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shadow w14:blurRad="50800" w14:dist="38100" w14:dir="16200000" w14:sx="100000" w14:sy="100000" w14:kx="0" w14:ky="0" w14:algn="b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 xml:space="preserve">Vos candidats </w:t>
                      </w:r>
                    </w:p>
                    <w:p w:rsidR="00C70F07" w:rsidRPr="00792256" w:rsidRDefault="00C70F07" w:rsidP="00792256">
                      <w:pPr>
                        <w:jc w:val="center"/>
                        <w:rPr>
                          <w:rFonts w:ascii="Candara" w:hAnsi="Candara"/>
                          <w:b/>
                          <w:noProof/>
                          <w:color w:val="70AD47"/>
                          <w:spacing w:val="10"/>
                          <w:sz w:val="72"/>
                          <w:szCs w:val="7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shadow w14:blurRad="50800" w14:dist="38100" w14:dir="16200000" w14:sx="100000" w14:sy="100000" w14:kx="0" w14:ky="0" w14:algn="b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792256">
                        <w:rPr>
                          <w:rFonts w:ascii="Candara" w:hAnsi="Candara"/>
                          <w:b/>
                          <w:noProof/>
                          <w:color w:val="70AD47"/>
                          <w:spacing w:val="10"/>
                          <w:sz w:val="72"/>
                          <w:szCs w:val="7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shadow w14:blurRad="50800" w14:dist="38100" w14:dir="16200000" w14:sx="100000" w14:sy="100000" w14:kx="0" w14:ky="0" w14:algn="b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FOCD31</w:t>
                      </w:r>
                    </w:p>
                  </w:txbxContent>
                </v:textbox>
              </v:shape>
            </w:pict>
          </mc:Fallback>
        </mc:AlternateContent>
      </w:r>
      <w:r w:rsidR="003606E4">
        <w:rPr>
          <w:noProof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0FF37511" wp14:editId="09DECB72">
                <wp:simplePos x="0" y="0"/>
                <wp:positionH relativeFrom="column">
                  <wp:posOffset>5312410</wp:posOffset>
                </wp:positionH>
                <wp:positionV relativeFrom="paragraph">
                  <wp:posOffset>147211</wp:posOffset>
                </wp:positionV>
                <wp:extent cx="931615" cy="416804"/>
                <wp:effectExtent l="0" t="19050" r="1905" b="21590"/>
                <wp:wrapNone/>
                <wp:docPr id="119" name="Zone de texte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3479">
                          <a:off x="0" y="0"/>
                          <a:ext cx="931615" cy="4168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70F07" w:rsidRPr="00EA01D2" w:rsidRDefault="00C70F07" w:rsidP="003606E4">
                            <w:pPr>
                              <w:jc w:val="center"/>
                              <w:rPr>
                                <w:rFonts w:ascii="LetterOMatic!" w:hAnsi="LetterOMatic!"/>
                                <w:noProof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A01D2">
                              <w:rPr>
                                <w:rFonts w:ascii="LetterOMatic!" w:hAnsi="LetterOMatic!"/>
                                <w:noProof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Cap</w:t>
                            </w:r>
                            <w:r w:rsidRPr="00EA01D2">
                              <w:rPr>
                                <w:rFonts w:cstheme="minorHAnsi"/>
                                <w:noProof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ascii="LetterOMatic!" w:hAnsi="LetterOMatic!"/>
                                <w:noProof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F37511" id="Zone de texte 119" o:spid="_x0000_s1080" type="#_x0000_t202" style="position:absolute;margin-left:418.3pt;margin-top:11.6pt;width:73.35pt;height:32.8pt;rotation:200408fd;z-index:2517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" filled="f" stroked="f">
                <v:textbox>
                  <w:txbxContent>
                    <w:p w:rsidR="00C70F07" w:rsidRPr="00EA01D2" w:rsidRDefault="00C70F07" w:rsidP="003606E4">
                      <w:pPr>
                        <w:jc w:val="center"/>
                        <w:rPr>
                          <w:rFonts w:ascii="LetterOMatic!" w:hAnsi="LetterOMatic!"/>
                          <w:noProof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A01D2">
                        <w:rPr>
                          <w:rFonts w:ascii="LetterOMatic!" w:hAnsi="LetterOMatic!"/>
                          <w:noProof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Cap</w:t>
                      </w:r>
                      <w:r w:rsidRPr="00EA01D2">
                        <w:rPr>
                          <w:rFonts w:cstheme="minorHAnsi"/>
                          <w:noProof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>
                        <w:rPr>
                          <w:rFonts w:ascii="LetterOMatic!" w:hAnsi="LetterOMatic!"/>
                          <w:noProof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3606E4">
        <w:rPr>
          <w:noProof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432F85B8" wp14:editId="1129AB41">
                <wp:simplePos x="0" y="0"/>
                <wp:positionH relativeFrom="column">
                  <wp:posOffset>-500665</wp:posOffset>
                </wp:positionH>
                <wp:positionV relativeFrom="paragraph">
                  <wp:posOffset>3058509</wp:posOffset>
                </wp:positionV>
                <wp:extent cx="931615" cy="416804"/>
                <wp:effectExtent l="0" t="0" r="0" b="0"/>
                <wp:wrapNone/>
                <wp:docPr id="118" name="Zone de texte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535416">
                          <a:off x="0" y="0"/>
                          <a:ext cx="931615" cy="4168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70F07" w:rsidRPr="00EA01D2" w:rsidRDefault="00C70F07" w:rsidP="003606E4">
                            <w:pPr>
                              <w:jc w:val="center"/>
                              <w:rPr>
                                <w:rFonts w:ascii="LetterOMatic!" w:hAnsi="LetterOMatic!"/>
                                <w:noProof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A01D2">
                              <w:rPr>
                                <w:rFonts w:ascii="LetterOMatic!" w:hAnsi="LetterOMatic!"/>
                                <w:noProof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Cap</w:t>
                            </w:r>
                            <w:r w:rsidRPr="00EA01D2">
                              <w:rPr>
                                <w:rFonts w:cstheme="minorHAnsi"/>
                                <w:noProof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ascii="LetterOMatic!" w:hAnsi="LetterOMatic!"/>
                                <w:noProof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2F85B8" id="Zone de texte 118" o:spid="_x0000_s1081" type="#_x0000_t202" style="position:absolute;margin-left:-39.4pt;margin-top:240.85pt;width:73.35pt;height:32.8pt;rotation:-70543fd;z-index:2517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" filled="f" stroked="f">
                <v:textbox>
                  <w:txbxContent>
                    <w:p w:rsidR="00C70F07" w:rsidRPr="00EA01D2" w:rsidRDefault="00C70F07" w:rsidP="003606E4">
                      <w:pPr>
                        <w:jc w:val="center"/>
                        <w:rPr>
                          <w:rFonts w:ascii="LetterOMatic!" w:hAnsi="LetterOMatic!"/>
                          <w:noProof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A01D2">
                        <w:rPr>
                          <w:rFonts w:ascii="LetterOMatic!" w:hAnsi="LetterOMatic!"/>
                          <w:noProof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Cap</w:t>
                      </w:r>
                      <w:r w:rsidRPr="00EA01D2">
                        <w:rPr>
                          <w:rFonts w:cstheme="minorHAnsi"/>
                          <w:noProof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 </w:t>
                      </w:r>
                      <w:r>
                        <w:rPr>
                          <w:rFonts w:ascii="LetterOMatic!" w:hAnsi="LetterOMatic!"/>
                          <w:noProof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3606E4" w:rsidRPr="003606E4">
        <w:rPr>
          <w:rFonts w:asciiTheme="majorHAnsi" w:hAnsiTheme="majorHAnsi"/>
          <w:b/>
          <w:noProof/>
          <w:color w:val="BF0000" w:themeColor="accent1" w:themeShade="BF"/>
          <w:spacing w:val="20"/>
          <w:sz w:val="28"/>
          <w:szCs w:val="28"/>
        </w:rPr>
        <w:drawing>
          <wp:anchor distT="0" distB="0" distL="114300" distR="114300" simplePos="0" relativeHeight="251743744" behindDoc="0" locked="0" layoutInCell="1" allowOverlap="1" wp14:anchorId="069B9410" wp14:editId="198BED2D">
            <wp:simplePos x="0" y="0"/>
            <wp:positionH relativeFrom="column">
              <wp:posOffset>-497382</wp:posOffset>
            </wp:positionH>
            <wp:positionV relativeFrom="paragraph">
              <wp:posOffset>-26584</wp:posOffset>
            </wp:positionV>
            <wp:extent cx="4589579" cy="3210042"/>
            <wp:effectExtent l="285750" t="209550" r="401955" b="276225"/>
            <wp:wrapNone/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>
                      <a:picLocks noChangeAspect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270872">
                      <a:off x="0" y="0"/>
                      <a:ext cx="4589579" cy="32100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6658">
        <w:br w:type="page"/>
      </w:r>
    </w:p>
    <w:p w:rsidR="00E26658" w:rsidRDefault="00792256">
      <w:pPr>
        <w:rPr>
          <w:rFonts w:asciiTheme="majorHAnsi" w:hAnsiTheme="majorHAnsi"/>
          <w:b/>
          <w:color w:val="BF0000" w:themeColor="accent1" w:themeShade="BF"/>
          <w:spacing w:val="2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63200" behindDoc="0" locked="0" layoutInCell="1" allowOverlap="1" wp14:anchorId="701461F9" wp14:editId="58FF8DF5">
            <wp:simplePos x="0" y="0"/>
            <wp:positionH relativeFrom="column">
              <wp:posOffset>-538480</wp:posOffset>
            </wp:positionH>
            <wp:positionV relativeFrom="paragraph">
              <wp:posOffset>-178435</wp:posOffset>
            </wp:positionV>
            <wp:extent cx="1624665" cy="1447800"/>
            <wp:effectExtent l="0" t="0" r="0" b="0"/>
            <wp:wrapNone/>
            <wp:docPr id="128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ogo-focd31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046" cy="14490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4A1">
        <w:rPr>
          <w:noProof/>
        </w:rPr>
        <w:drawing>
          <wp:anchor distT="0" distB="0" distL="114300" distR="114300" simplePos="0" relativeHeight="251759104" behindDoc="0" locked="0" layoutInCell="1" allowOverlap="1">
            <wp:simplePos x="0" y="0"/>
            <wp:positionH relativeFrom="column">
              <wp:posOffset>223639</wp:posOffset>
            </wp:positionH>
            <wp:positionV relativeFrom="paragraph">
              <wp:posOffset>4944077</wp:posOffset>
            </wp:positionV>
            <wp:extent cx="548954" cy="781647"/>
            <wp:effectExtent l="76200" t="0" r="60960" b="57150"/>
            <wp:wrapNone/>
            <wp:docPr id="126" name="Imag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vatar2.jpg"/>
                    <pic:cNvPicPr/>
                  </pic:nvPicPr>
                  <pic:blipFill rotWithShape="1"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69" t="13273" r="29005" b="13367"/>
                    <a:stretch/>
                  </pic:blipFill>
                  <pic:spPr bwMode="auto">
                    <a:xfrm rot="582023">
                      <a:off x="0" y="0"/>
                      <a:ext cx="549706" cy="782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1366">
        <w:rPr>
          <w:noProof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6A42F270" wp14:editId="255BB4FD">
                <wp:simplePos x="0" y="0"/>
                <wp:positionH relativeFrom="column">
                  <wp:posOffset>-111760</wp:posOffset>
                </wp:positionH>
                <wp:positionV relativeFrom="paragraph">
                  <wp:posOffset>2611646</wp:posOffset>
                </wp:positionV>
                <wp:extent cx="931615" cy="416804"/>
                <wp:effectExtent l="0" t="0" r="0" b="2540"/>
                <wp:wrapNone/>
                <wp:docPr id="123" name="Zone de texte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1615" cy="4168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70F07" w:rsidRPr="00EA01D2" w:rsidRDefault="00C70F07" w:rsidP="00481366">
                            <w:pPr>
                              <w:jc w:val="center"/>
                              <w:rPr>
                                <w:rFonts w:ascii="LetterOMatic!" w:hAnsi="LetterOMatic!"/>
                                <w:noProof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tterOMatic!" w:hAnsi="LetterOMatic!"/>
                                <w:noProof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CCP 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42F270" id="Zone de texte 123" o:spid="_x0000_s1082" type="#_x0000_t202" style="position:absolute;margin-left:-8.8pt;margin-top:205.65pt;width:73.35pt;height:32.8pt;z-index:2517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" filled="f" stroked="f">
                <v:textbox>
                  <w:txbxContent>
                    <w:p w:rsidR="00C70F07" w:rsidRPr="00EA01D2" w:rsidRDefault="00C70F07" w:rsidP="00481366">
                      <w:pPr>
                        <w:jc w:val="center"/>
                        <w:rPr>
                          <w:rFonts w:ascii="LetterOMatic!" w:hAnsi="LetterOMatic!"/>
                          <w:noProof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LetterOMatic!" w:hAnsi="LetterOMatic!"/>
                          <w:noProof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CCP C</w:t>
                      </w:r>
                    </w:p>
                  </w:txbxContent>
                </v:textbox>
              </v:shape>
            </w:pict>
          </mc:Fallback>
        </mc:AlternateContent>
      </w:r>
      <w:r w:rsidR="00481366">
        <w:rPr>
          <w:noProof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4A3B22E1" wp14:editId="59B5EAD4">
                <wp:simplePos x="0" y="0"/>
                <wp:positionH relativeFrom="column">
                  <wp:posOffset>5099685</wp:posOffset>
                </wp:positionH>
                <wp:positionV relativeFrom="paragraph">
                  <wp:posOffset>3016141</wp:posOffset>
                </wp:positionV>
                <wp:extent cx="931615" cy="416804"/>
                <wp:effectExtent l="0" t="19050" r="0" b="21590"/>
                <wp:wrapNone/>
                <wp:docPr id="124" name="Zone de texte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381200">
                          <a:off x="0" y="0"/>
                          <a:ext cx="931615" cy="4168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70F07" w:rsidRPr="00EA01D2" w:rsidRDefault="00C70F07" w:rsidP="00481366">
                            <w:pPr>
                              <w:jc w:val="center"/>
                              <w:rPr>
                                <w:rFonts w:ascii="LetterOMatic!" w:hAnsi="LetterOMatic!"/>
                                <w:noProof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tterOMatic!" w:hAnsi="LetterOMatic!"/>
                                <w:noProof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CCP 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3B22E1" id="Zone de texte 124" o:spid="_x0000_s1083" type="#_x0000_t202" style="position:absolute;margin-left:401.55pt;margin-top:237.5pt;width:73.35pt;height:32.8pt;rotation:-238988fd;z-index:2517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" filled="f" stroked="f">
                <v:textbox>
                  <w:txbxContent>
                    <w:p w:rsidR="00C70F07" w:rsidRPr="00EA01D2" w:rsidRDefault="00C70F07" w:rsidP="00481366">
                      <w:pPr>
                        <w:jc w:val="center"/>
                        <w:rPr>
                          <w:rFonts w:ascii="LetterOMatic!" w:hAnsi="LetterOMatic!"/>
                          <w:noProof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LetterOMatic!" w:hAnsi="LetterOMatic!"/>
                          <w:noProof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CCP B</w:t>
                      </w:r>
                    </w:p>
                  </w:txbxContent>
                </v:textbox>
              </v:shape>
            </w:pict>
          </mc:Fallback>
        </mc:AlternateContent>
      </w:r>
      <w:r w:rsidR="00481366">
        <w:rPr>
          <w:noProof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32FE9FBB" wp14:editId="6D42A52B">
                <wp:simplePos x="0" y="0"/>
                <wp:positionH relativeFrom="column">
                  <wp:posOffset>3698491</wp:posOffset>
                </wp:positionH>
                <wp:positionV relativeFrom="paragraph">
                  <wp:posOffset>9658963</wp:posOffset>
                </wp:positionV>
                <wp:extent cx="2634608" cy="327988"/>
                <wp:effectExtent l="0" t="57150" r="0" b="72390"/>
                <wp:wrapNone/>
                <wp:docPr id="125" name="Zone de texte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3479">
                          <a:off x="0" y="0"/>
                          <a:ext cx="2634608" cy="3279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70F07" w:rsidRPr="00EA01D2" w:rsidRDefault="00C70F07" w:rsidP="00481366">
                            <w:pPr>
                              <w:jc w:val="center"/>
                              <w:rPr>
                                <w:rFonts w:ascii="LetterOMatic!" w:hAnsi="LetterOMatic!"/>
                                <w:noProof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LetterOMatic!" w:hAnsi="LetterOMatic!"/>
                                <w:noProof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Comite technique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E9FBB" id="Zone de texte 125" o:spid="_x0000_s1084" type="#_x0000_t202" style="position:absolute;margin-left:291.2pt;margin-top:760.55pt;width:207.45pt;height:25.85pt;rotation:200408fd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" filled="f" stroked="f">
                <v:textbox>
                  <w:txbxContent>
                    <w:p w:rsidR="00C70F07" w:rsidRPr="00EA01D2" w:rsidRDefault="00C70F07" w:rsidP="00481366">
                      <w:pPr>
                        <w:jc w:val="center"/>
                        <w:rPr>
                          <w:rFonts w:ascii="LetterOMatic!" w:hAnsi="LetterOMatic!"/>
                          <w:noProof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LetterOMatic!" w:hAnsi="LetterOMatic!"/>
                          <w:noProof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Comite technique</w:t>
                      </w:r>
                    </w:p>
                  </w:txbxContent>
                </v:textbox>
              </v:shape>
            </w:pict>
          </mc:Fallback>
        </mc:AlternateContent>
      </w:r>
      <w:r w:rsidR="00633215">
        <w:rPr>
          <w:rFonts w:asciiTheme="majorHAnsi" w:hAnsiTheme="majorHAnsi"/>
          <w:b/>
          <w:noProof/>
          <w:color w:val="BF0000" w:themeColor="accent1" w:themeShade="BF"/>
          <w:spacing w:val="20"/>
          <w:sz w:val="28"/>
          <w:szCs w:val="28"/>
        </w:rPr>
        <w:drawing>
          <wp:anchor distT="0" distB="0" distL="114300" distR="114300" simplePos="0" relativeHeight="251751936" behindDoc="0" locked="0" layoutInCell="1" allowOverlap="1" wp14:anchorId="30C75377" wp14:editId="69D9C4FC">
            <wp:simplePos x="0" y="0"/>
            <wp:positionH relativeFrom="column">
              <wp:posOffset>1351280</wp:posOffset>
            </wp:positionH>
            <wp:positionV relativeFrom="paragraph">
              <wp:posOffset>-31750</wp:posOffset>
            </wp:positionV>
            <wp:extent cx="4389094" cy="3291478"/>
            <wp:effectExtent l="304800" t="266700" r="450215" b="252095"/>
            <wp:wrapNone/>
            <wp:docPr id="120" name="Imag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Montage_CCPB.pn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0635">
                      <a:off x="0" y="0"/>
                      <a:ext cx="4389094" cy="329147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3215">
        <w:rPr>
          <w:rFonts w:asciiTheme="majorHAnsi" w:hAnsiTheme="majorHAnsi"/>
          <w:b/>
          <w:noProof/>
          <w:color w:val="BF0000" w:themeColor="accent1" w:themeShade="BF"/>
          <w:spacing w:val="20"/>
          <w:sz w:val="28"/>
          <w:szCs w:val="28"/>
        </w:rPr>
        <w:drawing>
          <wp:anchor distT="0" distB="0" distL="114300" distR="114300" simplePos="0" relativeHeight="251750912" behindDoc="0" locked="0" layoutInCell="1" allowOverlap="1" wp14:anchorId="6C64C513" wp14:editId="70E94CA8">
            <wp:simplePos x="0" y="0"/>
            <wp:positionH relativeFrom="column">
              <wp:posOffset>-114300</wp:posOffset>
            </wp:positionH>
            <wp:positionV relativeFrom="paragraph">
              <wp:posOffset>2814955</wp:posOffset>
            </wp:positionV>
            <wp:extent cx="4955485" cy="3716477"/>
            <wp:effectExtent l="209550" t="228600" r="379095" b="379730"/>
            <wp:wrapNone/>
            <wp:docPr id="121" name="Imag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Montage_CCPC.pn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17578">
                      <a:off x="0" y="0"/>
                      <a:ext cx="4955485" cy="37164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3215">
        <w:rPr>
          <w:noProof/>
        </w:rPr>
        <w:drawing>
          <wp:anchor distT="0" distB="0" distL="114300" distR="114300" simplePos="0" relativeHeight="251738624" behindDoc="0" locked="0" layoutInCell="1" allowOverlap="1" wp14:anchorId="19613B84" wp14:editId="4234F764">
            <wp:simplePos x="0" y="0"/>
            <wp:positionH relativeFrom="column">
              <wp:posOffset>-555538</wp:posOffset>
            </wp:positionH>
            <wp:positionV relativeFrom="paragraph">
              <wp:posOffset>6033376</wp:posOffset>
            </wp:positionV>
            <wp:extent cx="6600825" cy="3709035"/>
            <wp:effectExtent l="209550" t="304800" r="371475" b="539115"/>
            <wp:wrapNone/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montage_ct avec HD_2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85903">
                      <a:off x="0" y="0"/>
                      <a:ext cx="6600825" cy="37090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6658">
        <w:br w:type="page"/>
      </w:r>
    </w:p>
    <w:p w:rsidR="00595678" w:rsidRDefault="003D23D6" w:rsidP="00DC0DA9">
      <w:pPr>
        <w:pStyle w:val="Titre1"/>
      </w:pPr>
      <w:r>
        <w:lastRenderedPageBreak/>
        <w:t>Infos Pratiques</w:t>
      </w:r>
    </w:p>
    <w:p w:rsidR="00DC0DA9" w:rsidRPr="005F2957" w:rsidRDefault="008B3D92" w:rsidP="00E455AE">
      <w:pPr>
        <w:rPr>
          <w:b/>
        </w:rPr>
      </w:pPr>
      <w:r w:rsidRPr="005F2957">
        <w:rPr>
          <w:b/>
        </w:rPr>
        <w:t xml:space="preserve">Permanence </w:t>
      </w:r>
      <w:r w:rsidRPr="005F2957">
        <w:rPr>
          <w:b/>
          <w:color w:val="FF0000"/>
        </w:rPr>
        <w:t>FOCD31</w:t>
      </w:r>
    </w:p>
    <w:p w:rsidR="008B3D92" w:rsidRDefault="005F2957" w:rsidP="00E455AE">
      <w:r>
        <w:t xml:space="preserve">La permanence vous accueillera chaque jour avec plaisir entre </w:t>
      </w:r>
      <w:r w:rsidR="008B3D92">
        <w:t>8h30</w:t>
      </w:r>
      <w:r>
        <w:t xml:space="preserve"> et 17h , et a</w:t>
      </w:r>
      <w:r w:rsidR="00E562AC">
        <w:t>u-delà</w:t>
      </w:r>
      <w:r>
        <w:t xml:space="preserve"> sur RDV.</w:t>
      </w:r>
    </w:p>
    <w:p w:rsidR="005F2957" w:rsidRPr="005F2957" w:rsidRDefault="005F2957" w:rsidP="005F2957">
      <w:r w:rsidRPr="005F2957">
        <w:rPr>
          <w:b/>
        </w:rPr>
        <w:t>Bureaux A232 - A234</w:t>
      </w:r>
      <w:r w:rsidRPr="005F2957">
        <w:t xml:space="preserve"> – 1 Bld de la Marquette – 31090 Toulouse</w:t>
      </w:r>
    </w:p>
    <w:p w:rsidR="005F2957" w:rsidRPr="005F2957" w:rsidRDefault="005F2957" w:rsidP="005F2957">
      <w:pPr>
        <w:rPr>
          <w:b/>
        </w:rPr>
      </w:pPr>
      <w:r w:rsidRPr="005F2957">
        <w:t xml:space="preserve">05 34 33 </w:t>
      </w:r>
      <w:r>
        <w:t xml:space="preserve">47 78 | 05 34 33 47 80 | </w:t>
      </w:r>
      <w:r w:rsidRPr="005F2957">
        <w:rPr>
          <w:b/>
        </w:rPr>
        <w:t>www.focd31.fr</w:t>
      </w:r>
      <w:r w:rsidRPr="005F2957">
        <w:t xml:space="preserve"> </w:t>
      </w:r>
      <w:r>
        <w:t xml:space="preserve"> |</w:t>
      </w:r>
      <w:r w:rsidRPr="005F2957">
        <w:t xml:space="preserve"> </w:t>
      </w:r>
      <w:hyperlink r:id="rId177" w:history="1">
        <w:r w:rsidRPr="00950BD2">
          <w:rPr>
            <w:rStyle w:val="Lienhypertexte"/>
          </w:rPr>
          <w:t>contactfocd31@gmail.com</w:t>
        </w:r>
      </w:hyperlink>
      <w:r>
        <w:t xml:space="preserve"> / </w:t>
      </w:r>
      <w:r w:rsidRPr="005F2957">
        <w:rPr>
          <w:rStyle w:val="Lienhypertexte"/>
        </w:rPr>
        <w:t>syndicat.fo@cd31.fr</w:t>
      </w:r>
    </w:p>
    <w:p w:rsidR="003D23D6" w:rsidRDefault="003D23D6" w:rsidP="00DC0DA9">
      <w:pPr>
        <w:pStyle w:val="Titre2"/>
      </w:pPr>
      <w:r>
        <w:t xml:space="preserve">Comité de </w:t>
      </w:r>
      <w:r w:rsidR="00DC0DA9">
        <w:t>rédaction</w:t>
      </w:r>
    </w:p>
    <w:p w:rsidR="00DC0DA9" w:rsidRDefault="008B3D92" w:rsidP="00E455AE">
      <w:r>
        <w:t>Permanence +</w:t>
      </w:r>
      <w:r w:rsidR="00E562AC">
        <w:t xml:space="preserve"> l</w:t>
      </w:r>
      <w:r w:rsidR="00090ACD">
        <w:t xml:space="preserve">es membres de la </w:t>
      </w:r>
      <w:r w:rsidR="00366225">
        <w:t>C</w:t>
      </w:r>
      <w:r w:rsidR="001D4848">
        <w:t>ommission</w:t>
      </w:r>
      <w:r w:rsidR="00090ACD">
        <w:t xml:space="preserve"> </w:t>
      </w:r>
      <w:r w:rsidR="00366225">
        <w:t>E</w:t>
      </w:r>
      <w:r w:rsidR="001D4848">
        <w:t>lection</w:t>
      </w:r>
      <w:r w:rsidR="00366225">
        <w:t>s</w:t>
      </w:r>
      <w:r w:rsidR="00090ACD">
        <w:t xml:space="preserve"> </w:t>
      </w:r>
      <w:r w:rsidR="00090ACD" w:rsidRPr="00366225">
        <w:rPr>
          <w:b/>
        </w:rPr>
        <w:t>FOCD31</w:t>
      </w:r>
    </w:p>
    <w:p w:rsidR="003D23D6" w:rsidRDefault="003D23D6" w:rsidP="00DC0DA9">
      <w:pPr>
        <w:pStyle w:val="Titre2"/>
      </w:pPr>
      <w:r>
        <w:t>Mise en Page</w:t>
      </w:r>
    </w:p>
    <w:p w:rsidR="00DC0DA9" w:rsidRDefault="008B3D92" w:rsidP="00E455AE">
      <w:r>
        <w:t>JD</w:t>
      </w:r>
    </w:p>
    <w:p w:rsidR="003D23D6" w:rsidRDefault="003D23D6" w:rsidP="00DC0DA9">
      <w:pPr>
        <w:pStyle w:val="Titre2"/>
      </w:pPr>
      <w:r>
        <w:t>Crédit Photo</w:t>
      </w:r>
    </w:p>
    <w:p w:rsidR="00DC0DA9" w:rsidRDefault="008B3D92" w:rsidP="00E455AE">
      <w:r>
        <w:t>FD</w:t>
      </w:r>
    </w:p>
    <w:p w:rsidR="00DC0DA9" w:rsidRDefault="00DC0DA9" w:rsidP="00DC0DA9">
      <w:pPr>
        <w:pStyle w:val="Titre2"/>
      </w:pPr>
      <w:r>
        <w:t>Remerciements</w:t>
      </w:r>
    </w:p>
    <w:p w:rsidR="00DC0DA9" w:rsidRDefault="008B3D92" w:rsidP="00E455AE">
      <w:r>
        <w:t>Le comité de rédaction remercie chaleureusement</w:t>
      </w:r>
      <w:r w:rsidR="00366225">
        <w:t xml:space="preserve"> notre relectrice attentive !</w:t>
      </w:r>
    </w:p>
    <w:p w:rsidR="003D23D6" w:rsidRDefault="003D23D6" w:rsidP="00E455AE"/>
    <w:p w:rsidR="003D23D6" w:rsidRDefault="00DC0DA9" w:rsidP="00DC0DA9">
      <w:pPr>
        <w:jc w:val="center"/>
        <w:rPr>
          <w:rFonts w:ascii="Candara" w:hAnsi="Candara"/>
          <w:b/>
          <w:color w:val="7598D9" w:themeColor="accent2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w:drawing>
          <wp:anchor distT="0" distB="0" distL="114300" distR="114300" simplePos="0" relativeHeight="251689472" behindDoc="0" locked="0" layoutInCell="1" allowOverlap="1" wp14:anchorId="3F49563E" wp14:editId="7B7E5BC5">
            <wp:simplePos x="0" y="0"/>
            <wp:positionH relativeFrom="column">
              <wp:posOffset>1753870</wp:posOffset>
            </wp:positionH>
            <wp:positionV relativeFrom="paragraph">
              <wp:posOffset>1116965</wp:posOffset>
            </wp:positionV>
            <wp:extent cx="2044700" cy="2044700"/>
            <wp:effectExtent l="0" t="0" r="0" b="0"/>
            <wp:wrapNone/>
            <wp:docPr id="458" name="Imag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generate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4700" cy="204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0DA9">
        <w:rPr>
          <w:rFonts w:ascii="Arial Black" w:hAnsi="Arial Black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Suivez notre activité syndicale via la page dédiée sur </w:t>
      </w:r>
      <w:hyperlink r:id="rId178" w:history="1">
        <w:r w:rsidRPr="00DE6B95">
          <w:rPr>
            <w:rStyle w:val="Lienhypertexte"/>
            <w:rFonts w:ascii="Candara" w:hAnsi="Candara"/>
            <w:b/>
            <w:sz w:val="32"/>
            <w:szCs w:val="32"/>
            <w14:shadow w14:blurRad="38100" w14:dist="19050" w14:dir="2700000" w14:sx="100000" w14:sy="100000" w14:kx="0" w14:ky="0" w14:algn="tl">
              <w14:schemeClr w14:val="dk1">
                <w14:alpha w14:val="60000"/>
              </w14:schemeClr>
            </w14:shadow>
            <w14:textOutline w14:w="0" w14:cap="flat" w14:cmpd="sng" w14:algn="ctr">
              <w14:noFill/>
              <w14:prstDash w14:val="solid"/>
              <w14:round/>
            </w14:textOutline>
          </w:rPr>
          <w:t>http://focd31.fr/elections-professionnelles-2018</w:t>
        </w:r>
      </w:hyperlink>
    </w:p>
    <w:p w:rsidR="00DC0DA9" w:rsidRDefault="00DC0DA9" w:rsidP="00E455AE">
      <w:pPr>
        <w:rPr>
          <w:rFonts w:ascii="Candara" w:hAnsi="Candara"/>
          <w:b/>
          <w:color w:val="7598D9" w:themeColor="accent2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DC0DA9" w:rsidRDefault="00E04430" w:rsidP="00E455AE">
      <w:pPr>
        <w:rPr>
          <w:rFonts w:ascii="Candara" w:hAnsi="Candara"/>
          <w:b/>
          <w:color w:val="7598D9" w:themeColor="accent2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0CF8BEA2" wp14:editId="3DB60C64">
                <wp:simplePos x="0" y="0"/>
                <wp:positionH relativeFrom="column">
                  <wp:posOffset>-4392695</wp:posOffset>
                </wp:positionH>
                <wp:positionV relativeFrom="paragraph">
                  <wp:posOffset>501512</wp:posOffset>
                </wp:positionV>
                <wp:extent cx="7372985" cy="409289"/>
                <wp:effectExtent l="0" t="0" r="0" b="0"/>
                <wp:wrapNone/>
                <wp:docPr id="89" name="Zone de text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7372985" cy="4092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E04430" w:rsidRPr="00E04430" w:rsidRDefault="00E04430" w:rsidP="00E04430">
                            <w:pPr>
                              <w:jc w:val="center"/>
                              <w:rPr>
                                <w:sz w:val="40"/>
                                <w:szCs w:val="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1000">
                                        <w14:srgbClr w14:val="53575C"/>
                                      </w14:gs>
                                      <w14:gs w14:pos="88000">
                                        <w14:srgbClr w14:val="C5C7CA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04430">
                              <w:rPr>
                                <w:sz w:val="40"/>
                                <w:szCs w:val="4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1000">
                                        <w14:srgbClr w14:val="53575C"/>
                                      </w14:gs>
                                      <w14:gs w14:pos="88000">
                                        <w14:srgbClr w14:val="C5C7CA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Réalisation </w:t>
                            </w:r>
                            <w:r w:rsidRPr="00E04430">
                              <w:rPr>
                                <w:color w:val="FF0000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Syndicat FOCD31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F8BEA2" id="Zone de texte 89" o:spid="_x0000_s1085" type="#_x0000_t202" style="position:absolute;margin-left:-345.9pt;margin-top:39.5pt;width:580.55pt;height:32.25pt;rotation:-90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" filled="f" stroked="f">
                <v:textbox>
                  <w:txbxContent>
                    <w:p w:rsidR="00E04430" w:rsidRPr="00E04430" w:rsidRDefault="00E04430" w:rsidP="00E04430">
                      <w:pPr>
                        <w:jc w:val="center"/>
                        <w:rPr>
                          <w:sz w:val="40"/>
                          <w:szCs w:val="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1000">
                                  <w14:srgbClr w14:val="53575C"/>
                                </w14:gs>
                                <w14:gs w14:pos="88000">
                                  <w14:srgbClr w14:val="C5C7CA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04430">
                        <w:rPr>
                          <w:sz w:val="40"/>
                          <w:szCs w:val="4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1000">
                                  <w14:srgbClr w14:val="53575C"/>
                                </w14:gs>
                                <w14:gs w14:pos="88000">
                                  <w14:srgbClr w14:val="C5C7CA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Réalisation </w:t>
                      </w:r>
                      <w:r w:rsidRPr="00E04430">
                        <w:rPr>
                          <w:color w:val="FF0000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Syndicat FOCD31 </w:t>
                      </w:r>
                    </w:p>
                  </w:txbxContent>
                </v:textbox>
              </v:shape>
            </w:pict>
          </mc:Fallback>
        </mc:AlternateContent>
      </w:r>
    </w:p>
    <w:p w:rsidR="00DC0DA9" w:rsidRDefault="00DC0DA9" w:rsidP="00E455AE">
      <w:pPr>
        <w:rPr>
          <w:rFonts w:ascii="Candara" w:hAnsi="Candara"/>
          <w:b/>
          <w:color w:val="7598D9" w:themeColor="accent2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DC0DA9" w:rsidRDefault="00DC0DA9" w:rsidP="00E455AE">
      <w:pPr>
        <w:rPr>
          <w:rFonts w:ascii="Candara" w:hAnsi="Candara"/>
          <w:b/>
          <w:color w:val="7598D9" w:themeColor="accent2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DC0DA9" w:rsidRDefault="00DC0DA9" w:rsidP="00E455AE">
      <w:pPr>
        <w:rPr>
          <w:rFonts w:ascii="Candara" w:hAnsi="Candara"/>
          <w:b/>
          <w:color w:val="7598D9" w:themeColor="accent2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DC0DA9" w:rsidRDefault="00DC0DA9" w:rsidP="00E455AE">
      <w:pPr>
        <w:rPr>
          <w:rFonts w:ascii="Candara" w:hAnsi="Candara"/>
          <w:b/>
          <w:color w:val="7598D9" w:themeColor="accent2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DC0DA9" w:rsidRDefault="00DC0DA9" w:rsidP="00E455AE">
      <w:pPr>
        <w:rPr>
          <w:rFonts w:ascii="Candara" w:hAnsi="Candara"/>
          <w:b/>
          <w:color w:val="7598D9" w:themeColor="accent2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DC0DA9" w:rsidRDefault="00DC0DA9" w:rsidP="00E455AE">
      <w:pPr>
        <w:rPr>
          <w:rFonts w:ascii="Candara" w:hAnsi="Candara"/>
          <w:b/>
          <w:color w:val="7598D9" w:themeColor="accent2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DC0DA9" w:rsidRDefault="00DC0DA9" w:rsidP="00E455AE">
      <w:pPr>
        <w:rPr>
          <w:rFonts w:ascii="Candara" w:hAnsi="Candara"/>
          <w:b/>
          <w:color w:val="7598D9" w:themeColor="accent2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DC0DA9" w:rsidRPr="00DC0DA9" w:rsidRDefault="00DC0DA9" w:rsidP="00DC0DA9">
      <w:pPr>
        <w:jc w:val="center"/>
        <w:rPr>
          <w:sz w:val="28"/>
          <w:szCs w:val="28"/>
        </w:rPr>
      </w:pPr>
      <w:r w:rsidRPr="00DC0DA9">
        <w:rPr>
          <w:rFonts w:ascii="Calibri" w:hAnsi="Calibri" w:cs="Calibri"/>
          <w:b/>
          <w:bCs/>
          <w:color w:val="FF0000"/>
          <w:sz w:val="28"/>
          <w:szCs w:val="28"/>
        </w:rPr>
        <w:t xml:space="preserve">Force Ouvrière </w:t>
      </w:r>
      <w:r w:rsidRPr="00DC0DA9">
        <w:rPr>
          <w:rFonts w:ascii="Calibri" w:hAnsi="Calibri" w:cs="Calibri"/>
          <w:b/>
          <w:bCs/>
          <w:color w:val="000000"/>
          <w:sz w:val="28"/>
          <w:szCs w:val="28"/>
        </w:rPr>
        <w:t>: Écouter, partager, agir !</w:t>
      </w:r>
    </w:p>
    <w:p w:rsidR="00DC0DA9" w:rsidRPr="00DC0DA9" w:rsidRDefault="00C72F01" w:rsidP="00E455AE">
      <w:pPr>
        <w:rPr>
          <w:rFonts w:ascii="Arial Black" w:hAnsi="Arial Black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7B9252CD" wp14:editId="377F891F">
                <wp:simplePos x="0" y="0"/>
                <wp:positionH relativeFrom="column">
                  <wp:posOffset>-517585</wp:posOffset>
                </wp:positionH>
                <wp:positionV relativeFrom="paragraph">
                  <wp:posOffset>585362</wp:posOffset>
                </wp:positionV>
                <wp:extent cx="6932930" cy="1683661"/>
                <wp:effectExtent l="0" t="0" r="0" b="0"/>
                <wp:wrapNone/>
                <wp:docPr id="81" name="Zone de text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32930" cy="16836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C70F07" w:rsidRPr="00C72F01" w:rsidRDefault="00C70F07" w:rsidP="00C72F01">
                            <w:pPr>
                              <w:jc w:val="center"/>
                              <w:rPr>
                                <w:b/>
                                <w:outline/>
                                <w:color w:val="AEBAD5" w:themeColor="accent5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C72F01">
                              <w:rPr>
                                <w:b/>
                                <w:outline/>
                                <w:color w:val="AEBAD5" w:themeColor="accent5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Pour défendre nos intérêts et pour revendiquer nos droits,</w:t>
                            </w:r>
                          </w:p>
                          <w:p w:rsidR="00C70F07" w:rsidRPr="00C72F01" w:rsidRDefault="00C70F07" w:rsidP="00C72F01">
                            <w:pPr>
                              <w:jc w:val="center"/>
                              <w:rPr>
                                <w:b/>
                                <w:outline/>
                                <w:color w:val="AEBAD5" w:themeColor="accent5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280F19">
                              <w:rPr>
                                <w:b/>
                                <w:color w:val="FF0000"/>
                                <w:sz w:val="44"/>
                                <w:szCs w:val="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22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FO</w:t>
                            </w:r>
                            <w:r w:rsidRPr="00C72F01">
                              <w:rPr>
                                <w:b/>
                                <w:outline/>
                                <w:color w:val="AEBAD5" w:themeColor="accent5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 c’est nous, c’est vous, c’est </w:t>
                            </w:r>
                            <w:r w:rsidRPr="00280F19">
                              <w:rPr>
                                <w:b/>
                                <w:color w:val="FF0000"/>
                                <w:sz w:val="44"/>
                                <w:szCs w:val="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1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NOUS TOUS ENSEMBLE !</w:t>
                            </w:r>
                          </w:p>
                          <w:p w:rsidR="00C70F07" w:rsidRPr="00C72F01" w:rsidRDefault="00C70F07" w:rsidP="00C72F01">
                            <w:pPr>
                              <w:tabs>
                                <w:tab w:val="left" w:pos="3104"/>
                              </w:tabs>
                              <w:jc w:val="center"/>
                              <w:rPr>
                                <w:b/>
                                <w:outline/>
                                <w:color w:val="AEBAD5" w:themeColor="accent5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C72F01">
                              <w:rPr>
                                <w:b/>
                                <w:outline/>
                                <w:color w:val="AEBAD5" w:themeColor="accent5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Dans chaque scrutin, </w:t>
                            </w:r>
                          </w:p>
                          <w:p w:rsidR="00C70F07" w:rsidRPr="00C72F01" w:rsidRDefault="00C70F07" w:rsidP="00C72F01">
                            <w:pPr>
                              <w:tabs>
                                <w:tab w:val="left" w:pos="3104"/>
                              </w:tabs>
                              <w:jc w:val="center"/>
                              <w:rPr>
                                <w:b/>
                                <w:outline/>
                                <w:color w:val="AEBAD5" w:themeColor="accent5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C72F01">
                              <w:rPr>
                                <w:b/>
                                <w:outline/>
                                <w:color w:val="AEBAD5" w:themeColor="accent5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aucune voix </w:t>
                            </w:r>
                            <w:r w:rsidRPr="00280F19">
                              <w:rPr>
                                <w:b/>
                                <w:color w:val="FF0000"/>
                                <w:sz w:val="44"/>
                                <w:szCs w:val="44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1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FO</w:t>
                            </w:r>
                            <w:r w:rsidRPr="00C72F01">
                              <w:rPr>
                                <w:b/>
                                <w:outline/>
                                <w:color w:val="AEBAD5" w:themeColor="accent5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 xml:space="preserve"> ne doit manquer !</w:t>
                            </w:r>
                          </w:p>
                          <w:p w:rsidR="00C70F07" w:rsidRPr="00C72F01" w:rsidRDefault="00C70F07" w:rsidP="00C72F01">
                            <w:pPr>
                              <w:tabs>
                                <w:tab w:val="left" w:pos="3104"/>
                              </w:tabs>
                              <w:rPr>
                                <w:b/>
                                <w:outline/>
                                <w:color w:val="AEBAD5" w:themeColor="accent5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</w:p>
                          <w:p w:rsidR="00C70F07" w:rsidRPr="00C72F01" w:rsidRDefault="00C70F07" w:rsidP="00C72F01">
                            <w:pPr>
                              <w:tabs>
                                <w:tab w:val="left" w:pos="3104"/>
                              </w:tabs>
                              <w:rPr>
                                <w:b/>
                                <w:outline/>
                                <w:color w:val="AEBAD5" w:themeColor="accent5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</w:p>
                          <w:p w:rsidR="00C70F07" w:rsidRPr="00C72F01" w:rsidRDefault="00C70F07" w:rsidP="00C72F01">
                            <w:pPr>
                              <w:tabs>
                                <w:tab w:val="left" w:pos="3104"/>
                              </w:tabs>
                              <w:rPr>
                                <w:b/>
                                <w:outline/>
                                <w:color w:val="AEBAD5" w:themeColor="accent5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</w:p>
                          <w:p w:rsidR="00C70F07" w:rsidRPr="00C72F01" w:rsidRDefault="00C70F07" w:rsidP="00C72F01">
                            <w:pPr>
                              <w:tabs>
                                <w:tab w:val="left" w:pos="3104"/>
                              </w:tabs>
                              <w:rPr>
                                <w:b/>
                                <w:outline/>
                                <w:color w:val="AEBAD5" w:themeColor="accent5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</w:p>
                          <w:p w:rsidR="00C70F07" w:rsidRPr="00C72F01" w:rsidRDefault="00C70F07" w:rsidP="00C72F01">
                            <w:pPr>
                              <w:tabs>
                                <w:tab w:val="left" w:pos="3104"/>
                              </w:tabs>
                              <w:rPr>
                                <w:b/>
                                <w:outline/>
                                <w:color w:val="AEBAD5" w:themeColor="accent5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  <w:r w:rsidRPr="00C72F01">
                              <w:rPr>
                                <w:b/>
                                <w:outline/>
                                <w:color w:val="AEBAD5" w:themeColor="accent5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ab/>
                            </w:r>
                          </w:p>
                          <w:p w:rsidR="00C70F07" w:rsidRPr="00C72F01" w:rsidRDefault="00C70F07" w:rsidP="00C72F01">
                            <w:pPr>
                              <w:rPr>
                                <w:b/>
                                <w:outline/>
                                <w:noProof/>
                                <w:color w:val="AEBAD5" w:themeColor="accent5"/>
                                <w:sz w:val="40"/>
                                <w:szCs w:val="4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9252CD" id="Zone de texte 81" o:spid="_x0000_s1086" type="#_x0000_t202" style="position:absolute;margin-left:-40.75pt;margin-top:46.1pt;width:545.9pt;height:132.55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" filled="f" stroked="f">
                <v:textbox>
                  <w:txbxContent>
                    <w:p w:rsidR="00C70F07" w:rsidRPr="00C72F01" w:rsidRDefault="00C70F07" w:rsidP="00C72F01">
                      <w:pPr>
                        <w:jc w:val="center"/>
                        <w:rPr>
                          <w:b/>
                          <w:outline/>
                          <w:color w:val="AEBAD5" w:themeColor="accent5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  <w:r w:rsidRPr="00C72F01">
                        <w:rPr>
                          <w:b/>
                          <w:outline/>
                          <w:color w:val="AEBAD5" w:themeColor="accent5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Pour défendre nos intérêts et pour revendiquer nos droits,</w:t>
                      </w:r>
                    </w:p>
                    <w:p w:rsidR="00C70F07" w:rsidRPr="00C72F01" w:rsidRDefault="00C70F07" w:rsidP="00C72F01">
                      <w:pPr>
                        <w:jc w:val="center"/>
                        <w:rPr>
                          <w:b/>
                          <w:outline/>
                          <w:color w:val="AEBAD5" w:themeColor="accent5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  <w:r w:rsidRPr="00280F19">
                        <w:rPr>
                          <w:b/>
                          <w:color w:val="FF0000"/>
                          <w:sz w:val="44"/>
                          <w:szCs w:val="44"/>
                          <w14:shadow w14:blurRad="50800" w14:dist="38100" w14:dir="2700000" w14:sx="100000" w14:sy="100000" w14:kx="0" w14:ky="0" w14:algn="tl">
                            <w14:srgbClr w14:val="000000">
                              <w14:alpha w14:val="22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FO</w:t>
                      </w:r>
                      <w:r w:rsidRPr="00C72F01">
                        <w:rPr>
                          <w:b/>
                          <w:outline/>
                          <w:color w:val="AEBAD5" w:themeColor="accent5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 c’est nous, c’est vous, c’est </w:t>
                      </w:r>
                      <w:r w:rsidRPr="00280F19">
                        <w:rPr>
                          <w:b/>
                          <w:color w:val="FF0000"/>
                          <w:sz w:val="44"/>
                          <w:szCs w:val="44"/>
                          <w14:shadow w14:blurRad="38100" w14:dist="22860" w14:dir="5400000" w14:sx="100000" w14:sy="100000" w14:kx="0" w14:ky="0" w14:algn="tl">
                            <w14:srgbClr w14:val="000000">
                              <w14:alpha w14:val="1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NOUS TOUS ENSEMBLE !</w:t>
                      </w:r>
                    </w:p>
                    <w:p w:rsidR="00C70F07" w:rsidRPr="00C72F01" w:rsidRDefault="00C70F07" w:rsidP="00C72F01">
                      <w:pPr>
                        <w:tabs>
                          <w:tab w:val="left" w:pos="3104"/>
                        </w:tabs>
                        <w:jc w:val="center"/>
                        <w:rPr>
                          <w:b/>
                          <w:outline/>
                          <w:color w:val="AEBAD5" w:themeColor="accent5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  <w:r w:rsidRPr="00C72F01">
                        <w:rPr>
                          <w:b/>
                          <w:outline/>
                          <w:color w:val="AEBAD5" w:themeColor="accent5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Dans chaque scrutin, </w:t>
                      </w:r>
                    </w:p>
                    <w:p w:rsidR="00C70F07" w:rsidRPr="00C72F01" w:rsidRDefault="00C70F07" w:rsidP="00C72F01">
                      <w:pPr>
                        <w:tabs>
                          <w:tab w:val="left" w:pos="3104"/>
                        </w:tabs>
                        <w:jc w:val="center"/>
                        <w:rPr>
                          <w:b/>
                          <w:outline/>
                          <w:color w:val="AEBAD5" w:themeColor="accent5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  <w:proofErr w:type="gramStart"/>
                      <w:r w:rsidRPr="00C72F01">
                        <w:rPr>
                          <w:b/>
                          <w:outline/>
                          <w:color w:val="AEBAD5" w:themeColor="accent5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aucune</w:t>
                      </w:r>
                      <w:proofErr w:type="gramEnd"/>
                      <w:r w:rsidRPr="00C72F01">
                        <w:rPr>
                          <w:b/>
                          <w:outline/>
                          <w:color w:val="AEBAD5" w:themeColor="accent5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 voix </w:t>
                      </w:r>
                      <w:r w:rsidRPr="00280F19">
                        <w:rPr>
                          <w:b/>
                          <w:color w:val="FF0000"/>
                          <w:sz w:val="44"/>
                          <w:szCs w:val="44"/>
                          <w14:shadow w14:blurRad="38100" w14:dist="22860" w14:dir="5400000" w14:sx="100000" w14:sy="100000" w14:kx="0" w14:ky="0" w14:algn="tl">
                            <w14:srgbClr w14:val="000000">
                              <w14:alpha w14:val="1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FO</w:t>
                      </w:r>
                      <w:r w:rsidRPr="00C72F01">
                        <w:rPr>
                          <w:b/>
                          <w:outline/>
                          <w:color w:val="AEBAD5" w:themeColor="accent5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 xml:space="preserve"> ne doit manquer !</w:t>
                      </w:r>
                    </w:p>
                    <w:p w:rsidR="00C70F07" w:rsidRPr="00C72F01" w:rsidRDefault="00C70F07" w:rsidP="00C72F01">
                      <w:pPr>
                        <w:tabs>
                          <w:tab w:val="left" w:pos="3104"/>
                        </w:tabs>
                        <w:rPr>
                          <w:b/>
                          <w:outline/>
                          <w:color w:val="AEBAD5" w:themeColor="accent5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</w:p>
                    <w:p w:rsidR="00C70F07" w:rsidRPr="00C72F01" w:rsidRDefault="00C70F07" w:rsidP="00C72F01">
                      <w:pPr>
                        <w:tabs>
                          <w:tab w:val="left" w:pos="3104"/>
                        </w:tabs>
                        <w:rPr>
                          <w:b/>
                          <w:outline/>
                          <w:color w:val="AEBAD5" w:themeColor="accent5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</w:p>
                    <w:p w:rsidR="00C70F07" w:rsidRPr="00C72F01" w:rsidRDefault="00C70F07" w:rsidP="00C72F01">
                      <w:pPr>
                        <w:tabs>
                          <w:tab w:val="left" w:pos="3104"/>
                        </w:tabs>
                        <w:rPr>
                          <w:b/>
                          <w:outline/>
                          <w:color w:val="AEBAD5" w:themeColor="accent5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</w:p>
                    <w:p w:rsidR="00C70F07" w:rsidRPr="00C72F01" w:rsidRDefault="00C70F07" w:rsidP="00C72F01">
                      <w:pPr>
                        <w:tabs>
                          <w:tab w:val="left" w:pos="3104"/>
                        </w:tabs>
                        <w:rPr>
                          <w:b/>
                          <w:outline/>
                          <w:color w:val="AEBAD5" w:themeColor="accent5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</w:p>
                    <w:p w:rsidR="00C70F07" w:rsidRPr="00C72F01" w:rsidRDefault="00C70F07" w:rsidP="00C72F01">
                      <w:pPr>
                        <w:tabs>
                          <w:tab w:val="left" w:pos="3104"/>
                        </w:tabs>
                        <w:rPr>
                          <w:b/>
                          <w:outline/>
                          <w:color w:val="AEBAD5" w:themeColor="accent5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  <w:r w:rsidRPr="00C72F01">
                        <w:rPr>
                          <w:b/>
                          <w:outline/>
                          <w:color w:val="AEBAD5" w:themeColor="accent5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ab/>
                      </w:r>
                    </w:p>
                    <w:p w:rsidR="00C70F07" w:rsidRPr="00C72F01" w:rsidRDefault="00C70F07" w:rsidP="00C72F01">
                      <w:pPr>
                        <w:rPr>
                          <w:b/>
                          <w:outline/>
                          <w:noProof/>
                          <w:color w:val="AEBAD5" w:themeColor="accent5"/>
                          <w:sz w:val="40"/>
                          <w:szCs w:val="40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DC0DA9" w:rsidRPr="00DC0DA9" w:rsidSect="00A83AC1">
      <w:footerReference w:type="even" r:id="rId179"/>
      <w:footerReference w:type="default" r:id="rId180"/>
      <w:pgSz w:w="11907" w:h="16839" w:code="1"/>
      <w:pgMar w:top="851" w:right="1418" w:bottom="1440" w:left="1418" w:header="709" w:footer="709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846E0" w:rsidRDefault="005846E0">
      <w:pPr>
        <w:spacing w:after="0"/>
      </w:pPr>
      <w:r>
        <w:separator/>
      </w:r>
    </w:p>
  </w:endnote>
  <w:endnote w:type="continuationSeparator" w:id="0">
    <w:p w:rsidR="005846E0" w:rsidRDefault="005846E0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erpetua">
    <w:panose1 w:val="02020502060401020303"/>
    <w:charset w:val="00"/>
    <w:family w:val="roman"/>
    <w:pitch w:val="variable"/>
    <w:sig w:usb0="00000003" w:usb1="00000000" w:usb2="00000000" w:usb3="00000000" w:csb0="00000001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LetterOMatic!">
    <w:panose1 w:val="020B0603050302020204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70F07" w:rsidRDefault="00C70F07">
    <w:pPr>
      <w:pStyle w:val="Pieddepage"/>
    </w:pPr>
    <w:r>
      <w:rPr>
        <w:noProof/>
      </w:rPr>
      <mc:AlternateContent>
        <mc:Choice Requires="wps">
          <w:drawing>
            <wp:anchor distT="0" distB="0" distL="114300" distR="114300" simplePos="0" relativeHeight="251664384" behindDoc="0" locked="0" layoutInCell="0" allowOverlap="1" wp14:editId="1695E6CF">
              <wp:simplePos x="0" y="0"/>
              <wp:positionH relativeFrom="rightMargin">
                <wp:align>left</wp:align>
              </wp:positionH>
              <wp:positionV relativeFrom="margin">
                <wp:align>bottom</wp:align>
              </wp:positionV>
              <wp:extent cx="531495" cy="8229600"/>
              <wp:effectExtent l="0" t="0" r="1905" b="0"/>
              <wp:wrapNone/>
              <wp:docPr id="32" name="Rectangle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31495" cy="822960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53640926-AAD7-44D8-BBD7-CCE9431645EC}">
                          <a14:shadowObscured xmlns:a14="http://schemas.microsoft.com/office/drawing/2010/main" val="1"/>
                        </a:ext>
                      </a:extLst>
                    </wps:spPr>
                    <wps:txbx>
                      <w:txbxContent>
                        <w:p w:rsidR="00C70F07" w:rsidRDefault="005846E0">
                          <w:pPr>
                            <w:pStyle w:val="Sansinterligne"/>
                            <w:rPr>
                              <w:rFonts w:asciiTheme="majorHAnsi" w:eastAsiaTheme="majorEastAsia" w:hAnsiTheme="majorHAnsi" w:cstheme="majorBidi"/>
                              <w:sz w:val="20"/>
                            </w:rPr>
                          </w:pPr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sz w:val="20"/>
                              </w:rPr>
                              <w:alias w:val="Titre"/>
                              <w:id w:val="201965352"/>
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<w:text/>
                            </w:sdtPr>
                            <w:sdtEndPr/>
                            <w:sdtContent>
                              <w:r w:rsidR="00C70F07">
                                <w:rPr>
                                  <w:rFonts w:asciiTheme="majorHAnsi" w:eastAsiaTheme="majorEastAsia" w:hAnsiTheme="majorHAnsi" w:cstheme="majorBidi"/>
                                  <w:sz w:val="20"/>
                                </w:rPr>
                                <w:t>ELECTIONS PROFESSIONNELLES</w:t>
                              </w:r>
                            </w:sdtContent>
                          </w:sdt>
                          <w:r w:rsidR="00C70F07">
                            <w:rPr>
                              <w:rFonts w:asciiTheme="majorHAnsi" w:eastAsiaTheme="majorEastAsia" w:hAnsiTheme="majorHAnsi" w:cstheme="majorBidi"/>
                              <w:sz w:val="20"/>
                            </w:rPr>
                            <w:t xml:space="preserve"> |  </w:t>
                          </w:r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sz w:val="20"/>
                              </w:rPr>
                              <w:alias w:val="Date"/>
                              <w:id w:val="201965362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 w:fullDate="2018-12-06T00:00:00Z">
                                <w:dateFormat w:val="dd/MM/yyyy"/>
                                <w:lid w:val="fr-FR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r w:rsidR="00C70F07">
                                <w:rPr>
                                  <w:rFonts w:asciiTheme="majorHAnsi" w:eastAsiaTheme="majorEastAsia" w:hAnsiTheme="majorHAnsi" w:cstheme="majorBidi"/>
                                  <w:sz w:val="20"/>
                                </w:rPr>
                                <w:t>06/12/2018</w:t>
                              </w:r>
                            </w:sdtContent>
                          </w:sdt>
                        </w:p>
                      </w:txbxContent>
                    </wps:txbx>
                    <wps:bodyPr rot="0" vert="vert270" wrap="square" lIns="91440" tIns="45720" rIns="109728" bIns="13716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50000</wp14:pctWidth>
              </wp14:sizeRelH>
              <wp14:sizeRelV relativeFrom="margin">
                <wp14:pctHeight>100000</wp14:pctHeight>
              </wp14:sizeRelV>
            </wp:anchor>
          </w:drawing>
        </mc:Choice>
        <mc:Fallback>
          <w:pict>
            <v:rect id="Rectangle 22" o:spid="_x0000_s1088" style="position:absolute;margin-left:0;margin-top:0;width:41.85pt;height:9in;z-index:251664384;visibility:visible;mso-wrap-style:square;mso-width-percent:500;mso-height-percent:1000;mso-wrap-distance-left:9pt;mso-wrap-distance-top:0;mso-wrap-distance-right:9pt;mso-wrap-distance-bottom:0;mso-position-horizontal:left;mso-position-horizontal-relative:right-margin-area;mso-position-vertical:bottom;mso-position-vertical-relative:margin;mso-width-percent:500;mso-height-percent:10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" o:allowincell="f" filled="f" stroked="f">
              <v:textbox style="layout-flow:vertical;mso-layout-flow-alt:bottom-to-top" inset=",,8.64pt,10.8pt">
                <w:txbxContent>
                  <w:p w:rsidR="00633215" w:rsidRDefault="00633215">
                    <w:pPr>
                      <w:pStyle w:val="Sansinterligne"/>
                      <w:rPr>
                        <w:rFonts w:asciiTheme="majorHAnsi" w:eastAsiaTheme="majorEastAsia" w:hAnsiTheme="majorHAnsi" w:cstheme="majorBidi"/>
                        <w:sz w:val="20"/>
                      </w:rPr>
                    </w:pPr>
                    <w:sdt>
                      <w:sdtPr>
                        <w:rPr>
                          <w:rFonts w:asciiTheme="majorHAnsi" w:eastAsiaTheme="majorEastAsia" w:hAnsiTheme="majorHAnsi" w:cstheme="majorBidi"/>
                          <w:sz w:val="20"/>
                        </w:rPr>
                        <w:alias w:val="Titre"/>
                        <w:id w:val="201965352"/>
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<w:text/>
                      </w:sdtPr>
                      <w:sdtContent>
                        <w:r>
                          <w:rPr>
                            <w:rFonts w:asciiTheme="majorHAnsi" w:eastAsiaTheme="majorEastAsia" w:hAnsiTheme="majorHAnsi" w:cstheme="majorBidi"/>
                            <w:sz w:val="20"/>
                          </w:rPr>
                          <w:t>ELECTIONS PROFESSIONNELLES</w:t>
                        </w:r>
                      </w:sdtContent>
                    </w:sdt>
                    <w:r>
                      <w:rPr>
                        <w:rFonts w:asciiTheme="majorHAnsi" w:eastAsiaTheme="majorEastAsia" w:hAnsiTheme="majorHAnsi" w:cstheme="majorBidi"/>
                        <w:sz w:val="20"/>
                      </w:rPr>
                      <w:t xml:space="preserve"> |  </w:t>
                    </w:r>
                    <w:sdt>
                      <w:sdtPr>
                        <w:rPr>
                          <w:rFonts w:asciiTheme="majorHAnsi" w:eastAsiaTheme="majorEastAsia" w:hAnsiTheme="majorHAnsi" w:cstheme="majorBidi"/>
                          <w:sz w:val="20"/>
                        </w:rPr>
                        <w:alias w:val="Date"/>
                        <w:id w:val="201965362"/>
                        <w:dataBinding w:prefixMappings="xmlns:ns0='http://schemas.microsoft.com/office/2006/coverPageProps'" w:xpath="/ns0:CoverPageProperties[1]/ns0:PublishDate[1]" w:storeItemID="{55AF091B-3C7A-41E3-B477-F2FDAA23CFDA}"/>
                        <w:date w:fullDate="2018-12-06T00:00:00Z">
                          <w:dateFormat w:val="dd/MM/yyyy"/>
                          <w:lid w:val="fr-FR"/>
                          <w:storeMappedDataAs w:val="dateTime"/>
                          <w:calendar w:val="gregorian"/>
                        </w:date>
                      </w:sdtPr>
                      <w:sdtContent>
                        <w:r>
                          <w:rPr>
                            <w:rFonts w:asciiTheme="majorHAnsi" w:eastAsiaTheme="majorEastAsia" w:hAnsiTheme="majorHAnsi" w:cstheme="majorBidi"/>
                            <w:sz w:val="20"/>
                          </w:rPr>
                          <w:t>06/12/2018</w:t>
                        </w:r>
                      </w:sdtContent>
                    </w:sdt>
                  </w:p>
                </w:txbxContent>
              </v:textbox>
              <w10:wrap anchorx="margin" anchory="margin"/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5408" behindDoc="0" locked="0" layoutInCell="0" allowOverlap="1" wp14:editId="77551866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26605" cy="9434195"/>
              <wp:effectExtent l="9525" t="9525" r="14605" b="11430"/>
              <wp:wrapNone/>
              <wp:docPr id="33" name="Forme automatique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126605" cy="9434195"/>
                      </a:xfrm>
                      <a:prstGeom prst="roundRect">
                        <a:avLst>
                          <a:gd name="adj" fmla="val 4023"/>
                        </a:avLst>
                      </a:prstGeom>
                      <a:noFill/>
                      <a:ln w="1270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000000"/>
                            </a:solidFill>
                          </a14:hiddenFill>
                        </a:ext>
                        <a:ext uri="{53640926-AAD7-44D8-BBD7-CCE9431645EC}">
                          <a14:shadowObscured xmlns:a14="http://schemas.microsoft.com/office/drawing/2010/main" val="1"/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92000</wp14:pctWidth>
              </wp14:sizeRelH>
              <wp14:sizeRelV relativeFrom="page">
                <wp14:pctHeight>94000</wp14:pctHeight>
              </wp14:sizeRelV>
            </wp:anchor>
          </w:drawing>
        </mc:Choice>
        <mc:Fallback>
          <w:pict>
            <v:roundrect w14:anchorId="1D403DD3" id="Forme automatique 24" o:spid="_x0000_s1026" style="position:absolute;margin-left:0;margin-top:0;width:561.15pt;height:742.85pt;z-index:251665408;visibility:visible;mso-wrap-style:square;mso-width-percent:920;mso-height-percent:940;mso-wrap-distance-left:9pt;mso-wrap-distance-top:0;mso-wrap-distance-right:9pt;mso-wrap-distance-bottom:0;mso-position-horizontal:center;mso-position-horizontal-relative:page;mso-position-vertical:center;mso-position-vertical-relative:page;mso-width-percent:920;mso-height-percent:940;mso-width-relative:page;mso-height-relative:page;v-text-anchor:top" arcsize="263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" o:allowincell="f" filled="f" fillcolor="black" strokeweight="1pt">
              <w10:wrap anchorx="page" anchory="page"/>
            </v:round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0" allowOverlap="1" wp14:editId="57BC8C09">
              <wp:simplePos x="0" y="0"/>
              <wp:positionH relativeFrom="rightMargin">
                <wp:align>left</wp:align>
              </wp:positionH>
              <wp:positionV relativeFrom="bottomMargin">
                <wp:align>top</wp:align>
              </wp:positionV>
              <wp:extent cx="520700" cy="520700"/>
              <wp:effectExtent l="0" t="0" r="3175" b="3175"/>
              <wp:wrapNone/>
              <wp:docPr id="34" name="Ellips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20700" cy="520700"/>
                      </a:xfrm>
                      <a:prstGeom prst="ellipse">
                        <a:avLst/>
                      </a:prstGeom>
                      <a:solidFill>
                        <a:schemeClr val="accent1"/>
                      </a:solidFill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53640926-AAD7-44D8-BBD7-CCE9431645EC}">
                          <a14:shadowObscured xmlns:a14="http://schemas.microsoft.com/office/drawing/2010/main" val="1"/>
                        </a:ext>
                      </a:extLst>
                    </wps:spPr>
                    <wps:txbx>
                      <w:txbxContent>
                        <w:p w:rsidR="00C70F07" w:rsidRDefault="00C70F07">
                          <w:pPr>
                            <w:pStyle w:val="Sansinterligne"/>
                            <w:jc w:val="center"/>
                            <w:rPr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  <w:r>
                            <w:fldChar w:fldCharType="begin"/>
                          </w:r>
                          <w:r>
                            <w:instrText>PAGE  \* Arabic  \* MERGEFORMAT</w:instrText>
                          </w:r>
                          <w:r>
                            <w:fldChar w:fldCharType="separate"/>
                          </w:r>
                          <w:r w:rsidR="00D21F0B" w:rsidRPr="00D21F0B">
                            <w:rPr>
                              <w:noProof/>
                              <w:color w:val="FFFFFF" w:themeColor="background1"/>
                              <w:sz w:val="40"/>
                              <w:szCs w:val="40"/>
                            </w:rPr>
                            <w:t>6</w:t>
                          </w:r>
                          <w:r>
                            <w:rPr>
                              <w:color w:val="FFFFFF" w:themeColor="background1"/>
                              <w:sz w:val="40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oval id="Ellipse 21" o:spid="_x0000_s1088" style="position:absolute;margin-left:0;margin-top:0;width:41pt;height:41pt;z-index:251663360;visibility:visible;mso-wrap-style:square;mso-width-percent:0;mso-height-percent:0;mso-wrap-distance-left:9pt;mso-wrap-distance-top:0;mso-wrap-distance-right:9pt;mso-wrap-distance-bottom:0;mso-position-horizontal:left;mso-position-horizontal-relative:right-margin-area;mso-position-vertical:top;mso-position-vertical-relative:bottom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" o:allowincell="f" fillcolor="red [3204]" stroked="f">
              <v:textbox inset="0,0,0,0">
                <w:txbxContent>
                  <w:p w:rsidR="00C70F07" w:rsidRDefault="00C70F07">
                    <w:pPr>
                      <w:pStyle w:val="Sansinterligne"/>
                      <w:jc w:val="center"/>
                      <w:rPr>
                        <w:color w:val="FFFFFF" w:themeColor="background1"/>
                        <w:sz w:val="40"/>
                        <w:szCs w:val="40"/>
                      </w:rPr>
                    </w:pPr>
                    <w:r>
                      <w:fldChar w:fldCharType="begin"/>
                    </w:r>
                    <w:r>
                      <w:instrText>PAGE  \* Arabic  \* MERGEFORMAT</w:instrText>
                    </w:r>
                    <w:r>
                      <w:fldChar w:fldCharType="separate"/>
                    </w:r>
                    <w:r w:rsidR="00D21F0B" w:rsidRPr="00D21F0B">
                      <w:rPr>
                        <w:noProof/>
                        <w:color w:val="FFFFFF" w:themeColor="background1"/>
                        <w:sz w:val="40"/>
                        <w:szCs w:val="40"/>
                      </w:rPr>
                      <w:t>6</w:t>
                    </w:r>
                    <w:r>
                      <w:rPr>
                        <w:color w:val="FFFFFF" w:themeColor="background1"/>
                        <w:sz w:val="40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oval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70F07" w:rsidRDefault="00C70F07">
    <w:pPr>
      <w:rPr>
        <w:sz w:val="20"/>
      </w:rPr>
    </w:pPr>
    <w:r>
      <w:rPr>
        <w:noProof/>
        <w:sz w:val="10"/>
        <w:szCs w:val="10"/>
      </w:rPr>
      <mc:AlternateContent>
        <mc:Choice Requires="wps">
          <w:drawing>
            <wp:anchor distT="0" distB="0" distL="114300" distR="114300" simplePos="0" relativeHeight="251661312" behindDoc="0" locked="0" layoutInCell="0" allowOverlap="1" wp14:editId="36B85038">
              <wp:simplePos x="0" y="0"/>
              <wp:positionH relativeFrom="leftMargin">
                <wp:align>right</wp:align>
              </wp:positionH>
              <wp:positionV relativeFrom="margin">
                <wp:align>bottom</wp:align>
              </wp:positionV>
              <wp:extent cx="594995" cy="8229600"/>
              <wp:effectExtent l="0" t="0" r="0" b="0"/>
              <wp:wrapNone/>
              <wp:docPr id="35" name="Rectangle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94995" cy="8229600"/>
                      </a:xfrm>
                      <a:prstGeom prst="rect">
                        <a:avLst/>
                      </a:prstGeom>
                      <a:noFill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53640926-AAD7-44D8-BBD7-CCE9431645EC}">
                          <a14:shadowObscured xmlns:a14="http://schemas.microsoft.com/office/drawing/2010/main" val="1"/>
                        </a:ext>
                      </a:extLst>
                    </wps:spPr>
                    <wps:txbx>
                      <w:txbxContent>
                        <w:p w:rsidR="00C70F07" w:rsidRDefault="00C70F07">
                          <w:pPr>
                            <w:pStyle w:val="Sansinterligne"/>
                            <w:rPr>
                              <w:rFonts w:asciiTheme="majorHAnsi" w:eastAsiaTheme="majorEastAsia" w:hAnsiTheme="majorHAnsi" w:cstheme="majorBidi"/>
                              <w:sz w:val="20"/>
                            </w:rPr>
                          </w:pPr>
                          <w:r>
                            <w:rPr>
                              <w:rFonts w:asciiTheme="majorHAnsi" w:eastAsiaTheme="majorEastAsia" w:hAnsiTheme="majorHAnsi" w:cstheme="majorBidi"/>
                              <w:sz w:val="20"/>
                            </w:rPr>
                            <w:t xml:space="preserve"> </w:t>
                          </w:r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sz w:val="20"/>
                              </w:rPr>
                              <w:alias w:val="Titre"/>
                              <w:id w:val="62384370"/>
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<w:text/>
                            </w:sdtPr>
                            <w:sdtEndPr/>
                            <w:sdtContent>
                              <w:r>
                                <w:rPr>
                                  <w:rFonts w:asciiTheme="majorHAnsi" w:eastAsiaTheme="majorEastAsia" w:hAnsiTheme="majorHAnsi" w:cstheme="majorBidi"/>
                                  <w:sz w:val="20"/>
                                </w:rPr>
                                <w:t>ELECTIONS PROFESSIONNELLES</w:t>
                              </w:r>
                            </w:sdtContent>
                          </w:sdt>
                          <w:r>
                            <w:rPr>
                              <w:rFonts w:asciiTheme="majorHAnsi" w:eastAsiaTheme="majorEastAsia" w:hAnsiTheme="majorHAnsi" w:cstheme="majorBidi"/>
                              <w:sz w:val="20"/>
                            </w:rPr>
                            <w:t xml:space="preserve"> |  </w:t>
                          </w:r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sz w:val="20"/>
                              </w:rPr>
                              <w:alias w:val="Date"/>
                              <w:id w:val="62384371"/>
                              <w:dataBinding w:prefixMappings="xmlns:ns0='http://schemas.microsoft.com/office/2006/coverPageProps'" w:xpath="/ns0:CoverPageProperties[1]/ns0:PublishDate[1]" w:storeItemID="{55AF091B-3C7A-41E3-B477-F2FDAA23CFDA}"/>
                              <w:date w:fullDate="2018-12-06T00:00:00Z">
                                <w:dateFormat w:val="dd/MM/yyyy"/>
                                <w:lid w:val="fr-FR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r>
                                <w:rPr>
                                  <w:rFonts w:asciiTheme="majorHAnsi" w:eastAsiaTheme="majorEastAsia" w:hAnsiTheme="majorHAnsi" w:cstheme="majorBidi"/>
                                  <w:sz w:val="20"/>
                                </w:rPr>
                                <w:t>06/12/2018</w:t>
                              </w:r>
                            </w:sdtContent>
                          </w:sdt>
                        </w:p>
                      </w:txbxContent>
                    </wps:txbx>
                    <wps:bodyPr rot="0" vert="vert270" wrap="square" lIns="91440" tIns="45720" rIns="109728" bIns="137160" anchor="ctr" anchorCtr="0" upright="1">
                      <a:noAutofit/>
                    </wps:bodyPr>
                  </wps:wsp>
                </a:graphicData>
              </a:graphic>
              <wp14:sizeRelH relativeFrom="margin">
                <wp14:pctWidth>50000</wp14:pctWidth>
              </wp14:sizeRelH>
              <wp14:sizeRelV relativeFrom="margin">
                <wp14:pctHeight>100000</wp14:pctHeight>
              </wp14:sizeRelV>
            </wp:anchor>
          </w:drawing>
        </mc:Choice>
        <mc:Fallback>
          <w:pict>
            <v:rect id="Rectangle 24" o:spid="_x0000_s1090" style="position:absolute;margin-left:-4.35pt;margin-top:0;width:46.85pt;height:9in;z-index:251661312;visibility:visible;mso-wrap-style:square;mso-width-percent:500;mso-height-percent:1000;mso-wrap-distance-left:9pt;mso-wrap-distance-top:0;mso-wrap-distance-right:9pt;mso-wrap-distance-bottom:0;mso-position-horizontal:right;mso-position-horizontal-relative:left-margin-area;mso-position-vertical:bottom;mso-position-vertical-relative:margin;mso-width-percent:500;mso-height-percent:100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" o:allowincell="f" filled="f" stroked="f">
              <v:textbox style="layout-flow:vertical;mso-layout-flow-alt:bottom-to-top" inset=",,8.64pt,10.8pt">
                <w:txbxContent>
                  <w:p w:rsidR="00633215" w:rsidRDefault="00633215">
                    <w:pPr>
                      <w:pStyle w:val="Sansinterligne"/>
                      <w:rPr>
                        <w:rFonts w:asciiTheme="majorHAnsi" w:eastAsiaTheme="majorEastAsia" w:hAnsiTheme="majorHAnsi" w:cstheme="majorBidi"/>
                        <w:sz w:val="20"/>
                      </w:rPr>
                    </w:pPr>
                    <w:r>
                      <w:rPr>
                        <w:rFonts w:asciiTheme="majorHAnsi" w:eastAsiaTheme="majorEastAsia" w:hAnsiTheme="majorHAnsi" w:cstheme="majorBidi"/>
                        <w:sz w:val="20"/>
                      </w:rPr>
                      <w:t xml:space="preserve"> </w:t>
                    </w:r>
                    <w:sdt>
                      <w:sdtPr>
                        <w:rPr>
                          <w:rFonts w:asciiTheme="majorHAnsi" w:eastAsiaTheme="majorEastAsia" w:hAnsiTheme="majorHAnsi" w:cstheme="majorBidi"/>
                          <w:sz w:val="20"/>
                        </w:rPr>
                        <w:alias w:val="Titre"/>
                        <w:id w:val="62384370"/>
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<w:text/>
                      </w:sdtPr>
                      <w:sdtContent>
                        <w:r>
                          <w:rPr>
                            <w:rFonts w:asciiTheme="majorHAnsi" w:eastAsiaTheme="majorEastAsia" w:hAnsiTheme="majorHAnsi" w:cstheme="majorBidi"/>
                            <w:sz w:val="20"/>
                          </w:rPr>
                          <w:t>ELECTIONS PROFESSIONNELLES</w:t>
                        </w:r>
                      </w:sdtContent>
                    </w:sdt>
                    <w:r>
                      <w:rPr>
                        <w:rFonts w:asciiTheme="majorHAnsi" w:eastAsiaTheme="majorEastAsia" w:hAnsiTheme="majorHAnsi" w:cstheme="majorBidi"/>
                        <w:sz w:val="20"/>
                      </w:rPr>
                      <w:t xml:space="preserve"> |  </w:t>
                    </w:r>
                    <w:sdt>
                      <w:sdtPr>
                        <w:rPr>
                          <w:rFonts w:asciiTheme="majorHAnsi" w:eastAsiaTheme="majorEastAsia" w:hAnsiTheme="majorHAnsi" w:cstheme="majorBidi"/>
                          <w:sz w:val="20"/>
                        </w:rPr>
                        <w:alias w:val="Date"/>
                        <w:id w:val="62384371"/>
                        <w:dataBinding w:prefixMappings="xmlns:ns0='http://schemas.microsoft.com/office/2006/coverPageProps'" w:xpath="/ns0:CoverPageProperties[1]/ns0:PublishDate[1]" w:storeItemID="{55AF091B-3C7A-41E3-B477-F2FDAA23CFDA}"/>
                        <w:date w:fullDate="2018-12-06T00:00:00Z">
                          <w:dateFormat w:val="dd/MM/yyyy"/>
                          <w:lid w:val="fr-FR"/>
                          <w:storeMappedDataAs w:val="dateTime"/>
                          <w:calendar w:val="gregorian"/>
                        </w:date>
                      </w:sdtPr>
                      <w:sdtContent>
                        <w:r>
                          <w:rPr>
                            <w:rFonts w:asciiTheme="majorHAnsi" w:eastAsiaTheme="majorEastAsia" w:hAnsiTheme="majorHAnsi" w:cstheme="majorBidi"/>
                            <w:sz w:val="20"/>
                          </w:rPr>
                          <w:t>06/12/2018</w:t>
                        </w:r>
                      </w:sdtContent>
                    </w:sdt>
                  </w:p>
                </w:txbxContent>
              </v:textbox>
              <w10:wrap anchorx="margin" anchory="margin"/>
            </v:rect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60288" behindDoc="0" locked="0" layoutInCell="0" allowOverlap="1" wp14:editId="4087D9B8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26605" cy="9434195"/>
              <wp:effectExtent l="9525" t="9525" r="14605" b="11430"/>
              <wp:wrapNone/>
              <wp:docPr id="36" name="Forme automatiqu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126605" cy="9434195"/>
                      </a:xfrm>
                      <a:prstGeom prst="roundRect">
                        <a:avLst>
                          <a:gd name="adj" fmla="val 4023"/>
                        </a:avLst>
                      </a:prstGeom>
                      <a:noFill/>
                      <a:ln w="1270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000000"/>
                            </a:solidFill>
                          </a14:hiddenFill>
                        </a:ext>
                        <a:ext uri="{53640926-AAD7-44D8-BBD7-CCE9431645EC}">
                          <a14:shadowObscured xmlns:a14="http://schemas.microsoft.com/office/drawing/2010/main" val="1"/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92000</wp14:pctWidth>
              </wp14:sizeRelH>
              <wp14:sizeRelV relativeFrom="page">
                <wp14:pctHeight>94000</wp14:pctHeight>
              </wp14:sizeRelV>
            </wp:anchor>
          </w:drawing>
        </mc:Choice>
        <mc:Fallback>
          <w:pict>
            <v:roundrect w14:anchorId="2AA2A62F" id="Forme automatique 21" o:spid="_x0000_s1026" style="position:absolute;margin-left:0;margin-top:0;width:561.15pt;height:742.85pt;z-index:251660288;visibility:visible;mso-wrap-style:square;mso-width-percent:920;mso-height-percent:940;mso-wrap-distance-left:9pt;mso-wrap-distance-top:0;mso-wrap-distance-right:9pt;mso-wrap-distance-bottom:0;mso-position-horizontal:center;mso-position-horizontal-relative:page;mso-position-vertical:center;mso-position-vertical-relative:page;mso-width-percent:920;mso-height-percent:940;mso-width-relative:page;mso-height-relative:page;v-text-anchor:top" arcsize="263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" o:allowincell="f" filled="f" fillcolor="black" strokeweight="1pt">
              <w10:wrap anchorx="page" anchory="page"/>
            </v:roundrect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editId="04014A31">
              <wp:simplePos x="0" y="0"/>
              <wp:positionH relativeFrom="leftMargin">
                <wp:align>right</wp:align>
              </wp:positionH>
              <wp:positionV relativeFrom="bottomMargin">
                <wp:align>top</wp:align>
              </wp:positionV>
              <wp:extent cx="520700" cy="520700"/>
              <wp:effectExtent l="8890" t="0" r="3810" b="3175"/>
              <wp:wrapNone/>
              <wp:docPr id="37" name="Ellipse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20700" cy="520700"/>
                      </a:xfrm>
                      <a:prstGeom prst="ellipse">
                        <a:avLst/>
                      </a:prstGeom>
                      <a:solidFill>
                        <a:schemeClr val="accent1"/>
                      </a:solidFill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  <a:ext uri="{53640926-AAD7-44D8-BBD7-CCE9431645EC}">
                          <a14:shadowObscured xmlns:a14="http://schemas.microsoft.com/office/drawing/2010/main" val="1"/>
                        </a:ext>
                      </a:extLst>
                    </wps:spPr>
                    <wps:txbx>
                      <w:txbxContent>
                        <w:p w:rsidR="00C70F07" w:rsidRDefault="00C70F07">
                          <w:pPr>
                            <w:pStyle w:val="Sansinterligne"/>
                            <w:jc w:val="center"/>
                            <w:rPr>
                              <w:color w:val="FFFFFF" w:themeColor="background1"/>
                              <w:sz w:val="40"/>
                              <w:szCs w:val="40"/>
                            </w:rPr>
                          </w:pPr>
                          <w:r>
                            <w:fldChar w:fldCharType="begin"/>
                          </w:r>
                          <w:r>
                            <w:instrText>PAGE  \* Arabic  \* MERGEFORMAT</w:instrText>
                          </w:r>
                          <w:r>
                            <w:fldChar w:fldCharType="separate"/>
                          </w:r>
                          <w:r w:rsidR="00D21F0B" w:rsidRPr="00D21F0B">
                            <w:rPr>
                              <w:noProof/>
                              <w:color w:val="FFFFFF" w:themeColor="background1"/>
                              <w:sz w:val="40"/>
                              <w:szCs w:val="40"/>
                            </w:rPr>
                            <w:t>7</w:t>
                          </w:r>
                          <w:r>
                            <w:rPr>
                              <w:color w:val="FFFFFF" w:themeColor="background1"/>
                              <w:sz w:val="40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oval id="Ellipse 18" o:spid="_x0000_s1090" style="position:absolute;margin-left:-10.2pt;margin-top:0;width:41pt;height:41pt;z-index:251659264;visibility:visible;mso-wrap-style:square;mso-width-percent:0;mso-height-percent:0;mso-wrap-distance-left:9pt;mso-wrap-distance-top:0;mso-wrap-distance-right:9pt;mso-wrap-distance-bottom:0;mso-position-horizontal:right;mso-position-horizontal-relative:left-margin-area;mso-position-vertical:top;mso-position-vertical-relative:bottom-margin-area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" o:allowincell="f" fillcolor="red [3204]" stroked="f">
              <v:textbox inset="0,0,0,0">
                <w:txbxContent>
                  <w:p w:rsidR="00C70F07" w:rsidRDefault="00C70F07">
                    <w:pPr>
                      <w:pStyle w:val="Sansinterligne"/>
                      <w:jc w:val="center"/>
                      <w:rPr>
                        <w:color w:val="FFFFFF" w:themeColor="background1"/>
                        <w:sz w:val="40"/>
                        <w:szCs w:val="40"/>
                      </w:rPr>
                    </w:pPr>
                    <w:r>
                      <w:fldChar w:fldCharType="begin"/>
                    </w:r>
                    <w:r>
                      <w:instrText>PAGE  \* Arabic  \* MERGEFORMAT</w:instrText>
                    </w:r>
                    <w:r>
                      <w:fldChar w:fldCharType="separate"/>
                    </w:r>
                    <w:r w:rsidR="00D21F0B" w:rsidRPr="00D21F0B">
                      <w:rPr>
                        <w:noProof/>
                        <w:color w:val="FFFFFF" w:themeColor="background1"/>
                        <w:sz w:val="40"/>
                        <w:szCs w:val="40"/>
                      </w:rPr>
                      <w:t>7</w:t>
                    </w:r>
                    <w:r>
                      <w:rPr>
                        <w:color w:val="FFFFFF" w:themeColor="background1"/>
                        <w:sz w:val="40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oval>
          </w:pict>
        </mc:Fallback>
      </mc:AlternateContent>
    </w:r>
  </w:p>
  <w:p w:rsidR="00C70F07" w:rsidRDefault="00C70F07">
    <w:pPr>
      <w:pStyle w:val="Pieddepage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846E0" w:rsidRDefault="005846E0">
      <w:pPr>
        <w:spacing w:after="0"/>
      </w:pPr>
      <w:r>
        <w:separator/>
      </w:r>
    </w:p>
  </w:footnote>
  <w:footnote w:type="continuationSeparator" w:id="0">
    <w:p w:rsidR="005846E0" w:rsidRDefault="005846E0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0"/>
    <w:multiLevelType w:val="singleLevel"/>
    <w:tmpl w:val="B9B6F702"/>
    <w:lvl w:ilvl="0">
      <w:start w:val="1"/>
      <w:numFmt w:val="bullet"/>
      <w:pStyle w:val="Listepuces5"/>
      <w:lvlText w:val="○"/>
      <w:lvlJc w:val="left"/>
      <w:pPr>
        <w:ind w:left="1800" w:hanging="360"/>
      </w:pPr>
      <w:rPr>
        <w:rFonts w:ascii="Monotype Corsiva" w:hAnsi="Monotype Corsiva" w:hint="default"/>
        <w:color w:val="B32C16" w:themeColor="accent3"/>
      </w:rPr>
    </w:lvl>
  </w:abstractNum>
  <w:abstractNum w:abstractNumId="1" w15:restartNumberingAfterBreak="0">
    <w:nsid w:val="FFFFFF81"/>
    <w:multiLevelType w:val="singleLevel"/>
    <w:tmpl w:val="9A8A1DFA"/>
    <w:lvl w:ilvl="0">
      <w:start w:val="1"/>
      <w:numFmt w:val="bullet"/>
      <w:pStyle w:val="Listepuces4"/>
      <w:lvlText w:val=""/>
      <w:lvlJc w:val="left"/>
      <w:pPr>
        <w:ind w:left="1440" w:hanging="360"/>
      </w:pPr>
      <w:rPr>
        <w:rFonts w:ascii="Symbol" w:hAnsi="Symbol" w:hint="default"/>
        <w:color w:val="B32C16" w:themeColor="accent3"/>
      </w:rPr>
    </w:lvl>
  </w:abstractNum>
  <w:abstractNum w:abstractNumId="2" w15:restartNumberingAfterBreak="0">
    <w:nsid w:val="FFFFFF82"/>
    <w:multiLevelType w:val="singleLevel"/>
    <w:tmpl w:val="AC6E7B80"/>
    <w:lvl w:ilvl="0">
      <w:start w:val="1"/>
      <w:numFmt w:val="bullet"/>
      <w:pStyle w:val="Listepuces3"/>
      <w:lvlText w:val=""/>
      <w:lvlJc w:val="left"/>
      <w:pPr>
        <w:ind w:left="1080" w:hanging="360"/>
      </w:pPr>
      <w:rPr>
        <w:rFonts w:ascii="Symbol" w:hAnsi="Symbol" w:hint="default"/>
        <w:color w:val="FF6666" w:themeColor="accent1" w:themeTint="99"/>
      </w:rPr>
    </w:lvl>
  </w:abstractNum>
  <w:abstractNum w:abstractNumId="3" w15:restartNumberingAfterBreak="0">
    <w:nsid w:val="FFFFFF83"/>
    <w:multiLevelType w:val="singleLevel"/>
    <w:tmpl w:val="3EFA84BC"/>
    <w:lvl w:ilvl="0">
      <w:start w:val="1"/>
      <w:numFmt w:val="bullet"/>
      <w:pStyle w:val="Listepuces2"/>
      <w:lvlText w:val=""/>
      <w:lvlJc w:val="left"/>
      <w:pPr>
        <w:ind w:left="720" w:hanging="360"/>
      </w:pPr>
      <w:rPr>
        <w:rFonts w:ascii="Symbol" w:hAnsi="Symbol" w:hint="default"/>
        <w:color w:val="FF0000" w:themeColor="accent1"/>
      </w:rPr>
    </w:lvl>
  </w:abstractNum>
  <w:abstractNum w:abstractNumId="4" w15:restartNumberingAfterBreak="0">
    <w:nsid w:val="FFFFFF89"/>
    <w:multiLevelType w:val="singleLevel"/>
    <w:tmpl w:val="7E249CE2"/>
    <w:lvl w:ilvl="0">
      <w:start w:val="1"/>
      <w:numFmt w:val="bullet"/>
      <w:pStyle w:val="Listepuces"/>
      <w:lvlText w:val=""/>
      <w:lvlJc w:val="left"/>
      <w:pPr>
        <w:ind w:left="360" w:hanging="360"/>
      </w:pPr>
      <w:rPr>
        <w:rFonts w:ascii="Symbol" w:hAnsi="Symbol" w:hint="default"/>
        <w:color w:val="BF0000" w:themeColor="accent1" w:themeShade="BF"/>
      </w:rPr>
    </w:lvl>
  </w:abstractNum>
  <w:abstractNum w:abstractNumId="5" w15:restartNumberingAfterBreak="0">
    <w:nsid w:val="0AC3093A"/>
    <w:multiLevelType w:val="hybridMultilevel"/>
    <w:tmpl w:val="8A460FB2"/>
    <w:lvl w:ilvl="0" w:tplc="31469A14">
      <w:start w:val="5"/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0F5D0831"/>
    <w:multiLevelType w:val="hybridMultilevel"/>
    <w:tmpl w:val="0510AD46"/>
    <w:lvl w:ilvl="0" w:tplc="12187B6E">
      <w:start w:val="5"/>
      <w:numFmt w:val="bullet"/>
      <w:lvlText w:val="-"/>
      <w:lvlJc w:val="left"/>
      <w:pPr>
        <w:ind w:left="720" w:hanging="360"/>
      </w:pPr>
      <w:rPr>
        <w:rFonts w:ascii="Perpetua" w:eastAsiaTheme="minorHAnsi" w:hAnsi="Perpetua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6D052B"/>
    <w:multiLevelType w:val="hybridMultilevel"/>
    <w:tmpl w:val="CFA8F364"/>
    <w:lvl w:ilvl="0" w:tplc="12187B6E">
      <w:start w:val="5"/>
      <w:numFmt w:val="bullet"/>
      <w:lvlText w:val="-"/>
      <w:lvlJc w:val="left"/>
      <w:pPr>
        <w:ind w:left="720" w:hanging="360"/>
      </w:pPr>
      <w:rPr>
        <w:rFonts w:ascii="Perpetua" w:eastAsiaTheme="minorHAnsi" w:hAnsi="Perpetua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7B07119"/>
    <w:multiLevelType w:val="hybridMultilevel"/>
    <w:tmpl w:val="1FA0BFF2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277A232F"/>
    <w:multiLevelType w:val="hybridMultilevel"/>
    <w:tmpl w:val="EDD8284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0EA0173"/>
    <w:multiLevelType w:val="hybridMultilevel"/>
    <w:tmpl w:val="90C0866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4"/>
  </w:num>
  <w:num w:numId="3">
    <w:abstractNumId w:val="3"/>
  </w:num>
  <w:num w:numId="4">
    <w:abstractNumId w:val="3"/>
  </w:num>
  <w:num w:numId="5">
    <w:abstractNumId w:val="2"/>
  </w:num>
  <w:num w:numId="6">
    <w:abstractNumId w:val="2"/>
  </w:num>
  <w:num w:numId="7">
    <w:abstractNumId w:val="1"/>
  </w:num>
  <w:num w:numId="8">
    <w:abstractNumId w:val="1"/>
  </w:num>
  <w:num w:numId="9">
    <w:abstractNumId w:val="0"/>
  </w:num>
  <w:num w:numId="10">
    <w:abstractNumId w:val="0"/>
  </w:num>
  <w:num w:numId="11">
    <w:abstractNumId w:val="5"/>
  </w:num>
  <w:num w:numId="12">
    <w:abstractNumId w:val="7"/>
  </w:num>
  <w:num w:numId="13">
    <w:abstractNumId w:val="6"/>
  </w:num>
  <w:num w:numId="14">
    <w:abstractNumId w:val="8"/>
  </w:num>
  <w:num w:numId="15">
    <w:abstractNumId w:val="9"/>
  </w:num>
  <w:num w:numId="1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fr-FR" w:vendorID="64" w:dllVersion="131078" w:nlCheck="1" w:checkStyle="0"/>
  <w:attachedTemplate r:id="rId1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0FC8"/>
    <w:rsid w:val="0002336F"/>
    <w:rsid w:val="000253C0"/>
    <w:rsid w:val="00025596"/>
    <w:rsid w:val="00027504"/>
    <w:rsid w:val="000353B5"/>
    <w:rsid w:val="00040AE9"/>
    <w:rsid w:val="00052598"/>
    <w:rsid w:val="00052BB7"/>
    <w:rsid w:val="0005430D"/>
    <w:rsid w:val="00067799"/>
    <w:rsid w:val="00084A84"/>
    <w:rsid w:val="00085967"/>
    <w:rsid w:val="00090ACD"/>
    <w:rsid w:val="00094896"/>
    <w:rsid w:val="000A0671"/>
    <w:rsid w:val="000C7F93"/>
    <w:rsid w:val="000D6787"/>
    <w:rsid w:val="000F5D2A"/>
    <w:rsid w:val="00112F7C"/>
    <w:rsid w:val="00122F4F"/>
    <w:rsid w:val="0015218B"/>
    <w:rsid w:val="0015421B"/>
    <w:rsid w:val="00165047"/>
    <w:rsid w:val="00177EF5"/>
    <w:rsid w:val="00195991"/>
    <w:rsid w:val="0019615F"/>
    <w:rsid w:val="001B7AE7"/>
    <w:rsid w:val="001D024C"/>
    <w:rsid w:val="001D1B86"/>
    <w:rsid w:val="001D3E68"/>
    <w:rsid w:val="001D4848"/>
    <w:rsid w:val="001D631B"/>
    <w:rsid w:val="001E1EFA"/>
    <w:rsid w:val="001E2F06"/>
    <w:rsid w:val="001F1D92"/>
    <w:rsid w:val="001F652D"/>
    <w:rsid w:val="0021281F"/>
    <w:rsid w:val="002160E9"/>
    <w:rsid w:val="00216C9E"/>
    <w:rsid w:val="002433CD"/>
    <w:rsid w:val="00243419"/>
    <w:rsid w:val="0025386B"/>
    <w:rsid w:val="0025757F"/>
    <w:rsid w:val="002639DD"/>
    <w:rsid w:val="00275CAC"/>
    <w:rsid w:val="00296C32"/>
    <w:rsid w:val="002972A0"/>
    <w:rsid w:val="0029767E"/>
    <w:rsid w:val="002A055A"/>
    <w:rsid w:val="002D377B"/>
    <w:rsid w:val="002E06DE"/>
    <w:rsid w:val="002E5137"/>
    <w:rsid w:val="002F2CDC"/>
    <w:rsid w:val="003606E4"/>
    <w:rsid w:val="00366225"/>
    <w:rsid w:val="0037116E"/>
    <w:rsid w:val="00375191"/>
    <w:rsid w:val="00377BB2"/>
    <w:rsid w:val="00380066"/>
    <w:rsid w:val="0039048A"/>
    <w:rsid w:val="00395169"/>
    <w:rsid w:val="003A5A07"/>
    <w:rsid w:val="003C25EC"/>
    <w:rsid w:val="003D017B"/>
    <w:rsid w:val="003D1F1F"/>
    <w:rsid w:val="003D2292"/>
    <w:rsid w:val="003D23D6"/>
    <w:rsid w:val="003E09CB"/>
    <w:rsid w:val="003F259C"/>
    <w:rsid w:val="004029E9"/>
    <w:rsid w:val="00404DF8"/>
    <w:rsid w:val="00412444"/>
    <w:rsid w:val="0042636F"/>
    <w:rsid w:val="004454A1"/>
    <w:rsid w:val="004579DE"/>
    <w:rsid w:val="00462F0B"/>
    <w:rsid w:val="00464115"/>
    <w:rsid w:val="004660B6"/>
    <w:rsid w:val="00481366"/>
    <w:rsid w:val="004826A4"/>
    <w:rsid w:val="004846A1"/>
    <w:rsid w:val="00491A11"/>
    <w:rsid w:val="00491E60"/>
    <w:rsid w:val="00492D8E"/>
    <w:rsid w:val="004A24D1"/>
    <w:rsid w:val="004B0BE5"/>
    <w:rsid w:val="004B133C"/>
    <w:rsid w:val="004B6AEF"/>
    <w:rsid w:val="004D5B49"/>
    <w:rsid w:val="004E17DF"/>
    <w:rsid w:val="004F62C4"/>
    <w:rsid w:val="004F64E4"/>
    <w:rsid w:val="00507212"/>
    <w:rsid w:val="00523CB4"/>
    <w:rsid w:val="00530F50"/>
    <w:rsid w:val="0053103C"/>
    <w:rsid w:val="0054726D"/>
    <w:rsid w:val="00574D6B"/>
    <w:rsid w:val="005846E0"/>
    <w:rsid w:val="00595678"/>
    <w:rsid w:val="005A0C91"/>
    <w:rsid w:val="005D68AD"/>
    <w:rsid w:val="005F2957"/>
    <w:rsid w:val="005F2C42"/>
    <w:rsid w:val="006040EA"/>
    <w:rsid w:val="00627856"/>
    <w:rsid w:val="00633215"/>
    <w:rsid w:val="006502D6"/>
    <w:rsid w:val="00661467"/>
    <w:rsid w:val="00683F6E"/>
    <w:rsid w:val="006840B1"/>
    <w:rsid w:val="00685ED5"/>
    <w:rsid w:val="006960B9"/>
    <w:rsid w:val="006D3EF7"/>
    <w:rsid w:val="006E6033"/>
    <w:rsid w:val="006E79BB"/>
    <w:rsid w:val="006F2CB9"/>
    <w:rsid w:val="007305F8"/>
    <w:rsid w:val="00736D9D"/>
    <w:rsid w:val="00743646"/>
    <w:rsid w:val="007561D5"/>
    <w:rsid w:val="0076058E"/>
    <w:rsid w:val="007615CF"/>
    <w:rsid w:val="00784FF8"/>
    <w:rsid w:val="00792256"/>
    <w:rsid w:val="00796ED5"/>
    <w:rsid w:val="007B2310"/>
    <w:rsid w:val="007E1E8E"/>
    <w:rsid w:val="007E64D4"/>
    <w:rsid w:val="007F4B95"/>
    <w:rsid w:val="007F69B7"/>
    <w:rsid w:val="007F6EBC"/>
    <w:rsid w:val="00805447"/>
    <w:rsid w:val="008149E8"/>
    <w:rsid w:val="00826CA6"/>
    <w:rsid w:val="008312BD"/>
    <w:rsid w:val="00834992"/>
    <w:rsid w:val="00840134"/>
    <w:rsid w:val="00841EC4"/>
    <w:rsid w:val="00842E16"/>
    <w:rsid w:val="008627A4"/>
    <w:rsid w:val="00872427"/>
    <w:rsid w:val="0087325F"/>
    <w:rsid w:val="0088311B"/>
    <w:rsid w:val="00884BE9"/>
    <w:rsid w:val="00885663"/>
    <w:rsid w:val="0088574A"/>
    <w:rsid w:val="00886398"/>
    <w:rsid w:val="00887F82"/>
    <w:rsid w:val="00895122"/>
    <w:rsid w:val="00895D35"/>
    <w:rsid w:val="00896D0B"/>
    <w:rsid w:val="008979D7"/>
    <w:rsid w:val="008A208A"/>
    <w:rsid w:val="008A2963"/>
    <w:rsid w:val="008A3A51"/>
    <w:rsid w:val="008B3D92"/>
    <w:rsid w:val="008D5D34"/>
    <w:rsid w:val="008E18FC"/>
    <w:rsid w:val="008E4C44"/>
    <w:rsid w:val="008F2793"/>
    <w:rsid w:val="00906A1D"/>
    <w:rsid w:val="00931D9F"/>
    <w:rsid w:val="009428F3"/>
    <w:rsid w:val="00950E96"/>
    <w:rsid w:val="00972E51"/>
    <w:rsid w:val="009757F8"/>
    <w:rsid w:val="00976A7E"/>
    <w:rsid w:val="00981A65"/>
    <w:rsid w:val="00986999"/>
    <w:rsid w:val="00990FDA"/>
    <w:rsid w:val="009A12E5"/>
    <w:rsid w:val="009A16EF"/>
    <w:rsid w:val="009B13AE"/>
    <w:rsid w:val="009E0304"/>
    <w:rsid w:val="009E1239"/>
    <w:rsid w:val="009F1159"/>
    <w:rsid w:val="00A010FF"/>
    <w:rsid w:val="00A03DD4"/>
    <w:rsid w:val="00A15522"/>
    <w:rsid w:val="00A27B24"/>
    <w:rsid w:val="00A35529"/>
    <w:rsid w:val="00A35699"/>
    <w:rsid w:val="00A3785F"/>
    <w:rsid w:val="00A379B1"/>
    <w:rsid w:val="00A45244"/>
    <w:rsid w:val="00A5114B"/>
    <w:rsid w:val="00A61DE5"/>
    <w:rsid w:val="00A83AC1"/>
    <w:rsid w:val="00A928E2"/>
    <w:rsid w:val="00AB3FE5"/>
    <w:rsid w:val="00AB667B"/>
    <w:rsid w:val="00AC7011"/>
    <w:rsid w:val="00AD6834"/>
    <w:rsid w:val="00AD70E8"/>
    <w:rsid w:val="00AD723B"/>
    <w:rsid w:val="00AE76FF"/>
    <w:rsid w:val="00AF544F"/>
    <w:rsid w:val="00AF6475"/>
    <w:rsid w:val="00B02108"/>
    <w:rsid w:val="00B13FC8"/>
    <w:rsid w:val="00B15C5C"/>
    <w:rsid w:val="00B20101"/>
    <w:rsid w:val="00B41C23"/>
    <w:rsid w:val="00B558D5"/>
    <w:rsid w:val="00B61D4A"/>
    <w:rsid w:val="00B64C76"/>
    <w:rsid w:val="00B65542"/>
    <w:rsid w:val="00B817AF"/>
    <w:rsid w:val="00BA67B1"/>
    <w:rsid w:val="00BF3015"/>
    <w:rsid w:val="00BF7E0E"/>
    <w:rsid w:val="00C03C24"/>
    <w:rsid w:val="00C35CE3"/>
    <w:rsid w:val="00C371F3"/>
    <w:rsid w:val="00C45793"/>
    <w:rsid w:val="00C70F07"/>
    <w:rsid w:val="00C72F01"/>
    <w:rsid w:val="00C8537A"/>
    <w:rsid w:val="00C93BF1"/>
    <w:rsid w:val="00CB04A6"/>
    <w:rsid w:val="00CB4A78"/>
    <w:rsid w:val="00CC5339"/>
    <w:rsid w:val="00CD23D0"/>
    <w:rsid w:val="00CD6502"/>
    <w:rsid w:val="00CD677E"/>
    <w:rsid w:val="00CE249D"/>
    <w:rsid w:val="00CE2D8B"/>
    <w:rsid w:val="00CF6853"/>
    <w:rsid w:val="00D119BA"/>
    <w:rsid w:val="00D159F3"/>
    <w:rsid w:val="00D20FC8"/>
    <w:rsid w:val="00D21F0B"/>
    <w:rsid w:val="00D7145C"/>
    <w:rsid w:val="00D817E6"/>
    <w:rsid w:val="00D8183E"/>
    <w:rsid w:val="00D86000"/>
    <w:rsid w:val="00D86279"/>
    <w:rsid w:val="00D871A6"/>
    <w:rsid w:val="00D95D84"/>
    <w:rsid w:val="00DA2D0F"/>
    <w:rsid w:val="00DC0DA9"/>
    <w:rsid w:val="00DD448A"/>
    <w:rsid w:val="00DF18A8"/>
    <w:rsid w:val="00E04430"/>
    <w:rsid w:val="00E17F57"/>
    <w:rsid w:val="00E26658"/>
    <w:rsid w:val="00E27BC0"/>
    <w:rsid w:val="00E419D1"/>
    <w:rsid w:val="00E4348F"/>
    <w:rsid w:val="00E455AE"/>
    <w:rsid w:val="00E510B5"/>
    <w:rsid w:val="00E562AC"/>
    <w:rsid w:val="00E60DF5"/>
    <w:rsid w:val="00E843B3"/>
    <w:rsid w:val="00E92870"/>
    <w:rsid w:val="00E966AD"/>
    <w:rsid w:val="00EB0417"/>
    <w:rsid w:val="00EB5168"/>
    <w:rsid w:val="00EB63C4"/>
    <w:rsid w:val="00EC33B7"/>
    <w:rsid w:val="00EC5F8D"/>
    <w:rsid w:val="00ED0A0F"/>
    <w:rsid w:val="00ED2E2C"/>
    <w:rsid w:val="00EF21B2"/>
    <w:rsid w:val="00F36B98"/>
    <w:rsid w:val="00F37FDD"/>
    <w:rsid w:val="00F505D1"/>
    <w:rsid w:val="00F81F41"/>
    <w:rsid w:val="00F8341C"/>
    <w:rsid w:val="00F97A88"/>
    <w:rsid w:val="00FA3019"/>
    <w:rsid w:val="00FA62DD"/>
    <w:rsid w:val="00FB5CD2"/>
    <w:rsid w:val="00FD14BD"/>
    <w:rsid w:val="00FD1CCB"/>
    <w:rsid w:val="00FE7D5B"/>
    <w:rsid w:val="00FF3D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8A2E5DB"/>
  <w15:docId w15:val="{7C932EC3-FFD6-4413-9786-C7416D07C9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fr-FR" w:bidi="ar-SA"/>
      </w:rPr>
    </w:rPrDefault>
    <w:pPrDefault>
      <w:pPr>
        <w:spacing w:after="8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 w:qFormat="1"/>
    <w:lsdException w:name="toc 2" w:semiHidden="1" w:unhideWhenUsed="1" w:qFormat="1"/>
    <w:lsdException w:name="toc 3" w:semiHidden="1" w:unhideWhenUsed="1" w:qFormat="1"/>
    <w:lsdException w:name="toc 4" w:semiHidden="1" w:unhideWhenUsed="1" w:qFormat="1"/>
    <w:lsdException w:name="toc 5" w:semiHidden="1" w:unhideWhenUsed="1" w:qFormat="1"/>
    <w:lsdException w:name="toc 6" w:semiHidden="1" w:unhideWhenUsed="1" w:qFormat="1"/>
    <w:lsdException w:name="toc 7" w:semiHidden="1" w:unhideWhenUsed="1" w:qFormat="1"/>
    <w:lsdException w:name="toc 8" w:semiHidden="1" w:unhideWhenUsed="1" w:qFormat="1"/>
    <w:lsdException w:name="toc 9" w:semiHidden="1" w:unhideWhenUsed="1" w:qFormat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36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36" w:unhideWhenUsed="1" w:qFormat="1"/>
    <w:lsdException w:name="List Bullet 3" w:semiHidden="1" w:uiPriority="36" w:unhideWhenUsed="1" w:qFormat="1"/>
    <w:lsdException w:name="List Bullet 4" w:semiHidden="1" w:uiPriority="36" w:unhideWhenUsed="1" w:qFormat="1"/>
    <w:lsdException w:name="List Bullet 5" w:semiHidden="1" w:uiPriority="36" w:unhideWhenUsed="1" w:qFormat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4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1"/>
    <w:lsdException w:name="Table Theme" w:semiHidden="1" w:unhideWhenUsed="1"/>
    <w:lsdException w:name="Placeholder Text" w:semiHidden="1"/>
    <w:lsdException w:name="No Spacing" w:uiPriority="1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uiPriority="34" w:qFormat="1"/>
    <w:lsdException w:name="Quote" w:uiPriority="29" w:qFormat="1"/>
    <w:lsdException w:name="Intense Quote" w:uiPriority="0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95678"/>
    <w:rPr>
      <w:rFonts w:cs="Times New Roman"/>
      <w:color w:val="000000" w:themeColor="text1"/>
      <w:szCs w:val="20"/>
    </w:rPr>
  </w:style>
  <w:style w:type="paragraph" w:styleId="Titre1">
    <w:name w:val="heading 1"/>
    <w:basedOn w:val="Normal"/>
    <w:next w:val="Normal"/>
    <w:link w:val="Titre1Car"/>
    <w:uiPriority w:val="9"/>
    <w:qFormat/>
    <w:pPr>
      <w:spacing w:before="300" w:after="40"/>
      <w:outlineLvl w:val="0"/>
    </w:pPr>
    <w:rPr>
      <w:rFonts w:asciiTheme="majorHAnsi" w:hAnsiTheme="majorHAnsi"/>
      <w:b/>
      <w:color w:val="BF0000" w:themeColor="accent1" w:themeShade="BF"/>
      <w:spacing w:val="20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qFormat/>
    <w:pPr>
      <w:spacing w:before="240" w:after="40"/>
      <w:outlineLvl w:val="1"/>
    </w:pPr>
    <w:rPr>
      <w:rFonts w:asciiTheme="majorHAnsi" w:hAnsiTheme="majorHAnsi"/>
      <w:b/>
      <w:color w:val="BF0000" w:themeColor="accent1" w:themeShade="BF"/>
      <w:spacing w:val="20"/>
      <w:sz w:val="24"/>
      <w:szCs w:val="24"/>
    </w:rPr>
  </w:style>
  <w:style w:type="paragraph" w:styleId="Titre3">
    <w:name w:val="heading 3"/>
    <w:basedOn w:val="Normal"/>
    <w:next w:val="Normal"/>
    <w:link w:val="Titre3Car"/>
    <w:uiPriority w:val="9"/>
    <w:qFormat/>
    <w:pPr>
      <w:spacing w:before="200" w:after="40"/>
      <w:outlineLvl w:val="2"/>
    </w:pPr>
    <w:rPr>
      <w:rFonts w:asciiTheme="majorHAnsi" w:hAnsiTheme="majorHAnsi"/>
      <w:b/>
      <w:color w:val="FF0000" w:themeColor="accent1"/>
      <w:spacing w:val="20"/>
      <w:sz w:val="24"/>
      <w:szCs w:val="24"/>
    </w:rPr>
  </w:style>
  <w:style w:type="paragraph" w:styleId="Titre4">
    <w:name w:val="heading 4"/>
    <w:basedOn w:val="Normal"/>
    <w:next w:val="Normal"/>
    <w:link w:val="Titre4Car"/>
    <w:uiPriority w:val="9"/>
    <w:unhideWhenUsed/>
    <w:qFormat/>
    <w:pPr>
      <w:spacing w:before="240" w:after="0"/>
      <w:outlineLvl w:val="3"/>
    </w:pPr>
    <w:rPr>
      <w:rFonts w:asciiTheme="majorHAnsi" w:hAnsiTheme="majorHAnsi"/>
      <w:b/>
      <w:color w:val="852010" w:themeColor="accent3" w:themeShade="BF"/>
      <w:spacing w:val="20"/>
      <w:sz w:val="24"/>
      <w:szCs w:val="24"/>
    </w:rPr>
  </w:style>
  <w:style w:type="paragraph" w:styleId="Titre5">
    <w:name w:val="heading 5"/>
    <w:basedOn w:val="Normal"/>
    <w:next w:val="Normal"/>
    <w:link w:val="Titre5Car"/>
    <w:uiPriority w:val="9"/>
    <w:unhideWhenUsed/>
    <w:qFormat/>
    <w:pPr>
      <w:spacing w:before="200" w:after="0"/>
      <w:outlineLvl w:val="4"/>
    </w:pPr>
    <w:rPr>
      <w:rFonts w:asciiTheme="majorHAnsi" w:hAnsiTheme="majorHAnsi"/>
      <w:b/>
      <w:i/>
      <w:color w:val="852010" w:themeColor="accent3" w:themeShade="BF"/>
      <w:spacing w:val="20"/>
      <w:szCs w:val="26"/>
    </w:rPr>
  </w:style>
  <w:style w:type="paragraph" w:styleId="Titre6">
    <w:name w:val="heading 6"/>
    <w:basedOn w:val="Normal"/>
    <w:next w:val="Normal"/>
    <w:link w:val="Titre6Car"/>
    <w:uiPriority w:val="9"/>
    <w:unhideWhenUsed/>
    <w:qFormat/>
    <w:pPr>
      <w:spacing w:before="200" w:after="0"/>
      <w:outlineLvl w:val="5"/>
    </w:pPr>
    <w:rPr>
      <w:rFonts w:asciiTheme="majorHAnsi" w:hAnsiTheme="majorHAnsi"/>
      <w:color w:val="59150B" w:themeColor="accent3" w:themeShade="80"/>
      <w:spacing w:val="10"/>
      <w:sz w:val="24"/>
    </w:rPr>
  </w:style>
  <w:style w:type="paragraph" w:styleId="Titre7">
    <w:name w:val="heading 7"/>
    <w:basedOn w:val="Normal"/>
    <w:next w:val="Normal"/>
    <w:link w:val="Titre7Car"/>
    <w:uiPriority w:val="9"/>
    <w:unhideWhenUsed/>
    <w:qFormat/>
    <w:pPr>
      <w:spacing w:before="200" w:after="0"/>
      <w:outlineLvl w:val="6"/>
    </w:pPr>
    <w:rPr>
      <w:rFonts w:asciiTheme="majorHAnsi" w:hAnsiTheme="majorHAnsi"/>
      <w:i/>
      <w:color w:val="59150B" w:themeColor="accent3" w:themeShade="80"/>
      <w:spacing w:val="10"/>
      <w:sz w:val="24"/>
    </w:rPr>
  </w:style>
  <w:style w:type="paragraph" w:styleId="Titre8">
    <w:name w:val="heading 8"/>
    <w:basedOn w:val="Normal"/>
    <w:next w:val="Normal"/>
    <w:link w:val="Titre8Car"/>
    <w:uiPriority w:val="9"/>
    <w:unhideWhenUsed/>
    <w:qFormat/>
    <w:pPr>
      <w:spacing w:before="200" w:after="0"/>
      <w:outlineLvl w:val="7"/>
    </w:pPr>
    <w:rPr>
      <w:rFonts w:asciiTheme="majorHAnsi" w:hAnsiTheme="majorHAnsi"/>
      <w:color w:val="FF0000" w:themeColor="accent1"/>
      <w:spacing w:val="10"/>
    </w:rPr>
  </w:style>
  <w:style w:type="paragraph" w:styleId="Titre9">
    <w:name w:val="heading 9"/>
    <w:basedOn w:val="Normal"/>
    <w:next w:val="Normal"/>
    <w:link w:val="Titre9Car"/>
    <w:uiPriority w:val="9"/>
    <w:unhideWhenUsed/>
    <w:qFormat/>
    <w:pPr>
      <w:spacing w:before="200" w:after="0"/>
      <w:outlineLvl w:val="8"/>
    </w:pPr>
    <w:rPr>
      <w:rFonts w:asciiTheme="majorHAnsi" w:hAnsiTheme="majorHAnsi"/>
      <w:i/>
      <w:color w:val="FF0000" w:themeColor="accent1"/>
      <w:spacing w:val="1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Pr>
      <w:rFonts w:asciiTheme="majorHAnsi" w:hAnsiTheme="majorHAnsi" w:cs="Times New Roman"/>
      <w:b/>
      <w:color w:val="BF0000" w:themeColor="accent1" w:themeShade="BF"/>
      <w:spacing w:val="20"/>
      <w:sz w:val="28"/>
      <w:szCs w:val="28"/>
    </w:rPr>
  </w:style>
  <w:style w:type="character" w:customStyle="1" w:styleId="Titre2Car">
    <w:name w:val="Titre 2 Car"/>
    <w:basedOn w:val="Policepardfaut"/>
    <w:link w:val="Titre2"/>
    <w:uiPriority w:val="9"/>
    <w:rPr>
      <w:rFonts w:asciiTheme="majorHAnsi" w:hAnsiTheme="majorHAnsi" w:cs="Times New Roman"/>
      <w:b/>
      <w:color w:val="BF0000" w:themeColor="accent1" w:themeShade="BF"/>
      <w:spacing w:val="20"/>
      <w:sz w:val="24"/>
      <w:szCs w:val="24"/>
    </w:rPr>
  </w:style>
  <w:style w:type="character" w:customStyle="1" w:styleId="Titre3Car">
    <w:name w:val="Titre 3 Car"/>
    <w:basedOn w:val="Policepardfaut"/>
    <w:link w:val="Titre3"/>
    <w:uiPriority w:val="9"/>
    <w:rPr>
      <w:rFonts w:asciiTheme="majorHAnsi" w:hAnsiTheme="majorHAnsi" w:cs="Times New Roman"/>
      <w:b/>
      <w:color w:val="FF0000" w:themeColor="accent1"/>
      <w:spacing w:val="20"/>
      <w:sz w:val="24"/>
      <w:szCs w:val="24"/>
    </w:rPr>
  </w:style>
  <w:style w:type="paragraph" w:styleId="Titre">
    <w:name w:val="Title"/>
    <w:basedOn w:val="Normal"/>
    <w:link w:val="TitreCar"/>
    <w:uiPriority w:val="10"/>
    <w:qFormat/>
    <w:pPr>
      <w:pBdr>
        <w:bottom w:val="single" w:sz="8" w:space="4" w:color="FF0000" w:themeColor="accent1"/>
      </w:pBdr>
      <w:contextualSpacing/>
      <w:jc w:val="center"/>
    </w:pPr>
    <w:rPr>
      <w:rFonts w:asciiTheme="majorHAnsi" w:hAnsiTheme="majorHAnsi"/>
      <w:b/>
      <w:smallCaps/>
      <w:color w:val="FF0000" w:themeColor="accent1"/>
      <w:sz w:val="48"/>
      <w:szCs w:val="48"/>
    </w:rPr>
  </w:style>
  <w:style w:type="character" w:customStyle="1" w:styleId="TitreCar">
    <w:name w:val="Titre Car"/>
    <w:basedOn w:val="Policepardfaut"/>
    <w:link w:val="Titre"/>
    <w:uiPriority w:val="10"/>
    <w:rPr>
      <w:rFonts w:asciiTheme="majorHAnsi" w:hAnsiTheme="majorHAnsi" w:cs="Times New Roman"/>
      <w:b/>
      <w:smallCaps/>
      <w:color w:val="FF0000" w:themeColor="accent1"/>
      <w:sz w:val="48"/>
      <w:szCs w:val="48"/>
    </w:rPr>
  </w:style>
  <w:style w:type="paragraph" w:styleId="Sous-titre">
    <w:name w:val="Subtitle"/>
    <w:basedOn w:val="Normal"/>
    <w:link w:val="Sous-titreCar"/>
    <w:uiPriority w:val="11"/>
    <w:qFormat/>
    <w:pPr>
      <w:spacing w:after="480"/>
      <w:jc w:val="center"/>
    </w:pPr>
    <w:rPr>
      <w:rFonts w:asciiTheme="majorHAnsi" w:hAnsiTheme="majorHAnsi" w:cstheme="minorBidi"/>
      <w:color w:val="000000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Pr>
      <w:rFonts w:asciiTheme="majorHAnsi" w:hAnsiTheme="majorHAnsi" w:cstheme="minorBidi"/>
      <w:sz w:val="28"/>
      <w:szCs w:val="28"/>
    </w:rPr>
  </w:style>
  <w:style w:type="paragraph" w:styleId="Pieddepage">
    <w:name w:val="footer"/>
    <w:basedOn w:val="Normal"/>
    <w:link w:val="PieddepageCar"/>
    <w:uiPriority w:val="99"/>
    <w:unhideWhenUsed/>
    <w:pPr>
      <w:tabs>
        <w:tab w:val="center" w:pos="4320"/>
        <w:tab w:val="right" w:pos="8640"/>
      </w:tabs>
    </w:pPr>
  </w:style>
  <w:style w:type="character" w:customStyle="1" w:styleId="PieddepageCar">
    <w:name w:val="Pied de page Car"/>
    <w:basedOn w:val="Policepardfaut"/>
    <w:link w:val="Pieddepage"/>
    <w:uiPriority w:val="99"/>
    <w:rPr>
      <w:rFonts w:cs="Times New Roman"/>
      <w:color w:val="000000" w:themeColor="text1"/>
      <w:szCs w:val="20"/>
    </w:rPr>
  </w:style>
  <w:style w:type="paragraph" w:styleId="Lgende">
    <w:name w:val="caption"/>
    <w:basedOn w:val="Normal"/>
    <w:next w:val="Normal"/>
    <w:uiPriority w:val="35"/>
    <w:unhideWhenUsed/>
    <w:qFormat/>
    <w:pPr>
      <w:spacing w:after="0"/>
    </w:pPr>
    <w:rPr>
      <w:bCs/>
      <w:smallCaps/>
      <w:color w:val="3667C3" w:themeColor="accent2" w:themeShade="BF"/>
      <w:spacing w:val="10"/>
      <w:sz w:val="18"/>
      <w:szCs w:val="18"/>
    </w:rPr>
  </w:style>
  <w:style w:type="paragraph" w:styleId="Textedebulles">
    <w:name w:val="Balloon Text"/>
    <w:basedOn w:val="Normal"/>
    <w:link w:val="TextedebullesCar"/>
    <w:uiPriority w:val="99"/>
    <w:semiHidden/>
    <w:unhideWhenUsed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Pr>
      <w:rFonts w:ascii="Tahoma" w:hAnsi="Tahoma" w:cs="Tahoma"/>
      <w:color w:val="000000" w:themeColor="text1"/>
      <w:sz w:val="16"/>
      <w:szCs w:val="16"/>
    </w:rPr>
  </w:style>
  <w:style w:type="paragraph" w:styleId="Normalcentr">
    <w:name w:val="Block Text"/>
    <w:aliases w:val="Quote"/>
    <w:uiPriority w:val="40"/>
    <w:pPr>
      <w:pBdr>
        <w:top w:val="single" w:sz="2" w:space="10" w:color="FF6666" w:themeColor="accent1" w:themeTint="99"/>
        <w:bottom w:val="single" w:sz="24" w:space="10" w:color="FF6666" w:themeColor="accent1" w:themeTint="99"/>
      </w:pBdr>
      <w:spacing w:after="280"/>
      <w:ind w:left="1440" w:right="1440"/>
      <w:jc w:val="both"/>
    </w:pPr>
    <w:rPr>
      <w:rFonts w:eastAsia="Times New Roman" w:cs="Times New Roman"/>
      <w:color w:val="808080" w:themeColor="background1" w:themeShade="80"/>
      <w:sz w:val="28"/>
      <w:szCs w:val="28"/>
    </w:rPr>
  </w:style>
  <w:style w:type="character" w:styleId="Titredulivre">
    <w:name w:val="Book Title"/>
    <w:basedOn w:val="Policepardfaut"/>
    <w:uiPriority w:val="33"/>
    <w:qFormat/>
    <w:rPr>
      <w:rFonts w:asciiTheme="majorHAnsi" w:hAnsiTheme="majorHAnsi" w:cs="Times New Roman"/>
      <w:i/>
      <w:color w:val="777C84" w:themeColor="accent6"/>
      <w:sz w:val="20"/>
      <w:szCs w:val="20"/>
    </w:rPr>
  </w:style>
  <w:style w:type="character" w:styleId="Accentuation">
    <w:name w:val="Emphasis"/>
    <w:uiPriority w:val="20"/>
    <w:qFormat/>
    <w:rPr>
      <w:b/>
      <w:i/>
      <w:color w:val="404040" w:themeColor="text1" w:themeTint="BF"/>
      <w:spacing w:val="2"/>
      <w:w w:val="100"/>
    </w:rPr>
  </w:style>
  <w:style w:type="paragraph" w:styleId="En-tte">
    <w:name w:val="header"/>
    <w:basedOn w:val="Normal"/>
    <w:link w:val="En-tteCar"/>
    <w:uiPriority w:val="99"/>
    <w:unhideWhenUsed/>
    <w:pPr>
      <w:tabs>
        <w:tab w:val="center" w:pos="4320"/>
        <w:tab w:val="right" w:pos="8640"/>
      </w:tabs>
    </w:pPr>
  </w:style>
  <w:style w:type="character" w:customStyle="1" w:styleId="En-tteCar">
    <w:name w:val="En-tête Car"/>
    <w:basedOn w:val="Policepardfaut"/>
    <w:link w:val="En-tte"/>
    <w:uiPriority w:val="99"/>
    <w:rPr>
      <w:rFonts w:cs="Times New Roman"/>
      <w:color w:val="000000" w:themeColor="text1"/>
      <w:szCs w:val="20"/>
    </w:rPr>
  </w:style>
  <w:style w:type="character" w:customStyle="1" w:styleId="Titre4Car">
    <w:name w:val="Titre 4 Car"/>
    <w:basedOn w:val="Policepardfaut"/>
    <w:link w:val="Titre4"/>
    <w:uiPriority w:val="9"/>
    <w:rPr>
      <w:rFonts w:asciiTheme="majorHAnsi" w:hAnsiTheme="majorHAnsi" w:cs="Times New Roman"/>
      <w:b/>
      <w:color w:val="852010" w:themeColor="accent3" w:themeShade="BF"/>
      <w:spacing w:val="20"/>
      <w:sz w:val="24"/>
    </w:rPr>
  </w:style>
  <w:style w:type="character" w:customStyle="1" w:styleId="Titre5Car">
    <w:name w:val="Titre 5 Car"/>
    <w:basedOn w:val="Policepardfaut"/>
    <w:link w:val="Titre5"/>
    <w:uiPriority w:val="9"/>
    <w:rPr>
      <w:rFonts w:asciiTheme="majorHAnsi" w:hAnsiTheme="majorHAnsi" w:cs="Times New Roman"/>
      <w:b/>
      <w:i/>
      <w:color w:val="852010" w:themeColor="accent3" w:themeShade="BF"/>
      <w:spacing w:val="20"/>
      <w:szCs w:val="26"/>
    </w:rPr>
  </w:style>
  <w:style w:type="character" w:customStyle="1" w:styleId="Titre6Car">
    <w:name w:val="Titre 6 Car"/>
    <w:basedOn w:val="Policepardfaut"/>
    <w:link w:val="Titre6"/>
    <w:uiPriority w:val="9"/>
    <w:rPr>
      <w:rFonts w:asciiTheme="majorHAnsi" w:hAnsiTheme="majorHAnsi" w:cs="Times New Roman"/>
      <w:color w:val="59150B" w:themeColor="accent3" w:themeShade="80"/>
      <w:spacing w:val="10"/>
      <w:sz w:val="24"/>
      <w:szCs w:val="24"/>
    </w:rPr>
  </w:style>
  <w:style w:type="character" w:customStyle="1" w:styleId="Titre7Car">
    <w:name w:val="Titre 7 Car"/>
    <w:basedOn w:val="Policepardfaut"/>
    <w:link w:val="Titre7"/>
    <w:uiPriority w:val="9"/>
    <w:rPr>
      <w:rFonts w:asciiTheme="majorHAnsi" w:hAnsiTheme="majorHAnsi" w:cs="Times New Roman"/>
      <w:i/>
      <w:color w:val="59150B" w:themeColor="accent3" w:themeShade="80"/>
      <w:spacing w:val="10"/>
      <w:sz w:val="24"/>
      <w:szCs w:val="24"/>
    </w:rPr>
  </w:style>
  <w:style w:type="character" w:customStyle="1" w:styleId="Titre8Car">
    <w:name w:val="Titre 8 Car"/>
    <w:basedOn w:val="Policepardfaut"/>
    <w:link w:val="Titre8"/>
    <w:uiPriority w:val="9"/>
    <w:rPr>
      <w:rFonts w:asciiTheme="majorHAnsi" w:hAnsiTheme="majorHAnsi" w:cs="Times New Roman"/>
      <w:color w:val="FF0000" w:themeColor="accent1"/>
      <w:spacing w:val="10"/>
      <w:szCs w:val="20"/>
    </w:rPr>
  </w:style>
  <w:style w:type="character" w:customStyle="1" w:styleId="Titre9Car">
    <w:name w:val="Titre 9 Car"/>
    <w:basedOn w:val="Policepardfaut"/>
    <w:link w:val="Titre9"/>
    <w:uiPriority w:val="9"/>
    <w:rPr>
      <w:rFonts w:asciiTheme="majorHAnsi" w:hAnsiTheme="majorHAnsi" w:cs="Times New Roman"/>
      <w:i/>
      <w:color w:val="FF0000" w:themeColor="accent1"/>
      <w:spacing w:val="10"/>
      <w:szCs w:val="20"/>
    </w:rPr>
  </w:style>
  <w:style w:type="character" w:styleId="Emphaseintense">
    <w:name w:val="Intense Emphasis"/>
    <w:basedOn w:val="Policepardfaut"/>
    <w:uiPriority w:val="21"/>
    <w:qFormat/>
    <w:rPr>
      <w:rFonts w:asciiTheme="minorHAnsi" w:hAnsiTheme="minorHAnsi" w:cs="Times New Roman"/>
      <w:b/>
      <w:i/>
      <w:smallCaps/>
      <w:color w:val="7598D9" w:themeColor="accent2"/>
      <w:spacing w:val="2"/>
      <w:w w:val="100"/>
      <w:sz w:val="20"/>
      <w:szCs w:val="20"/>
    </w:rPr>
  </w:style>
  <w:style w:type="paragraph" w:styleId="Citationintense">
    <w:name w:val="Intense Quote"/>
    <w:basedOn w:val="Normal"/>
    <w:qFormat/>
    <w:pPr>
      <w:pBdr>
        <w:top w:val="single" w:sz="36" w:space="10" w:color="FF6666" w:themeColor="accent1" w:themeTint="99"/>
        <w:left w:val="single" w:sz="24" w:space="10" w:color="FF0000" w:themeColor="accent1"/>
        <w:bottom w:val="single" w:sz="36" w:space="10" w:color="B32C16" w:themeColor="accent3"/>
        <w:right w:val="single" w:sz="24" w:space="10" w:color="FF0000" w:themeColor="accent1"/>
      </w:pBdr>
      <w:shd w:val="clear" w:color="auto" w:fill="FF0000" w:themeFill="accent1"/>
      <w:ind w:left="1440" w:right="1440"/>
      <w:jc w:val="center"/>
    </w:pPr>
    <w:rPr>
      <w:rFonts w:asciiTheme="majorHAnsi" w:hAnsiTheme="majorHAnsi"/>
      <w:i/>
      <w:color w:val="FFFFFF" w:themeColor="background1"/>
      <w:sz w:val="32"/>
    </w:rPr>
  </w:style>
  <w:style w:type="character" w:styleId="Rfrenceintense">
    <w:name w:val="Intense Reference"/>
    <w:basedOn w:val="Policepardfaut"/>
    <w:uiPriority w:val="32"/>
    <w:qFormat/>
    <w:rPr>
      <w:rFonts w:cs="Times New Roman"/>
      <w:b/>
      <w:color w:val="FF0000" w:themeColor="accent1"/>
      <w:sz w:val="22"/>
      <w:szCs w:val="22"/>
      <w:u w:val="single"/>
    </w:rPr>
  </w:style>
  <w:style w:type="paragraph" w:styleId="Listepuces">
    <w:name w:val="List Bullet"/>
    <w:basedOn w:val="Normal"/>
    <w:uiPriority w:val="36"/>
    <w:unhideWhenUsed/>
    <w:qFormat/>
    <w:pPr>
      <w:numPr>
        <w:numId w:val="2"/>
      </w:numPr>
      <w:spacing w:after="0"/>
      <w:contextualSpacing/>
    </w:pPr>
  </w:style>
  <w:style w:type="paragraph" w:styleId="Listepuces2">
    <w:name w:val="List Bullet 2"/>
    <w:basedOn w:val="Normal"/>
    <w:uiPriority w:val="36"/>
    <w:unhideWhenUsed/>
    <w:qFormat/>
    <w:pPr>
      <w:numPr>
        <w:numId w:val="4"/>
      </w:numPr>
      <w:spacing w:after="0"/>
    </w:pPr>
  </w:style>
  <w:style w:type="paragraph" w:styleId="Listepuces3">
    <w:name w:val="List Bullet 3"/>
    <w:basedOn w:val="Normal"/>
    <w:uiPriority w:val="36"/>
    <w:unhideWhenUsed/>
    <w:qFormat/>
    <w:pPr>
      <w:numPr>
        <w:numId w:val="6"/>
      </w:numPr>
      <w:spacing w:after="0"/>
    </w:pPr>
  </w:style>
  <w:style w:type="paragraph" w:styleId="Listepuces4">
    <w:name w:val="List Bullet 4"/>
    <w:basedOn w:val="Normal"/>
    <w:uiPriority w:val="36"/>
    <w:unhideWhenUsed/>
    <w:qFormat/>
    <w:pPr>
      <w:numPr>
        <w:numId w:val="8"/>
      </w:numPr>
      <w:spacing w:after="0"/>
    </w:pPr>
  </w:style>
  <w:style w:type="paragraph" w:styleId="Listepuces5">
    <w:name w:val="List Bullet 5"/>
    <w:basedOn w:val="Normal"/>
    <w:uiPriority w:val="36"/>
    <w:unhideWhenUsed/>
    <w:qFormat/>
    <w:pPr>
      <w:numPr>
        <w:numId w:val="10"/>
      </w:numPr>
      <w:spacing w:after="0"/>
    </w:pPr>
  </w:style>
  <w:style w:type="paragraph" w:styleId="Sansinterligne">
    <w:name w:val="No Spacing"/>
    <w:basedOn w:val="Normal"/>
    <w:uiPriority w:val="1"/>
    <w:qFormat/>
    <w:pPr>
      <w:spacing w:after="0"/>
    </w:pPr>
  </w:style>
  <w:style w:type="character" w:styleId="Textedelespacerserv">
    <w:name w:val="Placeholder Text"/>
    <w:basedOn w:val="Policepardfaut"/>
    <w:uiPriority w:val="99"/>
    <w:semiHidden/>
    <w:rPr>
      <w:color w:val="808080"/>
    </w:rPr>
  </w:style>
  <w:style w:type="paragraph" w:styleId="Citation">
    <w:name w:val="Quote"/>
    <w:basedOn w:val="Normal"/>
    <w:link w:val="CitationCar"/>
    <w:uiPriority w:val="29"/>
    <w:qFormat/>
    <w:rPr>
      <w:i/>
      <w:color w:val="808080" w:themeColor="background1" w:themeShade="80"/>
      <w:sz w:val="24"/>
    </w:rPr>
  </w:style>
  <w:style w:type="character" w:customStyle="1" w:styleId="CitationCar">
    <w:name w:val="Citation Car"/>
    <w:basedOn w:val="Policepardfaut"/>
    <w:link w:val="Citation"/>
    <w:uiPriority w:val="29"/>
    <w:rPr>
      <w:rFonts w:cs="Times New Roman"/>
      <w:i/>
      <w:color w:val="808080" w:themeColor="background1" w:themeShade="80"/>
      <w:sz w:val="24"/>
      <w:szCs w:val="24"/>
    </w:rPr>
  </w:style>
  <w:style w:type="character" w:styleId="lev">
    <w:name w:val="Strong"/>
    <w:uiPriority w:val="22"/>
    <w:qFormat/>
    <w:rPr>
      <w:rFonts w:asciiTheme="minorHAnsi" w:hAnsiTheme="minorHAnsi"/>
      <w:b/>
      <w:color w:val="7598D9" w:themeColor="accent2"/>
    </w:rPr>
  </w:style>
  <w:style w:type="character" w:styleId="Emphaseple">
    <w:name w:val="Subtle Emphasis"/>
    <w:basedOn w:val="Policepardfaut"/>
    <w:uiPriority w:val="19"/>
    <w:qFormat/>
    <w:rPr>
      <w:rFonts w:asciiTheme="minorHAnsi" w:hAnsiTheme="minorHAnsi" w:cs="Times New Roman"/>
      <w:i/>
      <w:color w:val="737373" w:themeColor="text1" w:themeTint="8C"/>
      <w:spacing w:val="2"/>
      <w:w w:val="100"/>
      <w:kern w:val="0"/>
      <w:sz w:val="22"/>
      <w:szCs w:val="22"/>
    </w:rPr>
  </w:style>
  <w:style w:type="character" w:styleId="Rfrenceple">
    <w:name w:val="Subtle Reference"/>
    <w:basedOn w:val="Policepardfaut"/>
    <w:uiPriority w:val="31"/>
    <w:qFormat/>
    <w:rPr>
      <w:rFonts w:cs="Times New Roman"/>
      <w:color w:val="737373" w:themeColor="text1" w:themeTint="8C"/>
      <w:sz w:val="22"/>
      <w:szCs w:val="22"/>
      <w:u w:val="single"/>
    </w:rPr>
  </w:style>
  <w:style w:type="table" w:styleId="Grilledutableau">
    <w:name w:val="Table Grid"/>
    <w:basedOn w:val="TableauNormal"/>
    <w:uiPriority w:val="1"/>
    <w:pPr>
      <w:spacing w:after="0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TM1">
    <w:name w:val="toc 1"/>
    <w:basedOn w:val="Normal"/>
    <w:next w:val="Normal"/>
    <w:autoRedefine/>
    <w:uiPriority w:val="99"/>
    <w:semiHidden/>
    <w:unhideWhenUsed/>
    <w:qFormat/>
    <w:pPr>
      <w:tabs>
        <w:tab w:val="right" w:leader="dot" w:pos="8630"/>
      </w:tabs>
      <w:spacing w:after="40"/>
    </w:pPr>
    <w:rPr>
      <w:smallCaps/>
      <w:color w:val="7598D9" w:themeColor="accent2"/>
    </w:rPr>
  </w:style>
  <w:style w:type="paragraph" w:styleId="TM2">
    <w:name w:val="toc 2"/>
    <w:basedOn w:val="Normal"/>
    <w:next w:val="Normal"/>
    <w:autoRedefine/>
    <w:uiPriority w:val="99"/>
    <w:semiHidden/>
    <w:unhideWhenUsed/>
    <w:qFormat/>
    <w:pPr>
      <w:tabs>
        <w:tab w:val="right" w:leader="dot" w:pos="8630"/>
      </w:tabs>
      <w:spacing w:after="40"/>
      <w:ind w:left="216"/>
    </w:pPr>
    <w:rPr>
      <w:smallCaps/>
    </w:rPr>
  </w:style>
  <w:style w:type="paragraph" w:styleId="TM3">
    <w:name w:val="toc 3"/>
    <w:basedOn w:val="Normal"/>
    <w:next w:val="Normal"/>
    <w:autoRedefine/>
    <w:uiPriority w:val="99"/>
    <w:semiHidden/>
    <w:unhideWhenUsed/>
    <w:qFormat/>
    <w:pPr>
      <w:tabs>
        <w:tab w:val="right" w:leader="dot" w:pos="8630"/>
      </w:tabs>
      <w:spacing w:after="40"/>
      <w:ind w:left="446"/>
    </w:pPr>
    <w:rPr>
      <w:smallCaps/>
    </w:rPr>
  </w:style>
  <w:style w:type="paragraph" w:styleId="TM4">
    <w:name w:val="toc 4"/>
    <w:basedOn w:val="Normal"/>
    <w:next w:val="Normal"/>
    <w:autoRedefine/>
    <w:uiPriority w:val="99"/>
    <w:semiHidden/>
    <w:unhideWhenUsed/>
    <w:qFormat/>
    <w:pPr>
      <w:tabs>
        <w:tab w:val="right" w:leader="dot" w:pos="8630"/>
      </w:tabs>
      <w:spacing w:after="40"/>
      <w:ind w:left="662"/>
    </w:pPr>
    <w:rPr>
      <w:smallCaps/>
    </w:rPr>
  </w:style>
  <w:style w:type="paragraph" w:styleId="TM5">
    <w:name w:val="toc 5"/>
    <w:basedOn w:val="Normal"/>
    <w:next w:val="Normal"/>
    <w:autoRedefine/>
    <w:uiPriority w:val="99"/>
    <w:semiHidden/>
    <w:unhideWhenUsed/>
    <w:qFormat/>
    <w:pPr>
      <w:tabs>
        <w:tab w:val="right" w:leader="dot" w:pos="8630"/>
      </w:tabs>
      <w:spacing w:after="40"/>
      <w:ind w:left="878"/>
    </w:pPr>
    <w:rPr>
      <w:smallCaps/>
    </w:rPr>
  </w:style>
  <w:style w:type="paragraph" w:styleId="TM6">
    <w:name w:val="toc 6"/>
    <w:basedOn w:val="Normal"/>
    <w:next w:val="Normal"/>
    <w:autoRedefine/>
    <w:uiPriority w:val="99"/>
    <w:semiHidden/>
    <w:unhideWhenUsed/>
    <w:qFormat/>
    <w:pPr>
      <w:tabs>
        <w:tab w:val="right" w:leader="dot" w:pos="8630"/>
      </w:tabs>
      <w:spacing w:after="40"/>
      <w:ind w:left="1094"/>
    </w:pPr>
    <w:rPr>
      <w:smallCaps/>
    </w:rPr>
  </w:style>
  <w:style w:type="paragraph" w:styleId="TM7">
    <w:name w:val="toc 7"/>
    <w:basedOn w:val="Normal"/>
    <w:next w:val="Normal"/>
    <w:autoRedefine/>
    <w:uiPriority w:val="99"/>
    <w:semiHidden/>
    <w:unhideWhenUsed/>
    <w:qFormat/>
    <w:pPr>
      <w:tabs>
        <w:tab w:val="right" w:leader="dot" w:pos="8630"/>
      </w:tabs>
      <w:spacing w:after="40"/>
      <w:ind w:left="1325"/>
    </w:pPr>
    <w:rPr>
      <w:smallCaps/>
    </w:rPr>
  </w:style>
  <w:style w:type="paragraph" w:styleId="TM8">
    <w:name w:val="toc 8"/>
    <w:basedOn w:val="Normal"/>
    <w:next w:val="Normal"/>
    <w:autoRedefine/>
    <w:uiPriority w:val="99"/>
    <w:semiHidden/>
    <w:unhideWhenUsed/>
    <w:qFormat/>
    <w:pPr>
      <w:tabs>
        <w:tab w:val="right" w:leader="dot" w:pos="8630"/>
      </w:tabs>
      <w:spacing w:after="40"/>
      <w:ind w:left="1540"/>
    </w:pPr>
    <w:rPr>
      <w:smallCaps/>
    </w:rPr>
  </w:style>
  <w:style w:type="paragraph" w:styleId="TM9">
    <w:name w:val="toc 9"/>
    <w:basedOn w:val="Normal"/>
    <w:next w:val="Normal"/>
    <w:autoRedefine/>
    <w:uiPriority w:val="99"/>
    <w:semiHidden/>
    <w:unhideWhenUsed/>
    <w:qFormat/>
    <w:pPr>
      <w:tabs>
        <w:tab w:val="right" w:leader="dot" w:pos="8630"/>
      </w:tabs>
      <w:spacing w:after="40"/>
      <w:ind w:left="1760"/>
    </w:pPr>
    <w:rPr>
      <w:smallCaps/>
    </w:rPr>
  </w:style>
  <w:style w:type="paragraph" w:styleId="NormalWeb">
    <w:name w:val="Normal (Web)"/>
    <w:basedOn w:val="Normal"/>
    <w:uiPriority w:val="99"/>
    <w:unhideWhenUsed/>
    <w:rsid w:val="006040EA"/>
    <w:pPr>
      <w:spacing w:before="100" w:beforeAutospacing="1" w:after="100" w:afterAutospacing="1"/>
    </w:pPr>
    <w:rPr>
      <w:rFonts w:ascii="Times New Roman" w:eastAsia="Times New Roman" w:hAnsi="Times New Roman"/>
      <w:color w:val="auto"/>
      <w:sz w:val="24"/>
      <w:szCs w:val="24"/>
    </w:rPr>
  </w:style>
  <w:style w:type="character" w:styleId="Lienhypertexte">
    <w:name w:val="Hyperlink"/>
    <w:basedOn w:val="Policepardfaut"/>
    <w:uiPriority w:val="99"/>
    <w:unhideWhenUsed/>
    <w:rsid w:val="00DC0DA9"/>
    <w:rPr>
      <w:color w:val="D2611C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0C7F9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2880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72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12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image" Target="media/image95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49.png"/><Relationship Id="rId68" Type="http://schemas.openxmlformats.org/officeDocument/2006/relationships/image" Target="media/image54.png"/><Relationship Id="rId84" Type="http://schemas.openxmlformats.org/officeDocument/2006/relationships/image" Target="media/image67.png"/><Relationship Id="rId89" Type="http://schemas.openxmlformats.org/officeDocument/2006/relationships/image" Target="media/image72.png"/><Relationship Id="rId112" Type="http://schemas.openxmlformats.org/officeDocument/2006/relationships/image" Target="media/image92.png"/><Relationship Id="rId133" Type="http://schemas.openxmlformats.org/officeDocument/2006/relationships/image" Target="media/image104.png"/><Relationship Id="rId138" Type="http://schemas.openxmlformats.org/officeDocument/2006/relationships/image" Target="media/image107.png"/><Relationship Id="rId154" Type="http://schemas.openxmlformats.org/officeDocument/2006/relationships/image" Target="media/image119.png"/><Relationship Id="rId159" Type="http://schemas.openxmlformats.org/officeDocument/2006/relationships/image" Target="media/image124.png"/><Relationship Id="rId175" Type="http://schemas.openxmlformats.org/officeDocument/2006/relationships/image" Target="media/image140.png"/><Relationship Id="rId170" Type="http://schemas.openxmlformats.org/officeDocument/2006/relationships/image" Target="media/image134.png"/><Relationship Id="rId16" Type="http://schemas.openxmlformats.org/officeDocument/2006/relationships/image" Target="media/image6.png"/><Relationship Id="rId107" Type="http://schemas.openxmlformats.org/officeDocument/2006/relationships/image" Target="media/image88.png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microsoft.com/office/2007/relationships/hdphoto" Target="media/hdphoto4.wdp"/><Relationship Id="rId58" Type="http://schemas.openxmlformats.org/officeDocument/2006/relationships/image" Target="media/image45.png"/><Relationship Id="rId74" Type="http://schemas.openxmlformats.org/officeDocument/2006/relationships/image" Target="media/image60.png"/><Relationship Id="rId79" Type="http://schemas.openxmlformats.org/officeDocument/2006/relationships/image" Target="media/image63.png"/><Relationship Id="rId102" Type="http://schemas.openxmlformats.org/officeDocument/2006/relationships/image" Target="media/image85.png"/><Relationship Id="rId123" Type="http://schemas.openxmlformats.org/officeDocument/2006/relationships/image" Target="media/image99.png"/><Relationship Id="rId128" Type="http://schemas.microsoft.com/office/2007/relationships/hdphoto" Target="media/hdphoto18.wdp"/><Relationship Id="rId144" Type="http://schemas.openxmlformats.org/officeDocument/2006/relationships/image" Target="media/image112.png"/><Relationship Id="rId149" Type="http://schemas.openxmlformats.org/officeDocument/2006/relationships/image" Target="media/image116.jpeg"/><Relationship Id="rId5" Type="http://schemas.openxmlformats.org/officeDocument/2006/relationships/styles" Target="styles.xml"/><Relationship Id="rId90" Type="http://schemas.openxmlformats.org/officeDocument/2006/relationships/image" Target="media/image73.png"/><Relationship Id="rId95" Type="http://schemas.openxmlformats.org/officeDocument/2006/relationships/image" Target="media/image78.png"/><Relationship Id="rId160" Type="http://schemas.openxmlformats.org/officeDocument/2006/relationships/image" Target="media/image125.png"/><Relationship Id="rId165" Type="http://schemas.openxmlformats.org/officeDocument/2006/relationships/image" Target="media/image130.png"/><Relationship Id="rId181" Type="http://schemas.openxmlformats.org/officeDocument/2006/relationships/fontTable" Target="fontTable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microsoft.com/office/2007/relationships/hdphoto" Target="media/hdphoto2.wdp"/><Relationship Id="rId64" Type="http://schemas.openxmlformats.org/officeDocument/2006/relationships/image" Target="media/image50.png"/><Relationship Id="rId69" Type="http://schemas.openxmlformats.org/officeDocument/2006/relationships/image" Target="media/image55.png"/><Relationship Id="rId113" Type="http://schemas.microsoft.com/office/2007/relationships/hdphoto" Target="media/hdphoto12.wdp"/><Relationship Id="rId118" Type="http://schemas.openxmlformats.org/officeDocument/2006/relationships/image" Target="media/image96.png"/><Relationship Id="rId134" Type="http://schemas.microsoft.com/office/2007/relationships/hdphoto" Target="media/hdphoto21.wdp"/><Relationship Id="rId139" Type="http://schemas.microsoft.com/office/2007/relationships/hdphoto" Target="media/hdphoto23.wdp"/><Relationship Id="rId80" Type="http://schemas.openxmlformats.org/officeDocument/2006/relationships/image" Target="media/image64.png"/><Relationship Id="rId85" Type="http://schemas.openxmlformats.org/officeDocument/2006/relationships/image" Target="media/image68.png"/><Relationship Id="rId150" Type="http://schemas.openxmlformats.org/officeDocument/2006/relationships/image" Target="media/image116.png"/><Relationship Id="rId155" Type="http://schemas.openxmlformats.org/officeDocument/2006/relationships/image" Target="media/image120.png"/><Relationship Id="rId171" Type="http://schemas.openxmlformats.org/officeDocument/2006/relationships/image" Target="media/image136.png"/><Relationship Id="rId176" Type="http://schemas.openxmlformats.org/officeDocument/2006/relationships/image" Target="media/image141.jpeg"/><Relationship Id="rId12" Type="http://schemas.openxmlformats.org/officeDocument/2006/relationships/image" Target="media/image3.png"/><Relationship Id="rId17" Type="http://schemas.openxmlformats.org/officeDocument/2006/relationships/image" Target="media/image7.jp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6.png"/><Relationship Id="rId103" Type="http://schemas.openxmlformats.org/officeDocument/2006/relationships/image" Target="media/image86.png"/><Relationship Id="rId108" Type="http://schemas.openxmlformats.org/officeDocument/2006/relationships/image" Target="media/image89.png"/><Relationship Id="rId124" Type="http://schemas.microsoft.com/office/2007/relationships/hdphoto" Target="media/hdphoto16.wdp"/><Relationship Id="rId129" Type="http://schemas.openxmlformats.org/officeDocument/2006/relationships/image" Target="media/image102.png"/><Relationship Id="rId54" Type="http://schemas.openxmlformats.org/officeDocument/2006/relationships/image" Target="media/image41.png"/><Relationship Id="rId70" Type="http://schemas.openxmlformats.org/officeDocument/2006/relationships/image" Target="media/image56.png"/><Relationship Id="rId75" Type="http://schemas.openxmlformats.org/officeDocument/2006/relationships/image" Target="media/image61.png"/><Relationship Id="rId91" Type="http://schemas.openxmlformats.org/officeDocument/2006/relationships/image" Target="media/image74.png"/><Relationship Id="rId96" Type="http://schemas.openxmlformats.org/officeDocument/2006/relationships/image" Target="media/image79.png"/><Relationship Id="rId140" Type="http://schemas.openxmlformats.org/officeDocument/2006/relationships/image" Target="media/image108.png"/><Relationship Id="rId145" Type="http://schemas.openxmlformats.org/officeDocument/2006/relationships/image" Target="media/image113.png"/><Relationship Id="rId161" Type="http://schemas.openxmlformats.org/officeDocument/2006/relationships/image" Target="media/image126.png"/><Relationship Id="rId166" Type="http://schemas.openxmlformats.org/officeDocument/2006/relationships/image" Target="media/image131.png"/><Relationship Id="rId182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8.png"/><Relationship Id="rId114" Type="http://schemas.openxmlformats.org/officeDocument/2006/relationships/image" Target="media/image93.png"/><Relationship Id="rId119" Type="http://schemas.openxmlformats.org/officeDocument/2006/relationships/image" Target="media/image97.png"/><Relationship Id="rId44" Type="http://schemas.openxmlformats.org/officeDocument/2006/relationships/image" Target="media/image34.png"/><Relationship Id="rId60" Type="http://schemas.openxmlformats.org/officeDocument/2006/relationships/image" Target="media/image47.png"/><Relationship Id="rId65" Type="http://schemas.openxmlformats.org/officeDocument/2006/relationships/image" Target="media/image51.png"/><Relationship Id="rId81" Type="http://schemas.openxmlformats.org/officeDocument/2006/relationships/image" Target="media/image65.png"/><Relationship Id="rId86" Type="http://schemas.openxmlformats.org/officeDocument/2006/relationships/image" Target="media/image69.png"/><Relationship Id="rId130" Type="http://schemas.microsoft.com/office/2007/relationships/hdphoto" Target="media/hdphoto19.wdp"/><Relationship Id="rId135" Type="http://schemas.openxmlformats.org/officeDocument/2006/relationships/image" Target="media/image105.png"/><Relationship Id="rId151" Type="http://schemas.openxmlformats.org/officeDocument/2006/relationships/image" Target="media/image117.png"/><Relationship Id="rId156" Type="http://schemas.openxmlformats.org/officeDocument/2006/relationships/image" Target="media/image121.png"/><Relationship Id="rId177" Type="http://schemas.openxmlformats.org/officeDocument/2006/relationships/hyperlink" Target="mailto:contactfocd31@gmail.com" TargetMode="Externa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72" Type="http://schemas.openxmlformats.org/officeDocument/2006/relationships/image" Target="media/image137.jpeg"/><Relationship Id="rId180" Type="http://schemas.openxmlformats.org/officeDocument/2006/relationships/footer" Target="footer2.xm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0.png"/><Relationship Id="rId34" Type="http://schemas.openxmlformats.org/officeDocument/2006/relationships/image" Target="media/image24.png"/><Relationship Id="rId50" Type="http://schemas.microsoft.com/office/2007/relationships/hdphoto" Target="media/hdphoto3.wdp"/><Relationship Id="rId55" Type="http://schemas.openxmlformats.org/officeDocument/2006/relationships/image" Target="media/image42.png"/><Relationship Id="rId76" Type="http://schemas.microsoft.com/office/2007/relationships/hdphoto" Target="media/hdphoto6.wdp"/><Relationship Id="rId97" Type="http://schemas.openxmlformats.org/officeDocument/2006/relationships/image" Target="media/image80.png"/><Relationship Id="rId104" Type="http://schemas.microsoft.com/office/2007/relationships/hdphoto" Target="media/hdphoto9.wdp"/><Relationship Id="rId120" Type="http://schemas.microsoft.com/office/2007/relationships/hdphoto" Target="media/hdphoto14.wdp"/><Relationship Id="rId125" Type="http://schemas.openxmlformats.org/officeDocument/2006/relationships/image" Target="media/image100.png"/><Relationship Id="rId141" Type="http://schemas.openxmlformats.org/officeDocument/2006/relationships/image" Target="media/image109.png"/><Relationship Id="rId146" Type="http://schemas.microsoft.com/office/2007/relationships/hdphoto" Target="media/hdphoto24.wdp"/><Relationship Id="rId167" Type="http://schemas.openxmlformats.org/officeDocument/2006/relationships/image" Target="media/image132.png"/><Relationship Id="rId7" Type="http://schemas.openxmlformats.org/officeDocument/2006/relationships/webSettings" Target="webSettings.xml"/><Relationship Id="rId71" Type="http://schemas.openxmlformats.org/officeDocument/2006/relationships/image" Target="media/image57.png"/><Relationship Id="rId92" Type="http://schemas.openxmlformats.org/officeDocument/2006/relationships/image" Target="media/image75.png"/><Relationship Id="rId162" Type="http://schemas.openxmlformats.org/officeDocument/2006/relationships/image" Target="media/image127.png"/><Relationship Id="rId183" Type="http://schemas.openxmlformats.org/officeDocument/2006/relationships/theme" Target="theme/theme1.xml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2.png"/><Relationship Id="rId87" Type="http://schemas.openxmlformats.org/officeDocument/2006/relationships/image" Target="media/image70.png"/><Relationship Id="rId110" Type="http://schemas.microsoft.com/office/2007/relationships/hdphoto" Target="media/hdphoto11.wdp"/><Relationship Id="rId115" Type="http://schemas.microsoft.com/office/2007/relationships/hdphoto" Target="media/hdphoto13.wdp"/><Relationship Id="rId131" Type="http://schemas.openxmlformats.org/officeDocument/2006/relationships/image" Target="media/image103.png"/><Relationship Id="rId136" Type="http://schemas.openxmlformats.org/officeDocument/2006/relationships/image" Target="media/image106.png"/><Relationship Id="rId157" Type="http://schemas.openxmlformats.org/officeDocument/2006/relationships/image" Target="media/image122.png"/><Relationship Id="rId178" Type="http://schemas.openxmlformats.org/officeDocument/2006/relationships/hyperlink" Target="http://focd31.fr/elections-professionnelles-2018" TargetMode="External"/><Relationship Id="rId61" Type="http://schemas.microsoft.com/office/2007/relationships/hdphoto" Target="media/hdphoto5.wdp"/><Relationship Id="rId82" Type="http://schemas.microsoft.com/office/2007/relationships/hdphoto" Target="media/hdphoto8.wdp"/><Relationship Id="rId152" Type="http://schemas.microsoft.com/office/2007/relationships/hdphoto" Target="media/hdphoto25.wdp"/><Relationship Id="rId173" Type="http://schemas.openxmlformats.org/officeDocument/2006/relationships/image" Target="media/image138.png"/><Relationship Id="rId19" Type="http://schemas.openxmlformats.org/officeDocument/2006/relationships/image" Target="media/image9.png"/><Relationship Id="rId14" Type="http://schemas.microsoft.com/office/2007/relationships/hdphoto" Target="media/hdphoto1.wdp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3.png"/><Relationship Id="rId77" Type="http://schemas.openxmlformats.org/officeDocument/2006/relationships/image" Target="media/image62.png"/><Relationship Id="rId100" Type="http://schemas.openxmlformats.org/officeDocument/2006/relationships/image" Target="media/image83.png"/><Relationship Id="rId105" Type="http://schemas.openxmlformats.org/officeDocument/2006/relationships/image" Target="media/image87.png"/><Relationship Id="rId126" Type="http://schemas.microsoft.com/office/2007/relationships/hdphoto" Target="media/hdphoto17.wdp"/><Relationship Id="rId147" Type="http://schemas.openxmlformats.org/officeDocument/2006/relationships/image" Target="media/image114.png"/><Relationship Id="rId168" Type="http://schemas.openxmlformats.org/officeDocument/2006/relationships/image" Target="media/image133.png"/><Relationship Id="rId8" Type="http://schemas.openxmlformats.org/officeDocument/2006/relationships/footnotes" Target="footnotes.xml"/><Relationship Id="rId51" Type="http://schemas.openxmlformats.org/officeDocument/2006/relationships/image" Target="media/image39.png"/><Relationship Id="rId72" Type="http://schemas.openxmlformats.org/officeDocument/2006/relationships/image" Target="media/image58.png"/><Relationship Id="rId93" Type="http://schemas.openxmlformats.org/officeDocument/2006/relationships/image" Target="media/image76.png"/><Relationship Id="rId98" Type="http://schemas.openxmlformats.org/officeDocument/2006/relationships/image" Target="media/image81.png"/><Relationship Id="rId121" Type="http://schemas.openxmlformats.org/officeDocument/2006/relationships/image" Target="media/image98.png"/><Relationship Id="rId142" Type="http://schemas.openxmlformats.org/officeDocument/2006/relationships/image" Target="media/image110.png"/><Relationship Id="rId163" Type="http://schemas.openxmlformats.org/officeDocument/2006/relationships/image" Target="media/image128.png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3.png"/><Relationship Id="rId116" Type="http://schemas.openxmlformats.org/officeDocument/2006/relationships/image" Target="media/image94.png"/><Relationship Id="rId137" Type="http://schemas.microsoft.com/office/2007/relationships/hdphoto" Target="media/hdphoto22.wdp"/><Relationship Id="rId158" Type="http://schemas.openxmlformats.org/officeDocument/2006/relationships/image" Target="media/image123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48.png"/><Relationship Id="rId83" Type="http://schemas.openxmlformats.org/officeDocument/2006/relationships/image" Target="media/image66.png"/><Relationship Id="rId88" Type="http://schemas.openxmlformats.org/officeDocument/2006/relationships/image" Target="media/image71.png"/><Relationship Id="rId111" Type="http://schemas.openxmlformats.org/officeDocument/2006/relationships/image" Target="media/image91.png"/><Relationship Id="rId132" Type="http://schemas.microsoft.com/office/2007/relationships/hdphoto" Target="media/hdphoto20.wdp"/><Relationship Id="rId153" Type="http://schemas.openxmlformats.org/officeDocument/2006/relationships/image" Target="media/image118.png"/><Relationship Id="rId174" Type="http://schemas.openxmlformats.org/officeDocument/2006/relationships/image" Target="media/image139.png"/><Relationship Id="rId179" Type="http://schemas.openxmlformats.org/officeDocument/2006/relationships/footer" Target="footer1.xm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4.png"/><Relationship Id="rId106" Type="http://schemas.microsoft.com/office/2007/relationships/hdphoto" Target="media/hdphoto10.wdp"/><Relationship Id="rId127" Type="http://schemas.openxmlformats.org/officeDocument/2006/relationships/image" Target="media/image101.png"/><Relationship Id="rId10" Type="http://schemas.openxmlformats.org/officeDocument/2006/relationships/image" Target="media/image1.png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image" Target="media/image59.png"/><Relationship Id="rId78" Type="http://schemas.microsoft.com/office/2007/relationships/hdphoto" Target="media/hdphoto7.wdp"/><Relationship Id="rId94" Type="http://schemas.openxmlformats.org/officeDocument/2006/relationships/image" Target="media/image77.png"/><Relationship Id="rId99" Type="http://schemas.openxmlformats.org/officeDocument/2006/relationships/image" Target="media/image82.png"/><Relationship Id="rId101" Type="http://schemas.openxmlformats.org/officeDocument/2006/relationships/image" Target="media/image84.png"/><Relationship Id="rId122" Type="http://schemas.microsoft.com/office/2007/relationships/hdphoto" Target="media/hdphoto15.wdp"/><Relationship Id="rId143" Type="http://schemas.openxmlformats.org/officeDocument/2006/relationships/image" Target="media/image111.png"/><Relationship Id="rId148" Type="http://schemas.openxmlformats.org/officeDocument/2006/relationships/image" Target="media/image115.jpeg"/><Relationship Id="rId164" Type="http://schemas.openxmlformats.org/officeDocument/2006/relationships/image" Target="media/image129.png"/><Relationship Id="rId169" Type="http://schemas.openxmlformats.org/officeDocument/2006/relationships/image" Target="media/image13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%20(x86)\Microsoft%20Office\Templates\1036\EquityReport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1D56B52D19824FA784D6C670AF878F21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47C5F5C1-4EA0-4F26-A323-6F723D054BCD}"/>
      </w:docPartPr>
      <w:docPartBody>
        <w:p w:rsidR="00954B6A" w:rsidRDefault="00333C06">
          <w:pPr>
            <w:pStyle w:val="1D56B52D19824FA784D6C670AF878F21"/>
          </w:pPr>
          <w:r>
            <w:t>[Titre du document]</w:t>
          </w:r>
        </w:p>
      </w:docPartBody>
    </w:docPart>
    <w:docPart>
      <w:docPartPr>
        <w:name w:val="BB827C1069BA40ADAC16CB9FEA213EA0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12733A03-255C-45A6-BDC6-FCE395DD4670}"/>
      </w:docPartPr>
      <w:docPartBody>
        <w:p w:rsidR="00954B6A" w:rsidRDefault="00333C06">
          <w:pPr>
            <w:pStyle w:val="BB827C1069BA40ADAC16CB9FEA213EA0"/>
          </w:pPr>
          <w:r>
            <w:t>[Sous-titre du document]</w:t>
          </w:r>
        </w:p>
      </w:docPartBody>
    </w:docPart>
    <w:docPart>
      <w:docPartPr>
        <w:name w:val="DE9F096F12CA4EEA85CDF088FB2DD0B3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EB8586E0-0718-4A98-BF16-E6C34A55F249}"/>
      </w:docPartPr>
      <w:docPartBody>
        <w:p w:rsidR="00954B6A" w:rsidRDefault="00333C06">
          <w:pPr>
            <w:pStyle w:val="DE9F096F12CA4EEA85CDF088FB2DD0B3"/>
          </w:pPr>
          <w:r>
            <w:rPr>
              <w:rFonts w:asciiTheme="majorHAnsi" w:eastAsiaTheme="majorEastAsia" w:hAnsiTheme="majorHAnsi" w:cstheme="majorBidi"/>
              <w:color w:val="FFFFFF" w:themeColor="background1"/>
              <w:sz w:val="72"/>
              <w:szCs w:val="72"/>
            </w:rPr>
            <w:t>[Titre du document]</w:t>
          </w:r>
        </w:p>
      </w:docPartBody>
    </w:docPart>
    <w:docPart>
      <w:docPartPr>
        <w:name w:val="BD7AE7C231B843B6B2F59951D877CBE5"/>
        <w:category>
          <w:name w:val="Général"/>
          <w:gallery w:val="placeholder"/>
        </w:category>
        <w:types>
          <w:type w:val="bbPlcHdr"/>
        </w:types>
        <w:behaviors>
          <w:behavior w:val="content"/>
        </w:behaviors>
        <w:guid w:val="{FFCE5D1D-B3E6-419E-B46C-8EB795D7033D}"/>
      </w:docPartPr>
      <w:docPartBody>
        <w:p w:rsidR="00954B6A" w:rsidRDefault="00333C06">
          <w:pPr>
            <w:pStyle w:val="BD7AE7C231B843B6B2F59951D877CBE5"/>
          </w:pPr>
          <w:r>
            <w:rPr>
              <w:sz w:val="36"/>
              <w:szCs w:val="36"/>
            </w:rPr>
            <w:t>[Sous-titre du document]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erpetua">
    <w:panose1 w:val="02020502060401020303"/>
    <w:charset w:val="00"/>
    <w:family w:val="roman"/>
    <w:pitch w:val="variable"/>
    <w:sig w:usb0="00000003" w:usb1="00000000" w:usb2="00000000" w:usb3="00000000" w:csb0="00000001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LetterOMatic!">
    <w:panose1 w:val="020B0603050302020204"/>
    <w:charset w:val="00"/>
    <w:family w:val="swiss"/>
    <w:pitch w:val="variable"/>
    <w:sig w:usb0="00000003" w:usb1="00000000" w:usb2="00000000" w:usb3="00000000" w:csb0="0000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3C06"/>
    <w:rsid w:val="00042C55"/>
    <w:rsid w:val="000B62D9"/>
    <w:rsid w:val="000D7E85"/>
    <w:rsid w:val="00242D9E"/>
    <w:rsid w:val="00264098"/>
    <w:rsid w:val="00333C06"/>
    <w:rsid w:val="00405A20"/>
    <w:rsid w:val="004E0AF5"/>
    <w:rsid w:val="0052317B"/>
    <w:rsid w:val="00622217"/>
    <w:rsid w:val="007F4D78"/>
    <w:rsid w:val="00901D23"/>
    <w:rsid w:val="00954B6A"/>
    <w:rsid w:val="00965EC5"/>
    <w:rsid w:val="00A23163"/>
    <w:rsid w:val="00AA34DF"/>
    <w:rsid w:val="00C80221"/>
    <w:rsid w:val="00CF192A"/>
    <w:rsid w:val="00DC6B32"/>
    <w:rsid w:val="00EB5F18"/>
    <w:rsid w:val="00F01B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pPr>
      <w:spacing w:before="300" w:after="40" w:line="240" w:lineRule="auto"/>
      <w:outlineLvl w:val="0"/>
    </w:pPr>
    <w:rPr>
      <w:rFonts w:asciiTheme="majorHAnsi" w:eastAsiaTheme="minorHAnsi" w:hAnsiTheme="majorHAnsi" w:cs="Times New Roman"/>
      <w:b/>
      <w:color w:val="2E74B5" w:themeColor="accent1" w:themeShade="BF"/>
      <w:spacing w:val="20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qFormat/>
    <w:pPr>
      <w:spacing w:before="240" w:after="40" w:line="240" w:lineRule="auto"/>
      <w:outlineLvl w:val="1"/>
    </w:pPr>
    <w:rPr>
      <w:rFonts w:asciiTheme="majorHAnsi" w:eastAsiaTheme="minorHAnsi" w:hAnsiTheme="majorHAnsi" w:cs="Times New Roman"/>
      <w:b/>
      <w:color w:val="2E74B5" w:themeColor="accent1" w:themeShade="BF"/>
      <w:spacing w:val="20"/>
      <w:sz w:val="24"/>
      <w:szCs w:val="24"/>
    </w:rPr>
  </w:style>
  <w:style w:type="paragraph" w:styleId="Titre3">
    <w:name w:val="heading 3"/>
    <w:basedOn w:val="Normal"/>
    <w:next w:val="Normal"/>
    <w:link w:val="Titre3Car"/>
    <w:uiPriority w:val="9"/>
    <w:qFormat/>
    <w:pPr>
      <w:spacing w:before="200" w:after="40" w:line="240" w:lineRule="auto"/>
      <w:outlineLvl w:val="2"/>
    </w:pPr>
    <w:rPr>
      <w:rFonts w:asciiTheme="majorHAnsi" w:eastAsiaTheme="minorHAnsi" w:hAnsiTheme="majorHAnsi" w:cs="Times New Roman"/>
      <w:b/>
      <w:color w:val="5B9BD5" w:themeColor="accent1"/>
      <w:spacing w:val="20"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1D56B52D19824FA784D6C670AF878F21">
    <w:name w:val="1D56B52D19824FA784D6C670AF878F21"/>
  </w:style>
  <w:style w:type="paragraph" w:customStyle="1" w:styleId="BB827C1069BA40ADAC16CB9FEA213EA0">
    <w:name w:val="BB827C1069BA40ADAC16CB9FEA213EA0"/>
  </w:style>
  <w:style w:type="character" w:customStyle="1" w:styleId="Titre1Car">
    <w:name w:val="Titre 1 Car"/>
    <w:basedOn w:val="Policepardfaut"/>
    <w:link w:val="Titre1"/>
    <w:uiPriority w:val="9"/>
    <w:rPr>
      <w:rFonts w:asciiTheme="majorHAnsi" w:eastAsiaTheme="minorHAnsi" w:hAnsiTheme="majorHAnsi" w:cs="Times New Roman"/>
      <w:b/>
      <w:color w:val="2E74B5" w:themeColor="accent1" w:themeShade="BF"/>
      <w:spacing w:val="20"/>
      <w:sz w:val="28"/>
      <w:szCs w:val="28"/>
    </w:rPr>
  </w:style>
  <w:style w:type="character" w:customStyle="1" w:styleId="Titre2Car">
    <w:name w:val="Titre 2 Car"/>
    <w:basedOn w:val="Policepardfaut"/>
    <w:link w:val="Titre2"/>
    <w:uiPriority w:val="9"/>
    <w:rPr>
      <w:rFonts w:asciiTheme="majorHAnsi" w:eastAsiaTheme="minorHAnsi" w:hAnsiTheme="majorHAnsi" w:cs="Times New Roman"/>
      <w:b/>
      <w:color w:val="2E74B5" w:themeColor="accent1" w:themeShade="BF"/>
      <w:spacing w:val="20"/>
      <w:sz w:val="24"/>
      <w:szCs w:val="24"/>
    </w:rPr>
  </w:style>
  <w:style w:type="character" w:customStyle="1" w:styleId="Titre3Car">
    <w:name w:val="Titre 3 Car"/>
    <w:basedOn w:val="Policepardfaut"/>
    <w:link w:val="Titre3"/>
    <w:uiPriority w:val="9"/>
    <w:rPr>
      <w:rFonts w:asciiTheme="majorHAnsi" w:eastAsiaTheme="minorHAnsi" w:hAnsiTheme="majorHAnsi" w:cs="Times New Roman"/>
      <w:b/>
      <w:color w:val="5B9BD5" w:themeColor="accent1"/>
      <w:spacing w:val="20"/>
      <w:sz w:val="24"/>
      <w:szCs w:val="24"/>
    </w:rPr>
  </w:style>
  <w:style w:type="character" w:styleId="Textedelespacerserv">
    <w:name w:val="Placeholder Text"/>
    <w:basedOn w:val="Policepardfaut"/>
    <w:uiPriority w:val="99"/>
    <w:semiHidden/>
    <w:rPr>
      <w:color w:val="808080"/>
    </w:rPr>
  </w:style>
  <w:style w:type="paragraph" w:customStyle="1" w:styleId="DE9F096F12CA4EEA85CDF088FB2DD0B3">
    <w:name w:val="DE9F096F12CA4EEA85CDF088FB2DD0B3"/>
  </w:style>
  <w:style w:type="paragraph" w:customStyle="1" w:styleId="BD7AE7C231B843B6B2F59951D877CBE5">
    <w:name w:val="BD7AE7C231B843B6B2F59951D877CBE5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2.jpeg"/></Relationships>
</file>

<file path=word/theme/theme1.xml><?xml version="1.0" encoding="utf-8"?>
<a:theme xmlns:a="http://schemas.openxmlformats.org/drawingml/2006/main" name="Equity">
  <a:themeElements>
    <a:clrScheme name="Personnalisé 1">
      <a:dk1>
        <a:sysClr val="windowText" lastClr="000000"/>
      </a:dk1>
      <a:lt1>
        <a:sysClr val="window" lastClr="FFFFFF"/>
      </a:lt1>
      <a:dk2>
        <a:srgbClr val="575F6D"/>
      </a:dk2>
      <a:lt2>
        <a:srgbClr val="FFF39D"/>
      </a:lt2>
      <a:accent1>
        <a:srgbClr val="FF0000"/>
      </a:accent1>
      <a:accent2>
        <a:srgbClr val="7598D9"/>
      </a:accent2>
      <a:accent3>
        <a:srgbClr val="B32C16"/>
      </a:accent3>
      <a:accent4>
        <a:srgbClr val="F5CD2D"/>
      </a:accent4>
      <a:accent5>
        <a:srgbClr val="AEBAD5"/>
      </a:accent5>
      <a:accent6>
        <a:srgbClr val="777C84"/>
      </a:accent6>
      <a:hlink>
        <a:srgbClr val="D2611C"/>
      </a:hlink>
      <a:folHlink>
        <a:srgbClr val="3B435B"/>
      </a:folHlink>
    </a:clrScheme>
    <a:fontScheme name="Equity">
      <a:majorFont>
        <a:latin typeface="Franklin Gothic Book"/>
        <a:ea typeface=""/>
        <a:cs typeface=""/>
        <a:font script="Grek" typeface="Calibri"/>
        <a:font script="Cyrl" typeface="Calibri"/>
        <a:font script="Jpan" typeface="HGｺﾞｼｯｸM"/>
        <a:font script="Hang" typeface="바탕"/>
        <a:font script="Hans" typeface="幼圆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Perpetua"/>
        <a:ea typeface=""/>
        <a:cs typeface=""/>
        <a:font script="Grek" typeface="Cambria"/>
        <a:font script="Cyrl" typeface="Cambria"/>
        <a:font script="Jpan" typeface="HG創英ﾌﾟﾚｾﾞﾝｽEB"/>
        <a:font script="Hang" typeface="맑은 고딕"/>
        <a:font script="Hans" typeface="宋体"/>
        <a:font script="Hant" typeface="新細明體"/>
        <a:font script="Arab" typeface="Times New Roman"/>
        <a:font script="Hebr" typeface="Aharoni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Equity">
      <a:fillStyleLst>
        <a:solidFill>
          <a:schemeClr val="phClr"/>
        </a:solidFill>
        <a:blipFill>
          <a:blip xmlns:r="http://schemas.openxmlformats.org/officeDocument/2006/relationships" r:embed="rId1">
            <a:duotone>
              <a:schemeClr val="phClr">
                <a:tint val="30000"/>
                <a:satMod val="300000"/>
              </a:schemeClr>
              <a:schemeClr val="phClr">
                <a:tint val="40000"/>
                <a:satMod val="200000"/>
              </a:schemeClr>
            </a:duotone>
          </a:blip>
          <a:tile tx="0" ty="0" sx="70000" sy="70000" flip="none" algn="ctr"/>
        </a:blipFill>
        <a:blipFill>
          <a:blip xmlns:r="http://schemas.openxmlformats.org/officeDocument/2006/relationships" r:embed="rId1">
            <a:duotone>
              <a:schemeClr val="phClr">
                <a:shade val="22000"/>
                <a:satMod val="160000"/>
              </a:schemeClr>
              <a:schemeClr val="phClr">
                <a:shade val="45000"/>
                <a:satMod val="100000"/>
              </a:schemeClr>
            </a:duotone>
          </a:blip>
          <a:tile tx="0" ty="0" sx="65000" sy="65000" flip="none" algn="ctr"/>
        </a:blipFill>
      </a:fillStyleLst>
      <a:lnStyleLst>
        <a:ln w="9525" cap="flat" cmpd="sng" algn="ctr">
          <a:solidFill>
            <a:schemeClr val="phClr">
              <a:shade val="60000"/>
              <a:satMod val="110000"/>
            </a:schemeClr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algn="t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algn="t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50800" dist="50800" dir="5400000" algn="t" rotWithShape="0">
              <a:srgbClr val="000000">
                <a:alpha val="60000"/>
              </a:srgbClr>
            </a:outerShdw>
          </a:effectLst>
          <a:scene3d>
            <a:camera prst="isometricBottomUp" fov="0">
              <a:rot lat="0" lon="0" rev="0"/>
            </a:camera>
            <a:lightRig rig="soft" dir="b">
              <a:rot lat="0" lon="0" rev="9000000"/>
            </a:lightRig>
          </a:scene3d>
          <a:sp3d contourW="35000" prstMaterial="matte">
            <a:bevelT w="45000" h="38100" prst="convex"/>
            <a:contourClr>
              <a:schemeClr val="phClr">
                <a:tint val="10000"/>
                <a:satMod val="13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shade val="40000"/>
                <a:satMod val="165000"/>
              </a:schemeClr>
            </a:gs>
            <a:gs pos="50000">
              <a:schemeClr val="phClr">
                <a:shade val="80000"/>
                <a:satMod val="155000"/>
              </a:schemeClr>
            </a:gs>
            <a:gs pos="100000">
              <a:schemeClr val="phClr">
                <a:tint val="95000"/>
                <a:satMod val="200000"/>
              </a:schemeClr>
            </a:gs>
          </a:gsLst>
          <a:lin ang="16200000" scaled="1"/>
        </a:gradFill>
        <a:blipFill>
          <a:blip xmlns:r="http://schemas.openxmlformats.org/officeDocument/2006/relationships" r:embed="rId1">
            <a:duotone>
              <a:schemeClr val="phClr">
                <a:tint val="95000"/>
                <a:satMod val="200000"/>
              </a:schemeClr>
              <a:schemeClr val="phClr">
                <a:shade val="80000"/>
                <a:satMod val="100000"/>
              </a:schemeClr>
            </a:duotone>
          </a:blip>
          <a:tile tx="0" ty="0" sx="55000" sy="55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>2018-12-06T00:00:00</PublishDate>
  <Abstract/>
  <CompanyAddress/>
  <CompanyPhone/>
  <CompanyFax/>
  <CompanyEmail/>
</CoverPageProperties>
</file>

<file path=customXml/item2.xml><?xml version="1.0" encoding="utf-8"?>
<outs:outSpaceData xmlns:outs="http://schemas.microsoft.com/office/2009/outspace/metadata">
  <outs:relatedDates/>
  <outs:relatedDocuments/>
  <outs:relatedPeople/>
  <outs:propertyMetadataList/>
  <outs:corruptMetadataWasLost/>
</outs:outSpaceData>
</file>

<file path=customXml/item3.xml><?xml version="1.0" encoding="utf-8"?>
<b:Sources xmlns:b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00B806B-C3C7-4EFE-A57F-81DC87A14EE1}">
  <ds:schemaRefs>
    <ds:schemaRef ds:uri="http://schemas.microsoft.com/office/2009/outspace/metadata"/>
  </ds:schemaRefs>
</ds:datastoreItem>
</file>

<file path=customXml/itemProps3.xml><?xml version="1.0" encoding="utf-8"?>
<ds:datastoreItem xmlns:ds="http://schemas.openxmlformats.org/officeDocument/2006/customXml" ds:itemID="{0B97C592-E927-4489-940F-6D79423E21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EquityReport.Dotx</Template>
  <TotalTime>1779</TotalTime>
  <Pages>16</Pages>
  <Words>2131</Words>
  <Characters>11726</Characters>
  <Application>Microsoft Office Word</Application>
  <DocSecurity>0</DocSecurity>
  <Lines>97</Lines>
  <Paragraphs>27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ELECTIONS PROFESSIONNELLES</vt:lpstr>
      <vt:lpstr/>
    </vt:vector>
  </TitlesOfParts>
  <Company/>
  <LinksUpToDate>false</LinksUpToDate>
  <CharactersWithSpaces>13830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ELECTIONS PROFESSIONNELLES</dc:title>
  <dc:subject>6 décembre 2018</dc:subject>
  <dc:creator>Utilisateur Windows</dc:creator>
  <cp:keywords/>
  <dc:description/>
  <cp:lastModifiedBy>Utilisateur Windows</cp:lastModifiedBy>
  <cp:revision>200</cp:revision>
  <cp:lastPrinted>2018-10-10T20:26:00Z</cp:lastPrinted>
  <dcterms:created xsi:type="dcterms:W3CDTF">2018-09-08T19:46:00Z</dcterms:created>
  <dcterms:modified xsi:type="dcterms:W3CDTF">2018-10-16T09:28:00Z</dcterms:modified>
</cp:coreProperties>
</file>